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13D515F2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F853BF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27 Kwietnia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</w:p>
    <w:p w14:paraId="754458BB" w14:textId="77777777" w:rsidR="004E15D4" w:rsidRDefault="004E15D4" w:rsidP="004E15D4">
      <w:pPr>
        <w:pStyle w:val="Nagwek-Informator"/>
        <w:rPr>
          <w:rFonts w:ascii="Calibri" w:eastAsia="Calibri" w:hAnsi="Calibri"/>
          <w:color w:val="C00000"/>
          <w:sz w:val="32"/>
          <w:szCs w:val="32"/>
          <w:lang w:bidi="he-IL"/>
        </w:rPr>
      </w:pPr>
    </w:p>
    <w:p w14:paraId="41DE0D09" w14:textId="77777777" w:rsidR="00BC4BD6" w:rsidRDefault="00BC4BD6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3DEB48A0" w14:textId="4B958361" w:rsidR="004E15D4" w:rsidRPr="00364F96" w:rsidRDefault="004E15D4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KONCERT</w:t>
      </w:r>
    </w:p>
    <w:p w14:paraId="4F16ED1D" w14:textId="77777777" w:rsidR="00454C73" w:rsidRDefault="00454C73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82C831F" w14:textId="77777777" w:rsidR="00454C73" w:rsidRDefault="00454C73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2754831" w14:textId="3D9354E4" w:rsidR="00792D8A" w:rsidRPr="00395218" w:rsidRDefault="00B83C4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6.0</w:t>
      </w:r>
      <w:r w:rsidR="00F853B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4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G.16:00</w:t>
      </w:r>
    </w:p>
    <w:p w14:paraId="70F7C580" w14:textId="5EA87096" w:rsidR="00B83C4C" w:rsidRPr="00B83C4C" w:rsidRDefault="00B83C4C" w:rsidP="00B83C4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83C4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ARTE! Festiwal Twórczości dla Dzieci i Młodzieży | koncert finałowy</w:t>
      </w:r>
    </w:p>
    <w:p w14:paraId="1ED36C01" w14:textId="0AED2976" w:rsidR="00DD4A2C" w:rsidRDefault="00C2496A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</w:t>
      </w:r>
      <w:r w:rsidR="00B83C4C">
        <w:rPr>
          <w:rFonts w:ascii="Calibri" w:eastAsia="Calibri" w:hAnsi="Calibri" w:cs="Arial"/>
          <w:b/>
          <w:bCs/>
          <w:smallCaps/>
          <w:lang w:bidi="he-IL"/>
        </w:rPr>
        <w:t xml:space="preserve">wór </w:t>
      </w:r>
      <w:proofErr w:type="spellStart"/>
      <w:r w:rsidR="00B83C4C">
        <w:rPr>
          <w:rFonts w:ascii="Calibri" w:eastAsia="Calibri" w:hAnsi="Calibri" w:cs="Arial"/>
          <w:b/>
          <w:bCs/>
          <w:smallCaps/>
          <w:lang w:bidi="he-IL"/>
        </w:rPr>
        <w:t>artusa</w:t>
      </w:r>
      <w:proofErr w:type="spellEnd"/>
    </w:p>
    <w:p w14:paraId="49FC6252" w14:textId="77777777" w:rsidR="00BC4BD6" w:rsidRDefault="00BC4BD6" w:rsidP="00BC4BD6">
      <w:pPr>
        <w:spacing w:line="259" w:lineRule="auto"/>
        <w:rPr>
          <w:rFonts w:ascii="Calibri" w:eastAsia="Calibri" w:hAnsi="Calibri" w:cs="Arial"/>
          <w:lang w:bidi="he-IL"/>
        </w:rPr>
      </w:pPr>
    </w:p>
    <w:p w14:paraId="0E50DB84" w14:textId="61D881E7" w:rsidR="00B83C4C" w:rsidRPr="00B83C4C" w:rsidRDefault="00B83C4C" w:rsidP="00BC4BD6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Bilety</w:t>
      </w:r>
      <w:r w:rsidR="00BC4BD6">
        <w:rPr>
          <w:rFonts w:ascii="Calibri" w:eastAsia="Calibri" w:hAnsi="Calibri" w:cs="Arial"/>
          <w:lang w:bidi="he-IL"/>
        </w:rPr>
        <w:t xml:space="preserve">: </w:t>
      </w:r>
      <w:r w:rsidRPr="00B83C4C">
        <w:rPr>
          <w:rFonts w:ascii="Calibri" w:eastAsia="Calibri" w:hAnsi="Calibri" w:cs="Arial"/>
          <w:lang w:bidi="he-IL"/>
        </w:rPr>
        <w:t>30zł / normalny</w:t>
      </w:r>
    </w:p>
    <w:p w14:paraId="66BF1500" w14:textId="77777777" w:rsidR="00BC4BD6" w:rsidRDefault="00BC4BD6" w:rsidP="00B83C4C">
      <w:pPr>
        <w:spacing w:line="259" w:lineRule="auto"/>
        <w:rPr>
          <w:rFonts w:ascii="Calibri" w:eastAsia="Calibri" w:hAnsi="Calibri" w:cs="Arial"/>
          <w:lang w:bidi="he-IL"/>
        </w:rPr>
      </w:pPr>
    </w:p>
    <w:p w14:paraId="5AFAEB0E" w14:textId="3A36E369" w:rsidR="00B83C4C" w:rsidRP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Zapraszamy na koncert finałowy Festiwalu Twórczości Dzieci i Młodzieży ARTE!</w:t>
      </w:r>
    </w:p>
    <w:p w14:paraId="01B29E6D" w14:textId="77777777" w:rsidR="00B83C4C" w:rsidRDefault="00B83C4C" w:rsidP="00B83C4C">
      <w:pPr>
        <w:spacing w:line="259" w:lineRule="auto"/>
        <w:rPr>
          <w:b/>
          <w:bCs/>
        </w:rPr>
      </w:pPr>
      <w:r w:rsidRPr="00B83C4C">
        <w:rPr>
          <w:rFonts w:ascii="Calibri" w:eastAsia="Calibri" w:hAnsi="Calibri" w:cs="Arial"/>
          <w:lang w:bidi="he-IL"/>
        </w:rPr>
        <w:t xml:space="preserve">Na scenie wystąpi Sara Pach wraz z uczniami Sara Pach &amp; Szulc Studio Artystyczne. Podczas koncertu usłyszymy piosenki z filmu </w:t>
      </w:r>
      <w:r w:rsidRPr="00B83C4C">
        <w:rPr>
          <w:rFonts w:ascii="Calibri" w:eastAsia="Calibri" w:hAnsi="Calibri" w:cs="Arial"/>
          <w:b/>
          <w:bCs/>
          <w:lang w:bidi="he-IL"/>
        </w:rPr>
        <w:t>„</w:t>
      </w:r>
      <w:r w:rsidRPr="00B83C4C">
        <w:rPr>
          <w:rFonts w:ascii="Calibri" w:eastAsia="Calibri" w:hAnsi="Calibri" w:cs="Arial"/>
          <w:lang w:bidi="he-IL"/>
        </w:rPr>
        <w:t>Akademia Pana Kleksa” oraz inne utwory uwielbiane przez dzieci i młodzież dzisiejszego pokolenia.</w:t>
      </w:r>
      <w:r w:rsidRPr="00B83C4C">
        <w:rPr>
          <w:b/>
          <w:bCs/>
        </w:rPr>
        <w:t xml:space="preserve"> </w:t>
      </w:r>
    </w:p>
    <w:p w14:paraId="478CA806" w14:textId="77777777" w:rsidR="00B255D1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Sara Pach – toruńska wokalistka, kompozytorka i instruktorka wokalna. Swoje utwory prezentowała podczas występów i transmisji telewizyjnych w takich stacjach jak TVN, TVP czy Radio ZET. Laureatka wielu prestiżowych nagród, festiwali i konkursów oraz ogłoszona Toruńską Nadzieją Roku w plebiscycie Toruńskie Gwiazdy 2016.</w:t>
      </w:r>
    </w:p>
    <w:p w14:paraId="08337C5E" w14:textId="77777777" w:rsidR="00BC4BD6" w:rsidRDefault="00BC4BD6" w:rsidP="00B83C4C">
      <w:pPr>
        <w:spacing w:line="259" w:lineRule="auto"/>
        <w:rPr>
          <w:rFonts w:ascii="Calibri" w:eastAsia="Calibri" w:hAnsi="Calibri" w:cs="Arial"/>
          <w:lang w:bidi="he-IL"/>
        </w:rPr>
      </w:pPr>
    </w:p>
    <w:p w14:paraId="67186807" w14:textId="590DF9C2" w:rsidR="00B83C4C" w:rsidRPr="00B83C4C" w:rsidRDefault="00B255D1" w:rsidP="00B83C4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11" w:history="1">
        <w:r w:rsidRPr="00B255D1">
          <w:rPr>
            <w:rStyle w:val="Hipercze"/>
            <w:rFonts w:ascii="Calibri" w:eastAsia="Calibri" w:hAnsi="Calibri" w:cs="Arial"/>
            <w:lang w:bidi="he-IL"/>
          </w:rPr>
          <w:t>https://artus.torun.pl/events/arte-koncert-finalowy-2025/</w:t>
        </w:r>
      </w:hyperlink>
    </w:p>
    <w:p w14:paraId="51DE8054" w14:textId="2E5BBC9F" w:rsidR="00C2496A" w:rsidRPr="00DD4A2C" w:rsidRDefault="00C2496A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60D3168" w14:textId="77777777" w:rsidR="00BC4BD6" w:rsidRDefault="00BC4BD6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78847AE3" w14:textId="5C21F123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500A8A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3.04</w:t>
      </w:r>
      <w:r w:rsidR="000E1DEC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 w:rsidR="00D523B2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15:00-15:45, G.</w:t>
      </w:r>
      <w:r w:rsidR="000E1DEC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16:30-17:15</w:t>
      </w:r>
    </w:p>
    <w:p w14:paraId="0FC59183" w14:textId="18A10F40" w:rsidR="000E1DEC" w:rsidRPr="000E1DEC" w:rsidRDefault="000E1DEC" w:rsidP="000E1DE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0E1DE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„Wieziemy tu kogucika”, czyli koncert na ludową nutkę</w:t>
      </w:r>
    </w:p>
    <w:p w14:paraId="678D0B06" w14:textId="33AABDB8" w:rsidR="00DD4A2C" w:rsidRDefault="000E1DEC" w:rsidP="000E1DE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E1DEC">
        <w:rPr>
          <w:rFonts w:ascii="Calibri" w:eastAsia="Calibri" w:hAnsi="Calibri" w:cs="Arial"/>
          <w:b/>
          <w:bCs/>
          <w:smallCaps/>
          <w:lang w:bidi="he-IL"/>
        </w:rPr>
        <w:t>Sala Prób CKK Jordanki</w:t>
      </w:r>
    </w:p>
    <w:p w14:paraId="28ECDAF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DA39FE7" w14:textId="172E3A12" w:rsidR="000E1DEC" w:rsidRP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 w:rsidRPr="000E1DEC">
        <w:rPr>
          <w:rFonts w:ascii="Calibri" w:eastAsia="Calibri" w:hAnsi="Calibri" w:cs="Arial"/>
          <w:lang w:bidi="he-IL"/>
        </w:rPr>
        <w:t>Wstęp</w:t>
      </w:r>
      <w:r>
        <w:rPr>
          <w:rFonts w:ascii="Calibri" w:eastAsia="Calibri" w:hAnsi="Calibri" w:cs="Arial"/>
          <w:lang w:bidi="he-IL"/>
        </w:rPr>
        <w:t>:</w:t>
      </w:r>
    </w:p>
    <w:p w14:paraId="193A4673" w14:textId="26AC291B" w:rsidR="000E1DEC" w:rsidRP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 w:rsidRPr="000E1DEC">
        <w:rPr>
          <w:rFonts w:ascii="Calibri" w:eastAsia="Calibri" w:hAnsi="Calibri" w:cs="Arial"/>
          <w:lang w:bidi="he-IL"/>
        </w:rPr>
        <w:t>25 zł - dziecko / 35 zł - dorosły / 80 zł - rodzinny (2 dorosłych + 1 dziecko)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FEC7E3A" w14:textId="77777777" w:rsidR="00454C73" w:rsidRDefault="00454C73" w:rsidP="000E1DEC">
      <w:pPr>
        <w:spacing w:line="259" w:lineRule="auto"/>
        <w:rPr>
          <w:rFonts w:ascii="Calibri" w:eastAsia="Calibri" w:hAnsi="Calibri" w:cs="Arial"/>
          <w:lang w:bidi="he-IL"/>
        </w:rPr>
      </w:pPr>
    </w:p>
    <w:p w14:paraId="60289783" w14:textId="3EAF235D" w:rsidR="000E1DEC" w:rsidRP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 w:rsidRPr="000E1DEC">
        <w:rPr>
          <w:rFonts w:ascii="Calibri" w:eastAsia="Calibri" w:hAnsi="Calibri" w:cs="Arial"/>
          <w:lang w:bidi="he-IL"/>
        </w:rPr>
        <w:t>Mazurki to nie tylko wielkanocne ciasta, to także taneczne utwory, które wybrzmią podczas kwietniowego „Czasu dla nas”. Usłyszymy też skoczne oberki i nasze rodzime kujawiaki. Wspólnie zatańczymy i zaśpiewamy znane kujawskie melodie m.in. o czerwonym jabłuszku, czarnej kurze i tytułowym koguciku.</w:t>
      </w:r>
    </w:p>
    <w:p w14:paraId="6FA61D1F" w14:textId="77777777" w:rsidR="00BC4BD6" w:rsidRDefault="00BC4BD6" w:rsidP="000E1DEC">
      <w:pPr>
        <w:spacing w:line="259" w:lineRule="auto"/>
        <w:rPr>
          <w:rFonts w:ascii="Calibri" w:eastAsia="Calibri" w:hAnsi="Calibri" w:cs="Arial"/>
          <w:lang w:bidi="he-IL"/>
        </w:rPr>
      </w:pPr>
    </w:p>
    <w:p w14:paraId="10496558" w14:textId="5BCA0170" w:rsidR="000E1DEC" w:rsidRP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 w:rsidRPr="000E1DEC">
        <w:rPr>
          <w:rFonts w:ascii="Calibri" w:eastAsia="Calibri" w:hAnsi="Calibri" w:cs="Arial"/>
          <w:lang w:bidi="he-IL"/>
        </w:rPr>
        <w:t>Czas dla nas powstał z myślą zarówno o dzieciach, jak i rodzicach. Zajęcia wprowadzają maluchy w świat instrumentów, oswajają z ich brzmieniem, aktywizują do udziału w zabawach, jednocześnie pozwalając opiekunom na chwilę wytchnienia. Wszystkie prowadzone są w sposób przystępny i swobodny, z udziałem profesjonalnych artystów.</w:t>
      </w:r>
    </w:p>
    <w:p w14:paraId="634150EA" w14:textId="77777777" w:rsidR="00BC4BD6" w:rsidRDefault="00BC4BD6" w:rsidP="000E1DEC">
      <w:pPr>
        <w:spacing w:line="259" w:lineRule="auto"/>
        <w:rPr>
          <w:rFonts w:ascii="Calibri" w:eastAsia="Calibri" w:hAnsi="Calibri" w:cs="Arial"/>
          <w:lang w:bidi="he-IL"/>
        </w:rPr>
      </w:pPr>
    </w:p>
    <w:p w14:paraId="6AC191E5" w14:textId="7EA6E237" w:rsidR="000E1DEC" w:rsidRP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 w:rsidRPr="000E1DEC">
        <w:rPr>
          <w:rFonts w:ascii="Calibri" w:eastAsia="Calibri" w:hAnsi="Calibri" w:cs="Arial"/>
          <w:lang w:bidi="he-IL"/>
        </w:rPr>
        <w:t>Czas dla nas udowadnia, że w świecie muzyki nie brakuje miejsca dla nikogo, a dzieci są najbardziej wymagającą widownią! Dlatego dokładamy wszelkich starań, by nie gasić ich dziecięcego zapału, nie ograniczać ich swobody i rozwijać ich wrażliwość poprzez kontakt z żywą muzyką.</w:t>
      </w:r>
    </w:p>
    <w:p w14:paraId="14245815" w14:textId="77777777" w:rsid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 w:rsidRPr="000E1DEC">
        <w:rPr>
          <w:rFonts w:ascii="Calibri" w:eastAsia="Calibri" w:hAnsi="Calibri" w:cs="Arial"/>
          <w:lang w:bidi="he-IL"/>
        </w:rPr>
        <w:t xml:space="preserve">Przygotowanie i prowadzenie: dr Adriana </w:t>
      </w:r>
      <w:proofErr w:type="spellStart"/>
      <w:r w:rsidRPr="000E1DEC">
        <w:rPr>
          <w:rFonts w:ascii="Calibri" w:eastAsia="Calibri" w:hAnsi="Calibri" w:cs="Arial"/>
          <w:lang w:bidi="he-IL"/>
        </w:rPr>
        <w:t>Wdziękońska</w:t>
      </w:r>
      <w:proofErr w:type="spellEnd"/>
      <w:r>
        <w:rPr>
          <w:rFonts w:ascii="Calibri" w:eastAsia="Calibri" w:hAnsi="Calibri" w:cs="Arial"/>
          <w:lang w:bidi="he-IL"/>
        </w:rPr>
        <w:t xml:space="preserve"> </w:t>
      </w:r>
    </w:p>
    <w:p w14:paraId="100E6E00" w14:textId="77777777" w:rsidR="00454C73" w:rsidRDefault="00454C73" w:rsidP="000E1DEC">
      <w:pPr>
        <w:spacing w:line="259" w:lineRule="auto"/>
        <w:rPr>
          <w:rFonts w:ascii="Calibri" w:eastAsia="Calibri" w:hAnsi="Calibri" w:cs="Arial"/>
          <w:lang w:bidi="he-IL"/>
        </w:rPr>
      </w:pPr>
    </w:p>
    <w:p w14:paraId="1F06EF7C" w14:textId="0EB34FF0" w:rsidR="000E1DEC" w:rsidRPr="000E1DEC" w:rsidRDefault="000E1DEC" w:rsidP="000E1DE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Link:</w:t>
      </w:r>
      <w:hyperlink r:id="rId12" w:history="1">
        <w:r w:rsidRPr="000E1DEC">
          <w:rPr>
            <w:rStyle w:val="Hipercze"/>
            <w:rFonts w:ascii="Calibri" w:eastAsia="Calibri" w:hAnsi="Calibri" w:cs="Arial"/>
            <w:lang w:bidi="he-IL"/>
          </w:rPr>
          <w:t>https://www.tos.art.pl/wydarzenia/wieziemy-tu-kogucika-czyli-koncert-na-ludowa-nutke-0</w:t>
        </w:r>
      </w:hyperlink>
    </w:p>
    <w:p w14:paraId="21992440" w14:textId="30D1D1AE" w:rsidR="00DD4A2C" w:rsidRPr="000E1DEC" w:rsidRDefault="00DD4A2C" w:rsidP="00DD4A2C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7A3C5B38" w14:textId="77777777" w:rsidR="00DD4A2C" w:rsidRDefault="00DD4A2C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14C2E8AF" w14:textId="77777777" w:rsidR="00DD4A2C" w:rsidRDefault="00DD4A2C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0682178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13CCBB0" w14:textId="77777777" w:rsidR="00DD4A2C" w:rsidRPr="00833052" w:rsidRDefault="00DD4A2C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59AA4D46" w14:textId="77777777" w:rsidR="00EB45AA" w:rsidRPr="00F244D1" w:rsidRDefault="00EB45AA" w:rsidP="00F244D1">
      <w:pPr>
        <w:spacing w:line="276" w:lineRule="auto"/>
        <w:rPr>
          <w:rFonts w:ascii="Calibri" w:eastAsia="Calibri" w:hAnsi="Calibri" w:cs="Arial"/>
          <w:lang w:bidi="he-IL"/>
        </w:rPr>
      </w:pPr>
    </w:p>
    <w:p w14:paraId="7664B29F" w14:textId="77777777" w:rsidR="00BC4BD6" w:rsidRDefault="00BC4BD6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27B0E0CE" w14:textId="387EE003" w:rsidR="00BA0998" w:rsidRPr="00364F96" w:rsidRDefault="00BA0998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WYSTAWY</w:t>
      </w:r>
    </w:p>
    <w:p w14:paraId="7C2F3BC1" w14:textId="77777777" w:rsidR="00BC4BD6" w:rsidRDefault="00BC4BD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C329812" w14:textId="52B81CA1" w:rsidR="00DD4A2C" w:rsidRPr="00395218" w:rsidRDefault="00B83C4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6.04, G. 15:00</w:t>
      </w:r>
    </w:p>
    <w:p w14:paraId="2CE33C1B" w14:textId="7ECF2E72" w:rsidR="00B83C4C" w:rsidRPr="00B83C4C" w:rsidRDefault="00B83C4C" w:rsidP="00B83C4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83C4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ARTE! Festiwal Twórczości dla Dzieci i Młodzieży | Toruń oczami dzieci i młodzieży | otwarcie wystawy prac </w:t>
      </w:r>
      <w:proofErr w:type="spellStart"/>
      <w:r w:rsidRPr="00B83C4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powarsztatowych</w:t>
      </w:r>
      <w:proofErr w:type="spellEnd"/>
    </w:p>
    <w:p w14:paraId="57DEA7DA" w14:textId="6F675250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</w:t>
      </w:r>
      <w:r w:rsidR="00B83C4C">
        <w:rPr>
          <w:rFonts w:ascii="Calibri" w:eastAsia="Calibri" w:hAnsi="Calibri" w:cs="Arial"/>
          <w:b/>
          <w:bCs/>
          <w:smallCaps/>
          <w:lang w:bidi="he-IL"/>
        </w:rPr>
        <w:t>wór Artusa</w:t>
      </w:r>
    </w:p>
    <w:p w14:paraId="13DA4504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D148E18" w14:textId="77777777" w:rsid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Wstęp wolny!</w:t>
      </w:r>
    </w:p>
    <w:p w14:paraId="157BF58F" w14:textId="77777777" w:rsidR="00BC4BD6" w:rsidRDefault="00BC4BD6" w:rsidP="00B83C4C">
      <w:pPr>
        <w:spacing w:line="259" w:lineRule="auto"/>
        <w:rPr>
          <w:rFonts w:ascii="Calibri" w:eastAsia="Calibri" w:hAnsi="Calibri" w:cs="Arial"/>
          <w:lang w:bidi="he-IL"/>
        </w:rPr>
      </w:pPr>
    </w:p>
    <w:p w14:paraId="518777B2" w14:textId="3B145133" w:rsidR="00B83C4C" w:rsidRP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Serdecznie zapraszamy na wyjątkową wystawę prac plastycznych, będącą podsumowaniem twórczych warsztatów realizowanych w ramach ARTE! Festiwalu Twórczości dla Dzieci i Młodzieży.</w:t>
      </w:r>
    </w:p>
    <w:p w14:paraId="5507D270" w14:textId="77777777" w:rsidR="00B83C4C" w:rsidRP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Na wystawie zaprezentowane zostaną wybrane prace dzieci i młodzieży, którzy z pasją i zaangażowaniem odkrywali swoje talenty podczas zajęć warsztatowych. Inspiracją dla powstałych prac były sztuki plastyczne, lokalna architektura, jak również historia naszego miasta.</w:t>
      </w:r>
    </w:p>
    <w:p w14:paraId="2820E64F" w14:textId="77777777" w:rsidR="00B83C4C" w:rsidRP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Ekspozycja obejmuje prace wykonane w różnych technikach.</w:t>
      </w:r>
    </w:p>
    <w:p w14:paraId="11303374" w14:textId="77777777" w:rsidR="00B83C4C" w:rsidRP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Wstęp na wystawę jest bezpłatny. Zapraszamy wszystkich rodziców, opiekunów, przyjaciół i mieszkańców oraz gości naszego miasta.</w:t>
      </w:r>
    </w:p>
    <w:p w14:paraId="10E3431C" w14:textId="77777777" w:rsid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B83C4C">
        <w:rPr>
          <w:rFonts w:ascii="Calibri" w:eastAsia="Calibri" w:hAnsi="Calibri" w:cs="Arial"/>
          <w:lang w:bidi="he-IL"/>
        </w:rPr>
        <w:t>Ekspozycja prac będzie dostępna do 12 kwietnia 2025 roku</w:t>
      </w:r>
      <w:r>
        <w:rPr>
          <w:rFonts w:ascii="Calibri" w:eastAsia="Calibri" w:hAnsi="Calibri" w:cs="Arial"/>
          <w:lang w:bidi="he-IL"/>
        </w:rPr>
        <w:t xml:space="preserve"> </w:t>
      </w:r>
    </w:p>
    <w:p w14:paraId="376F00CF" w14:textId="77777777" w:rsidR="00BC4BD6" w:rsidRDefault="00BC4BD6" w:rsidP="00B83C4C">
      <w:pPr>
        <w:spacing w:line="259" w:lineRule="auto"/>
        <w:rPr>
          <w:rFonts w:ascii="Calibri" w:eastAsia="Calibri" w:hAnsi="Calibri" w:cs="Arial"/>
          <w:lang w:bidi="he-IL"/>
        </w:rPr>
      </w:pPr>
    </w:p>
    <w:p w14:paraId="428BA3F2" w14:textId="4F88353B" w:rsid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13" w:history="1">
        <w:r w:rsidRPr="00B83C4C">
          <w:rPr>
            <w:rStyle w:val="Hipercze"/>
            <w:rFonts w:ascii="Calibri" w:eastAsia="Calibri" w:hAnsi="Calibri" w:cs="Arial"/>
            <w:lang w:bidi="he-IL"/>
          </w:rPr>
          <w:t>https://artus.torun.pl/events/arte-2025-wystawa-powarsztatowa/</w:t>
        </w:r>
      </w:hyperlink>
    </w:p>
    <w:p w14:paraId="379676BB" w14:textId="013298F3" w:rsidR="00DD4A2C" w:rsidRPr="00DD4A2C" w:rsidRDefault="00DD4A2C" w:rsidP="00B83C4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D4514AD" w14:textId="77777777" w:rsidR="00BA0998" w:rsidRDefault="00BA0998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36BADF82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2C5FCD9A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1761B334" w14:textId="77777777" w:rsidR="00200F8E" w:rsidRDefault="00200F8E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4CEE863C" w14:textId="4BC9CA46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</w:p>
    <w:p w14:paraId="07057996" w14:textId="77777777" w:rsidR="00BC4BD6" w:rsidRDefault="00BC4BD6" w:rsidP="00A447A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94239732"/>
    </w:p>
    <w:p w14:paraId="068A73E9" w14:textId="77777777" w:rsidR="00200F8E" w:rsidRDefault="00200F8E" w:rsidP="00A447A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A16947C" w14:textId="1A248837" w:rsidR="00A447AD" w:rsidRPr="00395218" w:rsidRDefault="00A447AD" w:rsidP="00A447A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2.04, G.16:00 | 9.04, G.16:00 | 16.04, G.16:00 | 23.04, G.16:00 | 30.04, G.16:00</w:t>
      </w:r>
    </w:p>
    <w:p w14:paraId="1F4B088E" w14:textId="257AA728" w:rsidR="00A447AD" w:rsidRDefault="00A447AD" w:rsidP="00A447A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Środy z przyrodą w bibliotece</w:t>
      </w:r>
    </w:p>
    <w:p w14:paraId="1C93E935" w14:textId="3ABB69BC" w:rsidR="00A447AD" w:rsidRDefault="00A447AD" w:rsidP="00A447A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Biblioteka Multimedialna pod Bażantem ul. Fałata 35</w:t>
      </w:r>
    </w:p>
    <w:p w14:paraId="136DD4EE" w14:textId="77777777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</w:p>
    <w:p w14:paraId="6881A6D5" w14:textId="777D0D22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 w:rsidRPr="00A447AD">
        <w:rPr>
          <w:rFonts w:ascii="Calibri" w:eastAsia="Calibri" w:hAnsi="Calibri" w:cs="Arial"/>
          <w:lang w:bidi="he-IL"/>
        </w:rPr>
        <w:t xml:space="preserve">Spotkania są bezpłatne, skierowane do dzieci w wieku 3-10 lat. Osoby do siódmego roku życia zapraszamy z opiekunem. </w:t>
      </w:r>
    </w:p>
    <w:p w14:paraId="50EA2221" w14:textId="77777777" w:rsidR="00200F8E" w:rsidRPr="00A447AD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 w:rsidRPr="00A447AD">
        <w:rPr>
          <w:rFonts w:ascii="Calibri" w:eastAsia="Calibri" w:hAnsi="Calibri" w:cs="Arial"/>
          <w:lang w:bidi="he-IL"/>
        </w:rPr>
        <w:t>Czas trwania: 1 godz. 30 min</w:t>
      </w:r>
    </w:p>
    <w:p w14:paraId="2C168873" w14:textId="77777777" w:rsidR="00200F8E" w:rsidRDefault="00200F8E" w:rsidP="00A447AD">
      <w:pPr>
        <w:spacing w:line="259" w:lineRule="auto"/>
        <w:rPr>
          <w:rFonts w:ascii="Calibri" w:eastAsia="Calibri" w:hAnsi="Calibri" w:cs="Arial"/>
          <w:lang w:bidi="he-IL"/>
        </w:rPr>
      </w:pPr>
    </w:p>
    <w:p w14:paraId="237B0F97" w14:textId="77777777" w:rsidR="00200F8E" w:rsidRDefault="00A447AD" w:rsidP="00200F8E">
      <w:pPr>
        <w:spacing w:line="259" w:lineRule="auto"/>
        <w:rPr>
          <w:rFonts w:ascii="Calibri" w:eastAsia="Calibri" w:hAnsi="Calibri" w:cs="Arial"/>
          <w:lang w:bidi="he-IL"/>
        </w:rPr>
      </w:pPr>
      <w:r w:rsidRPr="00A447AD">
        <w:rPr>
          <w:rFonts w:ascii="Calibri" w:eastAsia="Calibri" w:hAnsi="Calibri" w:cs="Arial"/>
          <w:lang w:bidi="he-IL"/>
        </w:rPr>
        <w:t>W kwietniu czeka nas wiele atrakcji przyrodniczych. Najpierw poznamy „czarną bandę”, czyli ptaki z rodziny krukowatych mieszkające obok nas. Dowiemy się również, co miał w dawnych wiekach król do bobra oraz dla kogo czasem ten sympatyczny gryzoń był… rybą. W związku ze Świętami Wielkiej Nocy będziemy poznawać jajka różnorodnych grup i gatunków zwierząt. Wiosną ciągnie nas też do „grzebania w ziemi”, dlatego będziecie mieli okazję do własnoręcznego posiania nasion, które po wykiełkowaniu, posadzimy w naszym „</w:t>
      </w:r>
      <w:proofErr w:type="spellStart"/>
      <w:r w:rsidRPr="00A447AD">
        <w:rPr>
          <w:rFonts w:ascii="Calibri" w:eastAsia="Calibri" w:hAnsi="Calibri" w:cs="Arial"/>
          <w:lang w:bidi="he-IL"/>
        </w:rPr>
        <w:t>mikroogrodzie</w:t>
      </w:r>
      <w:proofErr w:type="spellEnd"/>
      <w:r w:rsidRPr="00A447AD">
        <w:rPr>
          <w:rFonts w:ascii="Calibri" w:eastAsia="Calibri" w:hAnsi="Calibri" w:cs="Arial"/>
          <w:lang w:bidi="he-IL"/>
        </w:rPr>
        <w:t xml:space="preserve">” oraz w Waszych ogródkach i na balkonach. Wiemy, że bez wody nie byłoby życia, dlatego będziemy rozmawiać o jej zasobach oraz sposobach na jej ochronę. </w:t>
      </w:r>
    </w:p>
    <w:p w14:paraId="1D522B75" w14:textId="77777777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</w:p>
    <w:p w14:paraId="3B02E9ED" w14:textId="4311CF80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02.04: Czarna banda</w:t>
      </w:r>
    </w:p>
    <w:p w14:paraId="79D4F765" w14:textId="77777777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09.04: Dzień Bobra</w:t>
      </w:r>
    </w:p>
    <w:p w14:paraId="7A23D6C6" w14:textId="77777777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16.04: Dzień jajka</w:t>
      </w:r>
    </w:p>
    <w:p w14:paraId="4BF35826" w14:textId="77777777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23.04: Jest wiosna  - posiej coś</w:t>
      </w:r>
    </w:p>
    <w:p w14:paraId="51898B23" w14:textId="77777777" w:rsidR="00200F8E" w:rsidRDefault="00200F8E" w:rsidP="00200F8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30.04: Światowy Dzień Wody</w:t>
      </w:r>
    </w:p>
    <w:p w14:paraId="10C37723" w14:textId="24AB95AF" w:rsidR="00A447AD" w:rsidRPr="00A447AD" w:rsidRDefault="00A447AD" w:rsidP="00A447AD">
      <w:pPr>
        <w:spacing w:line="259" w:lineRule="auto"/>
        <w:rPr>
          <w:rFonts w:ascii="Calibri" w:eastAsia="Calibri" w:hAnsi="Calibri" w:cs="Arial"/>
          <w:lang w:bidi="he-IL"/>
        </w:rPr>
      </w:pPr>
    </w:p>
    <w:p w14:paraId="00128F7A" w14:textId="5A2F2C9D" w:rsidR="00A447AD" w:rsidRPr="00DD4A2C" w:rsidRDefault="00A447AD" w:rsidP="00A447A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683DF60" w14:textId="68A6F163" w:rsidR="00593711" w:rsidRPr="00395218" w:rsidRDefault="00593711" w:rsidP="0059371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3.04, G.16:30</w:t>
      </w:r>
      <w:r w:rsidR="00BC4B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|</w:t>
      </w:r>
      <w:r w:rsidR="00BC4B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10.04, G.16:30 </w:t>
      </w:r>
      <w:r w:rsidR="00BC4B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| </w:t>
      </w:r>
      <w:r w:rsidR="00BC4BD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24.04, G.10:30</w:t>
      </w:r>
    </w:p>
    <w:p w14:paraId="585D22CA" w14:textId="2AEB3D58" w:rsidR="00593711" w:rsidRPr="00593711" w:rsidRDefault="00593711" w:rsidP="00593711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593711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Kicia Kocia zaprasza</w:t>
      </w:r>
    </w:p>
    <w:p w14:paraId="0503309E" w14:textId="73FDC998" w:rsidR="00593711" w:rsidRDefault="00593711" w:rsidP="0059371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 w:rsidRPr="00593711"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 w:rsidRPr="00593711"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proofErr w:type="spellStart"/>
      <w:r w:rsidRPr="00593711"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  <w:r w:rsidRPr="00593711">
        <w:rPr>
          <w:rFonts w:ascii="Calibri" w:eastAsia="Calibri" w:hAnsi="Calibri" w:cs="Arial"/>
          <w:b/>
          <w:bCs/>
          <w:smallCaps/>
          <w:lang w:bidi="he-IL"/>
        </w:rPr>
        <w:t xml:space="preserve">, ul. </w:t>
      </w:r>
      <w:proofErr w:type="spellStart"/>
      <w:r w:rsidRPr="00593711"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  <w:r w:rsidRPr="00593711">
        <w:rPr>
          <w:rFonts w:ascii="Calibri" w:eastAsia="Calibri" w:hAnsi="Calibri" w:cs="Arial"/>
          <w:b/>
          <w:bCs/>
          <w:smallCaps/>
          <w:lang w:bidi="he-IL"/>
        </w:rPr>
        <w:t xml:space="preserve"> 1</w:t>
      </w:r>
    </w:p>
    <w:p w14:paraId="3EDAF64E" w14:textId="77777777" w:rsidR="00593711" w:rsidRDefault="00593711" w:rsidP="0059371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205E367" w14:textId="77777777" w:rsidR="00593711" w:rsidRPr="00593711" w:rsidRDefault="00593711" w:rsidP="00593711">
      <w:pPr>
        <w:spacing w:line="259" w:lineRule="auto"/>
        <w:rPr>
          <w:rFonts w:ascii="Calibri" w:eastAsia="Calibri" w:hAnsi="Calibri" w:cs="Arial"/>
          <w:lang w:bidi="he-IL"/>
        </w:rPr>
      </w:pPr>
      <w:r w:rsidRPr="00593711">
        <w:rPr>
          <w:rFonts w:ascii="Calibri" w:eastAsia="Calibri" w:hAnsi="Calibri" w:cs="Arial"/>
          <w:lang w:bidi="he-IL"/>
        </w:rPr>
        <w:t>Zajęcia bezpłatne, zapisy: tel. 56 610 67 59</w:t>
      </w:r>
    </w:p>
    <w:p w14:paraId="34F6FF26" w14:textId="2EDBBC7E" w:rsidR="00593711" w:rsidRPr="00593711" w:rsidRDefault="00593711" w:rsidP="00593711">
      <w:pPr>
        <w:spacing w:line="259" w:lineRule="auto"/>
        <w:rPr>
          <w:rFonts w:ascii="Calibri" w:eastAsia="Calibri" w:hAnsi="Calibri" w:cs="Arial"/>
          <w:lang w:bidi="he-IL"/>
        </w:rPr>
      </w:pPr>
      <w:r w:rsidRPr="00593711">
        <w:rPr>
          <w:rFonts w:ascii="Calibri" w:eastAsia="Calibri" w:hAnsi="Calibri" w:cs="Arial"/>
          <w:lang w:bidi="he-IL"/>
        </w:rPr>
        <w:t>Zajęcia literacko-plastyczne dla dzieci w wieku 2-4 lat w oparciu o książki z cyklu „Kicia Kocia” Anity Głowińskiej. W programie: słuchanie bajek o przygodach zabawnej kotki, zabawy ruchowe, zajęcia plastyczne. </w:t>
      </w:r>
    </w:p>
    <w:p w14:paraId="02A71732" w14:textId="77777777" w:rsidR="00593711" w:rsidRPr="00593711" w:rsidRDefault="00593711" w:rsidP="00593711">
      <w:pPr>
        <w:numPr>
          <w:ilvl w:val="0"/>
          <w:numId w:val="22"/>
        </w:numPr>
        <w:spacing w:line="259" w:lineRule="auto"/>
        <w:rPr>
          <w:rFonts w:ascii="Calibri" w:eastAsia="Calibri" w:hAnsi="Calibri" w:cs="Arial"/>
          <w:lang w:bidi="he-IL"/>
        </w:rPr>
      </w:pPr>
      <w:r w:rsidRPr="00593711">
        <w:rPr>
          <w:rFonts w:ascii="Calibri" w:eastAsia="Calibri" w:hAnsi="Calibri" w:cs="Arial"/>
          <w:lang w:bidi="he-IL"/>
        </w:rPr>
        <w:t>3.04. Kicia Kocia zakłada ogród</w:t>
      </w:r>
    </w:p>
    <w:p w14:paraId="5F318A17" w14:textId="77777777" w:rsidR="00593711" w:rsidRPr="00593711" w:rsidRDefault="00593711" w:rsidP="00593711">
      <w:pPr>
        <w:numPr>
          <w:ilvl w:val="0"/>
          <w:numId w:val="22"/>
        </w:numPr>
        <w:spacing w:line="259" w:lineRule="auto"/>
        <w:rPr>
          <w:rFonts w:ascii="Calibri" w:eastAsia="Calibri" w:hAnsi="Calibri" w:cs="Arial"/>
          <w:lang w:bidi="he-IL"/>
        </w:rPr>
      </w:pPr>
      <w:r w:rsidRPr="00593711">
        <w:rPr>
          <w:rFonts w:ascii="Calibri" w:eastAsia="Calibri" w:hAnsi="Calibri" w:cs="Arial"/>
          <w:lang w:bidi="he-IL"/>
        </w:rPr>
        <w:t>10.04. Kicia Kocia w pociągu</w:t>
      </w:r>
    </w:p>
    <w:p w14:paraId="0A8B85A7" w14:textId="77777777" w:rsidR="00593711" w:rsidRPr="00593711" w:rsidRDefault="00593711" w:rsidP="00593711">
      <w:pPr>
        <w:numPr>
          <w:ilvl w:val="0"/>
          <w:numId w:val="22"/>
        </w:numPr>
        <w:spacing w:line="259" w:lineRule="auto"/>
        <w:rPr>
          <w:rFonts w:ascii="Calibri" w:eastAsia="Calibri" w:hAnsi="Calibri" w:cs="Arial"/>
          <w:lang w:bidi="he-IL"/>
        </w:rPr>
      </w:pPr>
      <w:r w:rsidRPr="00593711">
        <w:rPr>
          <w:rFonts w:ascii="Calibri" w:eastAsia="Calibri" w:hAnsi="Calibri" w:cs="Arial"/>
          <w:lang w:bidi="he-IL"/>
        </w:rPr>
        <w:t>24.04. Kicia Kocia organizuje witaminowe przyjęcie</w:t>
      </w:r>
    </w:p>
    <w:p w14:paraId="79F757A0" w14:textId="1680EC36" w:rsidR="00593711" w:rsidRPr="00DD4A2C" w:rsidRDefault="00593711" w:rsidP="0059371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19F6E6E" w14:textId="77777777" w:rsidR="00A447AD" w:rsidRDefault="00A447AD" w:rsidP="00280BC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EEC79CE" w14:textId="3C5C5877" w:rsidR="00280BC6" w:rsidRPr="00395218" w:rsidRDefault="00280BC6" w:rsidP="00280BC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3.04, G.18:00</w:t>
      </w:r>
    </w:p>
    <w:p w14:paraId="410997CC" w14:textId="56CB6296" w:rsidR="00280BC6" w:rsidRDefault="00280BC6" w:rsidP="00280BC6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Podstawy szydełkowania – zrób swój koszyk!</w:t>
      </w:r>
    </w:p>
    <w:p w14:paraId="28113D49" w14:textId="6CA34E10" w:rsidR="00280BC6" w:rsidRDefault="00280BC6" w:rsidP="00280BC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 (</w:t>
      </w:r>
      <w:r w:rsidRPr="00280BC6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)</w:t>
      </w:r>
    </w:p>
    <w:p w14:paraId="3868DAA2" w14:textId="77777777" w:rsidR="00280BC6" w:rsidRDefault="00280BC6" w:rsidP="00280BC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A3D304D" w14:textId="57FF36AD" w:rsidR="00280BC6" w:rsidRDefault="00280BC6" w:rsidP="00280BC6">
      <w:pPr>
        <w:spacing w:line="259" w:lineRule="auto"/>
      </w:pPr>
      <w:r w:rsidRPr="00280BC6">
        <w:rPr>
          <w:rFonts w:ascii="Calibri" w:eastAsia="Calibri" w:hAnsi="Calibri" w:cs="Arial"/>
          <w:lang w:bidi="he-IL"/>
        </w:rPr>
        <w:t xml:space="preserve">Bilety: 35 zł od osoby - dostępne w recepcji CSW lub online: </w:t>
      </w:r>
      <w:hyperlink r:id="rId14" w:history="1">
        <w:r w:rsidR="00A447AD" w:rsidRPr="00AA023A">
          <w:rPr>
            <w:rStyle w:val="Hipercze"/>
            <w:rFonts w:ascii="Calibri" w:eastAsia="Calibri" w:hAnsi="Calibri" w:cs="Arial"/>
            <w:lang w:bidi="he-IL"/>
          </w:rPr>
          <w:t>https://cswtorun.bilety24.pl/wydarzenie/?id=126107</w:t>
        </w:r>
      </w:hyperlink>
      <w:r w:rsidRPr="00280BC6">
        <w:rPr>
          <w:rFonts w:ascii="Calibri" w:eastAsia="Calibri" w:hAnsi="Calibri" w:cs="Arial"/>
          <w:lang w:bidi="he-IL"/>
        </w:rPr>
        <w:t xml:space="preserve"> (obowiązuje opłata serwisowa)</w:t>
      </w:r>
      <w:r w:rsidRPr="00280BC6">
        <w:t xml:space="preserve"> </w:t>
      </w:r>
    </w:p>
    <w:p w14:paraId="31C4B546" w14:textId="56AE5D46" w:rsidR="00280BC6" w:rsidRDefault="00280BC6" w:rsidP="00280BC6">
      <w:pPr>
        <w:spacing w:line="259" w:lineRule="auto"/>
        <w:rPr>
          <w:rFonts w:ascii="Calibri" w:eastAsia="Calibri" w:hAnsi="Calibri" w:cs="Arial"/>
          <w:lang w:bidi="he-IL"/>
        </w:rPr>
      </w:pPr>
      <w:r w:rsidRPr="00280BC6">
        <w:rPr>
          <w:rFonts w:ascii="Calibri" w:eastAsia="Calibri" w:hAnsi="Calibri" w:cs="Arial"/>
          <w:lang w:bidi="he-IL"/>
        </w:rPr>
        <w:t>Limit miejsc: 15 osób</w:t>
      </w:r>
    </w:p>
    <w:p w14:paraId="3894CBB0" w14:textId="77777777" w:rsidR="00280BC6" w:rsidRDefault="00280BC6" w:rsidP="00280BC6">
      <w:pPr>
        <w:spacing w:line="259" w:lineRule="auto"/>
      </w:pPr>
      <w:r w:rsidRPr="00280BC6">
        <w:rPr>
          <w:rFonts w:ascii="Calibri" w:eastAsia="Calibri" w:hAnsi="Calibri" w:cs="Arial"/>
          <w:lang w:bidi="he-IL"/>
        </w:rPr>
        <w:t>Zapraszamy na zajęcia wszystkie osoby, które chcą rozpocząć przygodę z szydełkowaniem (choć doświadczeni uczestnicy również są mile widziani!). W ramach warsztatów każdy będzie miał okazję stworzyć koszyk ze sznurka i elementów drewnianych. To wspaniała i prosta technika, która wciąga i uzależnia. Pozwól się porwać nowej pasji!</w:t>
      </w:r>
      <w:r w:rsidRPr="00280BC6">
        <w:t xml:space="preserve"> </w:t>
      </w:r>
    </w:p>
    <w:p w14:paraId="29984CC6" w14:textId="22EB5125" w:rsidR="00280BC6" w:rsidRPr="00DD4A2C" w:rsidRDefault="00280BC6" w:rsidP="00280BC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80BC6">
        <w:rPr>
          <w:rFonts w:ascii="Calibri" w:eastAsia="Calibri" w:hAnsi="Calibri" w:cs="Arial"/>
          <w:lang w:bidi="he-IL"/>
        </w:rPr>
        <w:t>Prowadzenie: Magdalena Grabowska</w:t>
      </w:r>
    </w:p>
    <w:bookmarkEnd w:id="1"/>
    <w:p w14:paraId="1E652DF2" w14:textId="1404D757" w:rsidR="006D06F4" w:rsidRDefault="00AF10AE" w:rsidP="00B5103D">
      <w:pPr>
        <w:spacing w:line="259" w:lineRule="auto"/>
        <w:rPr>
          <w:rFonts w:eastAsia="Times New Roman" w:cstheme="minorHAnsi"/>
          <w:lang w:eastAsia="pl-PL" w:bidi="he-IL"/>
        </w:rPr>
      </w:pPr>
      <w:r w:rsidRPr="00AF10AE">
        <w:rPr>
          <w:rFonts w:eastAsia="Times New Roman" w:cstheme="minorHAnsi"/>
          <w:lang w:eastAsia="pl-PL" w:bidi="he-IL"/>
        </w:rPr>
        <w:t> </w:t>
      </w:r>
    </w:p>
    <w:bookmarkEnd w:id="0"/>
    <w:p w14:paraId="3F57F1C5" w14:textId="77777777" w:rsidR="00BC4BD6" w:rsidRDefault="00BC4BD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91E4D7" w14:textId="2BE2D6AE" w:rsidR="00DD4A2C" w:rsidRPr="00395218" w:rsidRDefault="001E178A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5.04, G.11:00</w:t>
      </w:r>
    </w:p>
    <w:p w14:paraId="155A04F8" w14:textId="0ED5EE26" w:rsidR="001E178A" w:rsidRPr="001E178A" w:rsidRDefault="001E178A" w:rsidP="001E178A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1E178A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ARTE! Festiwal Twórczości dla Dzieci i Młodzieży | Stado jednorożców | warsztaty plastyczne</w:t>
      </w:r>
    </w:p>
    <w:p w14:paraId="3D557957" w14:textId="1A4BD796" w:rsidR="00DD4A2C" w:rsidRDefault="001E178A" w:rsidP="001E178A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1E178A">
        <w:rPr>
          <w:rFonts w:ascii="Calibri" w:eastAsia="Calibri" w:hAnsi="Calibri" w:cs="Arial"/>
          <w:b/>
          <w:bCs/>
          <w:smallCaps/>
          <w:lang w:bidi="he-IL"/>
        </w:rPr>
        <w:t xml:space="preserve">Dom Muz | </w:t>
      </w:r>
      <w:proofErr w:type="spellStart"/>
      <w:r w:rsidRPr="001E178A">
        <w:rPr>
          <w:rFonts w:ascii="Calibri" w:eastAsia="Calibri" w:hAnsi="Calibri" w:cs="Arial"/>
          <w:b/>
          <w:bCs/>
          <w:smallCaps/>
          <w:lang w:bidi="he-IL"/>
        </w:rPr>
        <w:t>Rudak</w:t>
      </w:r>
      <w:proofErr w:type="spellEnd"/>
    </w:p>
    <w:p w14:paraId="4564A3A0" w14:textId="77777777" w:rsidR="00BC4BD6" w:rsidRDefault="00BC4BD6" w:rsidP="00BC4BD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5648BAC" w14:textId="677D1A3E" w:rsidR="003407C2" w:rsidRPr="003407C2" w:rsidRDefault="003407C2" w:rsidP="00BC4BD6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Bilety</w:t>
      </w:r>
      <w:r w:rsidR="00BC4BD6">
        <w:rPr>
          <w:rFonts w:ascii="Calibri" w:eastAsia="Calibri" w:hAnsi="Calibri" w:cs="Arial"/>
          <w:lang w:bidi="he-IL"/>
        </w:rPr>
        <w:t xml:space="preserve">: </w:t>
      </w:r>
      <w:r w:rsidRPr="003407C2">
        <w:rPr>
          <w:rFonts w:ascii="Calibri" w:eastAsia="Calibri" w:hAnsi="Calibri" w:cs="Arial"/>
          <w:lang w:bidi="he-IL"/>
        </w:rPr>
        <w:t>10zł / normalny</w:t>
      </w:r>
    </w:p>
    <w:p w14:paraId="0DEDC510" w14:textId="77777777" w:rsid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Warsztaty międzypokoleniowe | Czas trwania: około 1 godziny 30 minut</w:t>
      </w:r>
    </w:p>
    <w:p w14:paraId="35C1F672" w14:textId="389381F7" w:rsidR="001E178A" w:rsidRPr="00D2206F" w:rsidRDefault="001E178A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1E178A">
        <w:rPr>
          <w:rFonts w:ascii="Calibri" w:eastAsia="Calibri" w:hAnsi="Calibri" w:cs="Arial"/>
          <w:lang w:bidi="he-IL"/>
        </w:rPr>
        <w:t>Czy jednorożce istnieją? Oczywiście, że tak – a jeśli ktoś w to nie wierzy, to po tych warsztatach na pewno zmieni zdanie! Wspólnie stworzymy niezwykłe stado jednorożców, tworząc magiczne opaski, które zmienią każdego w prawdziwego jednorożca (lub przynajmniej kogoś bardzo stylowego). Będzie dużo brokatu, kolorów i puszystych ozdób, bo jednorożce nie znoszą nudy! Po założeniu swojej opaski poczujecie moc – może nie zaczniecie latać, ale na pewno będziecie błyszczeć. Przygotujcie się na odrobinę magii, dużo śmiechu i ogrom kreatywnej zabawy! A jeśli ktoś zapyta, czy jednorożce istnieją – wystarczy wskazać na Ciebie!</w:t>
      </w:r>
    </w:p>
    <w:p w14:paraId="14761167" w14:textId="77777777" w:rsidR="00D2206F" w:rsidRDefault="001E178A" w:rsidP="001E178A">
      <w:pPr>
        <w:spacing w:line="259" w:lineRule="auto"/>
        <w:rPr>
          <w:rFonts w:ascii="Calibri" w:eastAsia="Calibri" w:hAnsi="Calibri" w:cs="Arial"/>
          <w:lang w:bidi="he-IL"/>
        </w:rPr>
      </w:pPr>
      <w:r w:rsidRPr="00D2206F">
        <w:rPr>
          <w:rFonts w:ascii="Calibri" w:eastAsia="Calibri" w:hAnsi="Calibri" w:cs="Arial"/>
          <w:lang w:bidi="he-IL"/>
        </w:rPr>
        <w:t>Zajęcia poprowadzi Michał Składanowski.</w:t>
      </w:r>
    </w:p>
    <w:p w14:paraId="6D18374C" w14:textId="0D46966C" w:rsidR="001E178A" w:rsidRPr="00D2206F" w:rsidRDefault="00D2206F" w:rsidP="001E178A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15" w:history="1">
        <w:r w:rsidRPr="00D2206F">
          <w:rPr>
            <w:rStyle w:val="Hipercze"/>
            <w:rFonts w:ascii="Calibri" w:eastAsia="Calibri" w:hAnsi="Calibri" w:cs="Arial"/>
            <w:lang w:bidi="he-IL"/>
          </w:rPr>
          <w:t>https://artus.torun.pl/events/arte-2025-stado-jednorozcow/</w:t>
        </w:r>
      </w:hyperlink>
    </w:p>
    <w:p w14:paraId="52275BED" w14:textId="3DE2787E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27C6CC0" w14:textId="77777777" w:rsidR="00C05348" w:rsidRDefault="00C05348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3B00FC85" w:rsidR="00DD4A2C" w:rsidRPr="00395218" w:rsidRDefault="003407C2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5.04, G.11:00</w:t>
      </w:r>
    </w:p>
    <w:p w14:paraId="2FDAA3E8" w14:textId="076E6C7A" w:rsidR="003407C2" w:rsidRPr="003407C2" w:rsidRDefault="003407C2" w:rsidP="003407C2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407C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ARTE! Festiwal Twórczości dla Dzieci i Młodzieży | Gra Miejska na Podgórzu</w:t>
      </w:r>
    </w:p>
    <w:p w14:paraId="2101B2E0" w14:textId="59380E65" w:rsidR="003407C2" w:rsidRDefault="00DD4A2C" w:rsidP="003407C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</w:t>
      </w:r>
      <w:r w:rsidR="003407C2">
        <w:rPr>
          <w:rFonts w:ascii="Calibri" w:eastAsia="Calibri" w:hAnsi="Calibri" w:cs="Arial"/>
          <w:b/>
          <w:bCs/>
          <w:smallCaps/>
          <w:lang w:bidi="he-IL"/>
        </w:rPr>
        <w:t xml:space="preserve">om Muz | Podgórz | </w:t>
      </w:r>
      <w:proofErr w:type="spellStart"/>
      <w:r w:rsidR="003407C2">
        <w:rPr>
          <w:rFonts w:ascii="Calibri" w:eastAsia="Calibri" w:hAnsi="Calibri" w:cs="Arial"/>
          <w:b/>
          <w:bCs/>
          <w:smallCaps/>
          <w:lang w:bidi="he-IL"/>
        </w:rPr>
        <w:t>ul.Poznańska</w:t>
      </w:r>
      <w:proofErr w:type="spellEnd"/>
      <w:r w:rsidR="003407C2">
        <w:rPr>
          <w:rFonts w:ascii="Calibri" w:eastAsia="Calibri" w:hAnsi="Calibri" w:cs="Arial"/>
          <w:b/>
          <w:bCs/>
          <w:smallCaps/>
          <w:lang w:bidi="he-IL"/>
        </w:rPr>
        <w:t xml:space="preserve"> 52</w:t>
      </w:r>
    </w:p>
    <w:p w14:paraId="317130AA" w14:textId="77777777" w:rsidR="00BC4BD6" w:rsidRDefault="00BC4BD6" w:rsidP="003407C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780F6BF" w14:textId="7970488B" w:rsid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Wstęp wolny!</w:t>
      </w:r>
      <w:r w:rsidRPr="003407C2">
        <w:t xml:space="preserve"> </w:t>
      </w:r>
      <w:r w:rsidRPr="003407C2">
        <w:rPr>
          <w:rFonts w:ascii="Calibri" w:eastAsia="Calibri" w:hAnsi="Calibri" w:cs="Arial"/>
          <w:lang w:bidi="he-IL"/>
        </w:rPr>
        <w:t>Zapisy do 2 kwietnia: edukacja@artus.torun.pl | kontakt: 509 696</w:t>
      </w:r>
      <w:r w:rsidR="00BC4BD6">
        <w:rPr>
          <w:rFonts w:ascii="Calibri" w:eastAsia="Calibri" w:hAnsi="Calibri" w:cs="Arial"/>
          <w:lang w:bidi="he-IL"/>
        </w:rPr>
        <w:t> </w:t>
      </w:r>
      <w:r w:rsidRPr="003407C2">
        <w:rPr>
          <w:rFonts w:ascii="Calibri" w:eastAsia="Calibri" w:hAnsi="Calibri" w:cs="Arial"/>
          <w:lang w:bidi="he-IL"/>
        </w:rPr>
        <w:t>050</w:t>
      </w:r>
    </w:p>
    <w:p w14:paraId="71BBB676" w14:textId="77777777" w:rsidR="00BC4BD6" w:rsidRDefault="00BC4BD6" w:rsidP="003407C2">
      <w:pPr>
        <w:spacing w:line="259" w:lineRule="auto"/>
        <w:rPr>
          <w:rFonts w:ascii="Calibri" w:eastAsia="Calibri" w:hAnsi="Calibri" w:cs="Arial"/>
          <w:lang w:bidi="he-IL"/>
        </w:rPr>
      </w:pPr>
    </w:p>
    <w:p w14:paraId="08D033F2" w14:textId="639BF966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 xml:space="preserve">Wspólnie z Klubem Imprez na Orientację </w:t>
      </w:r>
      <w:proofErr w:type="spellStart"/>
      <w:r w:rsidRPr="003407C2">
        <w:rPr>
          <w:rFonts w:ascii="Calibri" w:eastAsia="Calibri" w:hAnsi="Calibri" w:cs="Arial"/>
          <w:lang w:bidi="he-IL"/>
        </w:rPr>
        <w:t>Skarmat</w:t>
      </w:r>
      <w:proofErr w:type="spellEnd"/>
      <w:r w:rsidRPr="003407C2">
        <w:rPr>
          <w:rFonts w:ascii="Calibri" w:eastAsia="Calibri" w:hAnsi="Calibri" w:cs="Arial"/>
          <w:lang w:bidi="he-IL"/>
        </w:rPr>
        <w:t xml:space="preserve"> i toruńskim Oddziałem Miejskim Polskiego Towarzystwa Turystyczno-Krajoznawczego zapraszamy na Grę Miejską na Podgórzu!</w:t>
      </w:r>
    </w:p>
    <w:p w14:paraId="5907474E" w14:textId="77777777" w:rsidR="00BC4BD6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lastRenderedPageBreak/>
        <w:t>W ramach Festiwalu Twórczości Dzieci i Młodzieży ARTE! zachęcamy do pierwszych wiosennych aktywności, które pozwolą Wam lepiej poznać zakątki naszego miasta. Na przygodę z mapą i nutką rywalizacji w tle zapraszamy zarówno całe rodziny, jak i indywidualnych uczestników – dzieci, młodzież, dorosłych i</w:t>
      </w:r>
    </w:p>
    <w:p w14:paraId="36658C54" w14:textId="53E37B8A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seniorów, bez wyjątku. Przemierzając podgórską trasę, poznacie historię toruńskiego lewobrzeża i traficie w miejsca, które na co dzień umykają Waszej uwadze.</w:t>
      </w:r>
    </w:p>
    <w:p w14:paraId="70C53BF1" w14:textId="77777777" w:rsidR="003407C2" w:rsidRPr="00BC4BD6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 xml:space="preserve">Zasady są proste. Zgłoś swoją drużynę (lub samego siebie) do udziału w zabawie, wysyłając wiadomość mailową na adres: </w:t>
      </w:r>
      <w:hyperlink r:id="rId16" w:history="1">
        <w:r w:rsidRPr="00BC4BD6">
          <w:rPr>
            <w:rStyle w:val="Hipercze"/>
            <w:rFonts w:ascii="Calibri" w:eastAsia="Calibri" w:hAnsi="Calibri" w:cs="Arial"/>
            <w:lang w:bidi="he-IL"/>
          </w:rPr>
          <w:t>edukacja@artus.torun.pl</w:t>
        </w:r>
      </w:hyperlink>
      <w:r w:rsidRPr="00BC4BD6">
        <w:rPr>
          <w:rFonts w:ascii="Calibri" w:eastAsia="Calibri" w:hAnsi="Calibri" w:cs="Arial"/>
          <w:lang w:bidi="he-IL"/>
        </w:rPr>
        <w:t xml:space="preserve"> do 2 kwietnia (środa). W treści należy zawrzeć imię i nazwisko zgłaszającego, liczbę uczestników oraz telefon kontaktowy.</w:t>
      </w:r>
    </w:p>
    <w:p w14:paraId="59998D0D" w14:textId="77777777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BC4BD6">
        <w:rPr>
          <w:rFonts w:ascii="Calibri" w:eastAsia="Calibri" w:hAnsi="Calibri" w:cs="Arial"/>
          <w:lang w:bidi="he-IL"/>
        </w:rPr>
        <w:t xml:space="preserve">Spotykamy się 5 kwietnia w Domu Muz przy ul. Poznańskiej 52. Gra miejska startuje o godziny 11:00, a odbiór pakietów startowych będzie możliwy od godziny 10:30. Znajdziecie w nich mapy i karty uczestnika. </w:t>
      </w:r>
      <w:r w:rsidRPr="003407C2">
        <w:rPr>
          <w:rFonts w:ascii="Calibri" w:eastAsia="Calibri" w:hAnsi="Calibri" w:cs="Arial"/>
          <w:lang w:bidi="he-IL"/>
        </w:rPr>
        <w:t>Wypełnijcie je podczas przemierzania trasy, a następnie zwróćcie do organizatorów, którzy będą czekać na Was w Domu Muz do godz. 14:00. Wyniki ogłosimy do wtorku 8 kwietnia. Chociaż najlepszą nagrodą jest wspólnie spędzony czas, warto mieć z tyłu głowy, że na zwycięskie drużyny czekają upominki.</w:t>
      </w:r>
    </w:p>
    <w:p w14:paraId="72C51957" w14:textId="77777777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Budowniczym tras jest </w:t>
      </w:r>
      <w:r w:rsidRPr="00DA7997">
        <w:rPr>
          <w:rFonts w:ascii="Calibri" w:eastAsia="Calibri" w:hAnsi="Calibri" w:cs="Arial"/>
          <w:lang w:bidi="he-IL"/>
        </w:rPr>
        <w:t xml:space="preserve">Waldemar </w:t>
      </w:r>
      <w:proofErr w:type="spellStart"/>
      <w:r w:rsidRPr="00DA7997">
        <w:rPr>
          <w:rFonts w:ascii="Calibri" w:eastAsia="Calibri" w:hAnsi="Calibri" w:cs="Arial"/>
          <w:lang w:bidi="he-IL"/>
        </w:rPr>
        <w:t>Fijor</w:t>
      </w:r>
      <w:proofErr w:type="spellEnd"/>
      <w:r w:rsidRPr="00DA7997">
        <w:rPr>
          <w:rFonts w:ascii="Calibri" w:eastAsia="Calibri" w:hAnsi="Calibri" w:cs="Arial"/>
          <w:lang w:bidi="he-IL"/>
        </w:rPr>
        <w:t>, znany</w:t>
      </w:r>
      <w:r w:rsidRPr="003407C2">
        <w:rPr>
          <w:rFonts w:ascii="Calibri" w:eastAsia="Calibri" w:hAnsi="Calibri" w:cs="Arial"/>
          <w:lang w:bidi="he-IL"/>
        </w:rPr>
        <w:t xml:space="preserve"> Wam z organizacji Kopernikańskich Marszów na Orientację.</w:t>
      </w:r>
    </w:p>
    <w:p w14:paraId="57918542" w14:textId="3E37165D" w:rsidR="00DA7997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Na dodatkowe pytania odpowie Wam Kierowniczka Działu Edukacji Centrum Kultury Dwór Artusa, Karolina Król-Buczko, numer kontaktowy: 509 696</w:t>
      </w:r>
      <w:r w:rsidR="00DA7997">
        <w:rPr>
          <w:rFonts w:ascii="Calibri" w:eastAsia="Calibri" w:hAnsi="Calibri" w:cs="Arial"/>
          <w:lang w:bidi="he-IL"/>
        </w:rPr>
        <w:t> </w:t>
      </w:r>
      <w:r w:rsidRPr="003407C2">
        <w:rPr>
          <w:rFonts w:ascii="Calibri" w:eastAsia="Calibri" w:hAnsi="Calibri" w:cs="Arial"/>
          <w:lang w:bidi="he-IL"/>
        </w:rPr>
        <w:t>050</w:t>
      </w:r>
    </w:p>
    <w:p w14:paraId="0E6A14D8" w14:textId="34F2897E" w:rsidR="003407C2" w:rsidRPr="00F853BF" w:rsidRDefault="003407C2" w:rsidP="003407C2">
      <w:pPr>
        <w:spacing w:line="259" w:lineRule="auto"/>
        <w:rPr>
          <w:rFonts w:ascii="Calibri" w:eastAsia="Calibri" w:hAnsi="Calibri" w:cs="Arial"/>
          <w:lang w:val="nl-NL" w:bidi="he-IL"/>
        </w:rPr>
      </w:pPr>
      <w:r w:rsidRPr="00F853BF">
        <w:rPr>
          <w:rFonts w:ascii="Calibri" w:eastAsia="Calibri" w:hAnsi="Calibri" w:cs="Arial"/>
          <w:lang w:val="nl-NL" w:bidi="he-IL"/>
        </w:rPr>
        <w:t>.</w:t>
      </w:r>
      <w:r w:rsidR="00DA7997" w:rsidRPr="00F853BF">
        <w:rPr>
          <w:rFonts w:ascii="Calibri" w:eastAsia="Calibri" w:hAnsi="Calibri" w:cs="Arial"/>
          <w:lang w:val="nl-NL" w:bidi="he-IL"/>
        </w:rPr>
        <w:t xml:space="preserve">Link: </w:t>
      </w:r>
      <w:hyperlink r:id="rId17" w:history="1">
        <w:r w:rsidR="00DA7997" w:rsidRPr="00F853BF">
          <w:rPr>
            <w:rStyle w:val="Hipercze"/>
            <w:rFonts w:ascii="Calibri" w:eastAsia="Calibri" w:hAnsi="Calibri" w:cs="Arial"/>
            <w:lang w:val="nl-NL" w:bidi="he-IL"/>
          </w:rPr>
          <w:t>https://artus.torun.pl/events/arte-2025-gra-miejska/</w:t>
        </w:r>
      </w:hyperlink>
    </w:p>
    <w:p w14:paraId="45B57A8A" w14:textId="16AE6E39" w:rsidR="00DD4A2C" w:rsidRPr="00F853BF" w:rsidRDefault="00DD4A2C" w:rsidP="003407C2">
      <w:pPr>
        <w:spacing w:line="259" w:lineRule="auto"/>
        <w:rPr>
          <w:rFonts w:ascii="Calibri" w:eastAsia="Calibri" w:hAnsi="Calibri" w:cs="Arial"/>
          <w:b/>
          <w:bCs/>
          <w:smallCaps/>
          <w:lang w:val="nl-NL" w:bidi="he-IL"/>
        </w:rPr>
      </w:pPr>
    </w:p>
    <w:p w14:paraId="58D1B78B" w14:textId="77777777" w:rsidR="00BC4BD6" w:rsidRDefault="00BC4BD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nl-NL" w:bidi="he-IL"/>
        </w:rPr>
      </w:pPr>
    </w:p>
    <w:p w14:paraId="56407B3D" w14:textId="074763F1" w:rsidR="00DD4A2C" w:rsidRPr="00F853BF" w:rsidRDefault="003407C2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nl-NL" w:bidi="he-IL"/>
        </w:rPr>
      </w:pPr>
      <w:r w:rsidRPr="00F853BF">
        <w:rPr>
          <w:rFonts w:ascii="Calibri" w:eastAsia="Calibri" w:hAnsi="Calibri" w:cs="Arial"/>
          <w:b/>
          <w:bCs/>
          <w:smallCaps/>
          <w:sz w:val="28"/>
          <w:szCs w:val="28"/>
          <w:lang w:val="nl-NL" w:bidi="he-IL"/>
        </w:rPr>
        <w:t>5.04, G.16:00</w:t>
      </w:r>
    </w:p>
    <w:p w14:paraId="24EDEAD3" w14:textId="4B48FAD4" w:rsidR="003407C2" w:rsidRPr="003407C2" w:rsidRDefault="003407C2" w:rsidP="003407C2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853BF">
        <w:rPr>
          <w:rFonts w:ascii="Calibri" w:eastAsia="Calibri" w:hAnsi="Calibri" w:cs="Arial"/>
          <w:b/>
          <w:bCs/>
          <w:color w:val="C00000"/>
          <w:sz w:val="32"/>
          <w:szCs w:val="32"/>
          <w:lang w:val="nl-NL" w:bidi="he-IL"/>
        </w:rPr>
        <w:t xml:space="preserve">ARTE! </w:t>
      </w:r>
      <w:r w:rsidRPr="003407C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Festiwal Twórczości dla Dzieci i Młodzieży | Popołudniowe Kino </w:t>
      </w:r>
      <w:proofErr w:type="spellStart"/>
      <w:r w:rsidRPr="003407C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Rudaczek</w:t>
      </w:r>
      <w:proofErr w:type="spellEnd"/>
      <w:r w:rsidRPr="003407C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| Kopiec Kreta</w:t>
      </w:r>
    </w:p>
    <w:p w14:paraId="4E16ABB5" w14:textId="032782EA" w:rsidR="00DD4A2C" w:rsidRDefault="003407C2" w:rsidP="003407C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407C2">
        <w:rPr>
          <w:rFonts w:ascii="Calibri" w:eastAsia="Calibri" w:hAnsi="Calibri" w:cs="Arial"/>
          <w:b/>
          <w:bCs/>
          <w:smallCaps/>
          <w:lang w:bidi="he-IL"/>
        </w:rPr>
        <w:t xml:space="preserve">Dom Muz | </w:t>
      </w:r>
      <w:proofErr w:type="spellStart"/>
      <w:r w:rsidRPr="003407C2">
        <w:rPr>
          <w:rFonts w:ascii="Calibri" w:eastAsia="Calibri" w:hAnsi="Calibri" w:cs="Arial"/>
          <w:b/>
          <w:bCs/>
          <w:smallCaps/>
          <w:lang w:bidi="he-IL"/>
        </w:rPr>
        <w:t>Rudak</w:t>
      </w:r>
      <w:proofErr w:type="spellEnd"/>
    </w:p>
    <w:p w14:paraId="56C612C0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614796B" w14:textId="5768B88F" w:rsidR="003407C2" w:rsidRPr="003407C2" w:rsidRDefault="003407C2" w:rsidP="00BC4BD6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Bilety</w:t>
      </w:r>
      <w:r w:rsidR="00BC4BD6">
        <w:rPr>
          <w:rFonts w:ascii="Calibri" w:eastAsia="Calibri" w:hAnsi="Calibri" w:cs="Arial"/>
          <w:lang w:bidi="he-IL"/>
        </w:rPr>
        <w:t xml:space="preserve">: </w:t>
      </w:r>
      <w:r w:rsidRPr="003407C2">
        <w:rPr>
          <w:rFonts w:ascii="Calibri" w:eastAsia="Calibri" w:hAnsi="Calibri" w:cs="Arial"/>
          <w:lang w:bidi="he-IL"/>
        </w:rPr>
        <w:t>10zł / normalny</w:t>
      </w:r>
    </w:p>
    <w:p w14:paraId="479F5B57" w14:textId="77777777" w:rsid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Warsztaty międzypokoleniowe | Czas trwania: około 2 godziny</w:t>
      </w:r>
    </w:p>
    <w:p w14:paraId="04B71394" w14:textId="796A7EFA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 xml:space="preserve">Czas na kolejną odsłonę familijnego Kina </w:t>
      </w:r>
      <w:proofErr w:type="spellStart"/>
      <w:r w:rsidRPr="003407C2">
        <w:rPr>
          <w:rFonts w:ascii="Calibri" w:eastAsia="Calibri" w:hAnsi="Calibri" w:cs="Arial"/>
          <w:lang w:bidi="he-IL"/>
        </w:rPr>
        <w:t>Rudaczek</w:t>
      </w:r>
      <w:proofErr w:type="spellEnd"/>
      <w:r w:rsidRPr="003407C2">
        <w:rPr>
          <w:rFonts w:ascii="Calibri" w:eastAsia="Calibri" w:hAnsi="Calibri" w:cs="Arial"/>
          <w:lang w:bidi="he-IL"/>
        </w:rPr>
        <w:t xml:space="preserve"> – tym razem w wersji popołudniowej! Przed nami sobotni seans wyjątkowej, krótkometrażowej animacji i zajęcia artystyczne. Na spotkanie zapraszamy dziadków, rodziców i opiekunów z dziećmi w wieku przedszkolnym oraz wczesnoszkolnym.</w:t>
      </w:r>
    </w:p>
    <w:p w14:paraId="7E76C611" w14:textId="77777777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Zapewniamy wszystkie niezbędne materiały.</w:t>
      </w:r>
    </w:p>
    <w:p w14:paraId="2D9967F2" w14:textId="77777777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lastRenderedPageBreak/>
        <w:t>W ramach festiwalowego spotkania filmowego poznamy przygody czwórki przyjaciół, którzy odkryją przed nami znaczenie dobroci, nadziei i odwagi.</w:t>
      </w:r>
    </w:p>
    <w:p w14:paraId="71358CCC" w14:textId="77777777" w:rsidR="003407C2" w:rsidRP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Po seansie odbędą się warsztaty, w trakcie których zainspirujemy się jednym z bohaterów filmu i wspólnie odkryjemy jego zaczarowany kreci świat.</w:t>
      </w:r>
    </w:p>
    <w:p w14:paraId="2E675ECE" w14:textId="77777777" w:rsidR="003407C2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3407C2">
        <w:rPr>
          <w:rFonts w:ascii="Calibri" w:eastAsia="Calibri" w:hAnsi="Calibri" w:cs="Arial"/>
          <w:lang w:bidi="he-IL"/>
        </w:rPr>
        <w:t>Zajęcia poprowadzi Paula Raszka.</w:t>
      </w:r>
    </w:p>
    <w:p w14:paraId="710E9125" w14:textId="7541DECF" w:rsidR="003407C2" w:rsidRPr="00F853BF" w:rsidRDefault="003407C2" w:rsidP="003407C2">
      <w:pPr>
        <w:spacing w:line="259" w:lineRule="auto"/>
        <w:rPr>
          <w:rFonts w:ascii="Calibri" w:eastAsia="Calibri" w:hAnsi="Calibri" w:cs="Arial"/>
          <w:lang w:bidi="he-IL"/>
        </w:rPr>
      </w:pPr>
      <w:r w:rsidRPr="00F853BF">
        <w:rPr>
          <w:rFonts w:ascii="Calibri" w:eastAsia="Calibri" w:hAnsi="Calibri" w:cs="Arial"/>
          <w:lang w:bidi="he-IL"/>
        </w:rPr>
        <w:t xml:space="preserve">Link: </w:t>
      </w:r>
      <w:hyperlink r:id="rId18" w:history="1">
        <w:r w:rsidR="00DA7997" w:rsidRPr="00F853BF">
          <w:rPr>
            <w:rStyle w:val="Hipercze"/>
            <w:rFonts w:ascii="Calibri" w:eastAsia="Calibri" w:hAnsi="Calibri" w:cs="Arial"/>
            <w:lang w:bidi="he-IL"/>
          </w:rPr>
          <w:t>https://artus.torun.pl/events/arte-2025-rudaczek/</w:t>
        </w:r>
      </w:hyperlink>
    </w:p>
    <w:p w14:paraId="07CA31FC" w14:textId="4EACBF81" w:rsidR="00DD4A2C" w:rsidRPr="00F853BF" w:rsidRDefault="00DD4A2C" w:rsidP="003407C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EEDC56D" w14:textId="77777777" w:rsidR="00BC4BD6" w:rsidRDefault="00BC4BD6" w:rsidP="002B36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E56A437" w14:textId="77777777" w:rsidR="00BC4BD6" w:rsidRDefault="00BC4BD6" w:rsidP="002B36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0DFEDFA" w14:textId="4953C919" w:rsidR="002B3673" w:rsidRPr="00395218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5.04, G.15:00</w:t>
      </w:r>
    </w:p>
    <w:p w14:paraId="13714F90" w14:textId="4AB195DE" w:rsidR="002B3673" w:rsidRPr="002B3673" w:rsidRDefault="002B3673" w:rsidP="002B367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2B367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Sobota z jajem – rodzinne warsztaty wielkanocne</w:t>
      </w:r>
    </w:p>
    <w:p w14:paraId="535A6C27" w14:textId="149BC721" w:rsidR="002B3673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Muzeum Etnograficzne, Sala Widowiskowa</w:t>
      </w:r>
    </w:p>
    <w:p w14:paraId="4EF3E983" w14:textId="77777777" w:rsidR="002B3673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2A48F91" w14:textId="77777777" w:rsidR="002B3673" w:rsidRDefault="002B3673" w:rsidP="002B3673">
      <w:pPr>
        <w:spacing w:line="259" w:lineRule="auto"/>
        <w:rPr>
          <w:b/>
          <w:bCs/>
        </w:rPr>
      </w:pPr>
      <w:r w:rsidRPr="00BC4BD6">
        <w:rPr>
          <w:rFonts w:ascii="Calibri" w:eastAsia="Calibri" w:hAnsi="Calibri" w:cs="Arial"/>
          <w:lang w:bidi="he-IL"/>
        </w:rPr>
        <w:t>Bilet: normalny – 40 zł/os., ulgowy – 30 zł/os., rodzinny (2 dorosłych + 2 dzieci poniżej 18 r.ż.) – 90 zł</w:t>
      </w:r>
      <w:r w:rsidRPr="002B3673">
        <w:rPr>
          <w:rFonts w:ascii="Calibri" w:eastAsia="Calibri" w:hAnsi="Calibri" w:cs="Arial"/>
          <w:lang w:bidi="he-IL"/>
        </w:rPr>
        <w:t xml:space="preserve"> dostępne online (</w:t>
      </w:r>
      <w:hyperlink r:id="rId19" w:history="1">
        <w:r w:rsidRPr="002B3673">
          <w:rPr>
            <w:rStyle w:val="Hipercze"/>
            <w:rFonts w:ascii="Calibri" w:eastAsia="Calibri" w:hAnsi="Calibri" w:cs="Arial"/>
            <w:lang w:bidi="he-IL"/>
          </w:rPr>
          <w:t>kliknij, by przejść do zakupu</w:t>
        </w:r>
      </w:hyperlink>
      <w:r w:rsidRPr="002B3673">
        <w:rPr>
          <w:rFonts w:ascii="Calibri" w:eastAsia="Calibri" w:hAnsi="Calibri" w:cs="Arial"/>
          <w:lang w:bidi="he-IL"/>
        </w:rPr>
        <w:t>) i w kasie muzeum do godz. 16.00.</w:t>
      </w:r>
      <w:r w:rsidRPr="002B3673">
        <w:rPr>
          <w:b/>
          <w:bCs/>
        </w:rPr>
        <w:t xml:space="preserve"> </w:t>
      </w:r>
    </w:p>
    <w:p w14:paraId="14F1A035" w14:textId="5C5060F5" w:rsidR="002B3673" w:rsidRPr="002B3673" w:rsidRDefault="002B3673" w:rsidP="002B3673">
      <w:pPr>
        <w:spacing w:line="259" w:lineRule="auto"/>
        <w:rPr>
          <w:rFonts w:ascii="Calibri" w:eastAsia="Calibri" w:hAnsi="Calibri" w:cs="Arial"/>
          <w:lang w:bidi="he-IL"/>
        </w:rPr>
      </w:pPr>
      <w:r w:rsidRPr="002B3673">
        <w:rPr>
          <w:rFonts w:ascii="Calibri" w:eastAsia="Calibri" w:hAnsi="Calibri" w:cs="Arial"/>
          <w:lang w:bidi="he-IL"/>
        </w:rPr>
        <w:t>Uwaga! Bilet na warsztaty upoważnia do zwiedzania aranżacji wielkanocnych w Parku Etnograficznym w dniu wydarzenia (5.04) w godz. 10.00–16.00. | Liczba miejsc ograniczona.</w:t>
      </w:r>
    </w:p>
    <w:p w14:paraId="053A63BD" w14:textId="77777777" w:rsidR="00BC4BD6" w:rsidRDefault="00BC4BD6" w:rsidP="002B3673">
      <w:pPr>
        <w:spacing w:line="259" w:lineRule="auto"/>
        <w:rPr>
          <w:rFonts w:ascii="Calibri" w:eastAsia="Calibri" w:hAnsi="Calibri" w:cs="Arial"/>
          <w:lang w:bidi="he-IL"/>
        </w:rPr>
      </w:pPr>
    </w:p>
    <w:p w14:paraId="489C85FC" w14:textId="77777777" w:rsidR="00BC4BD6" w:rsidRDefault="00BC4BD6" w:rsidP="002B3673">
      <w:pPr>
        <w:spacing w:line="259" w:lineRule="auto"/>
        <w:rPr>
          <w:rFonts w:ascii="Calibri" w:eastAsia="Calibri" w:hAnsi="Calibri" w:cs="Arial"/>
          <w:lang w:bidi="he-IL"/>
        </w:rPr>
      </w:pPr>
    </w:p>
    <w:p w14:paraId="7E521C28" w14:textId="4CE6AD8B" w:rsidR="002B3673" w:rsidRPr="00DD4A2C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B3673">
        <w:rPr>
          <w:rFonts w:ascii="Calibri" w:eastAsia="Calibri" w:hAnsi="Calibri" w:cs="Arial"/>
          <w:lang w:bidi="he-IL"/>
        </w:rPr>
        <w:t xml:space="preserve">Na rodzinne warsztaty tworzenia ozdób wielkanocnych, pisanek i palm zapraszamy w sobotę, 5 kwietnia w godz. 15.00-18.00. Uczestnicy warsztatów będą mieli okazję spotkać twórców ludowych z różnych stron Polski. Marianna i Józef Pokora z Kurpi zaprezentują tradycyjne sposoby wytwarzania palm wielkanocnych oraz pisania pisanek w technice batikowej. Maria </w:t>
      </w:r>
      <w:proofErr w:type="spellStart"/>
      <w:r w:rsidRPr="002B3673">
        <w:rPr>
          <w:rFonts w:ascii="Calibri" w:eastAsia="Calibri" w:hAnsi="Calibri" w:cs="Arial"/>
          <w:lang w:bidi="he-IL"/>
        </w:rPr>
        <w:t>Kieleczawa</w:t>
      </w:r>
      <w:proofErr w:type="spellEnd"/>
      <w:r w:rsidRPr="002B3673">
        <w:rPr>
          <w:rFonts w:ascii="Calibri" w:eastAsia="Calibri" w:hAnsi="Calibri" w:cs="Arial"/>
          <w:lang w:bidi="he-IL"/>
        </w:rPr>
        <w:t xml:space="preserve"> z Wrocławia przedstawi techniki dekorowania pisanek łemkowskich i huculskich, a Mariusz Bogusławski z Piotrkowa Trybunalskiego zaprezentuje swoje umiejętności tworzenia ekologicznych ozdób wielkanocnych. Prosimy o zabranie ze sobą wydmuszek lub ugotowanych jaj. Resztę materiałów zapewnia organizator.</w:t>
      </w:r>
    </w:p>
    <w:p w14:paraId="23DD0D1A" w14:textId="77777777" w:rsidR="00BC4BD6" w:rsidRDefault="00BC4BD6" w:rsidP="00081EF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EDBDB5D" w14:textId="77777777" w:rsidR="00BC4BD6" w:rsidRDefault="00BC4BD6" w:rsidP="00081EF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1034145" w14:textId="77777777" w:rsidR="00BC4BD6" w:rsidRDefault="00BC4BD6" w:rsidP="00081EF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A97BD9A" w14:textId="637B6CA1" w:rsidR="00081EF1" w:rsidRPr="00395218" w:rsidRDefault="00081EF1" w:rsidP="00081EF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6.04, G.10:00</w:t>
      </w:r>
    </w:p>
    <w:p w14:paraId="3A519104" w14:textId="3D81D5F0" w:rsidR="00081EF1" w:rsidRDefault="00081EF1" w:rsidP="00081EF1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KidsUKULELE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– mini warsztaty gry na Ukulele dla dzieci</w:t>
      </w:r>
    </w:p>
    <w:p w14:paraId="663518A6" w14:textId="42923BCA" w:rsidR="00081EF1" w:rsidRDefault="00081EF1" w:rsidP="00C634D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Cafe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Bajarka</w:t>
      </w:r>
      <w:r w:rsidR="00C634DF">
        <w:rPr>
          <w:rFonts w:ascii="Calibri" w:eastAsia="Calibri" w:hAnsi="Calibri" w:cs="Arial"/>
          <w:b/>
          <w:bCs/>
          <w:smallCaps/>
          <w:lang w:bidi="he-IL"/>
        </w:rPr>
        <w:t xml:space="preserve"> ul. </w:t>
      </w:r>
      <w:proofErr w:type="spellStart"/>
      <w:r w:rsidR="00C634DF" w:rsidRPr="00C634DF">
        <w:rPr>
          <w:rFonts w:ascii="Calibri" w:eastAsia="Calibri" w:hAnsi="Calibri" w:cs="Arial"/>
          <w:b/>
          <w:bCs/>
          <w:smallCaps/>
          <w:lang w:bidi="he-IL"/>
        </w:rPr>
        <w:t>S.Kaliskiego</w:t>
      </w:r>
      <w:proofErr w:type="spellEnd"/>
      <w:r w:rsidR="00C634DF" w:rsidRPr="00C634DF">
        <w:rPr>
          <w:rFonts w:ascii="Calibri" w:eastAsia="Calibri" w:hAnsi="Calibri" w:cs="Arial"/>
          <w:b/>
          <w:bCs/>
          <w:smallCaps/>
          <w:lang w:bidi="he-IL"/>
        </w:rPr>
        <w:t xml:space="preserve"> 36A</w:t>
      </w:r>
    </w:p>
    <w:p w14:paraId="1DFF7C1D" w14:textId="77777777" w:rsidR="00081EF1" w:rsidRDefault="00081EF1" w:rsidP="00081EF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5FCFB88" w14:textId="77777777" w:rsid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 xml:space="preserve">KOSZT: 75zł </w:t>
      </w:r>
    </w:p>
    <w:p w14:paraId="619AE14F" w14:textId="77777777" w:rsid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 xml:space="preserve">ZAPISY i WPŁATY: </w:t>
      </w:r>
      <w:proofErr w:type="spellStart"/>
      <w:r w:rsidRPr="00C634DF">
        <w:rPr>
          <w:rFonts w:ascii="Calibri" w:eastAsia="Calibri" w:hAnsi="Calibri" w:cs="Arial"/>
          <w:lang w:bidi="he-IL"/>
        </w:rPr>
        <w:t>Cafe</w:t>
      </w:r>
      <w:proofErr w:type="spellEnd"/>
      <w:r w:rsidRPr="00C634DF">
        <w:rPr>
          <w:rFonts w:ascii="Calibri" w:eastAsia="Calibri" w:hAnsi="Calibri" w:cs="Arial"/>
          <w:lang w:bidi="he-IL"/>
        </w:rPr>
        <w:t xml:space="preserve"> Bajarka</w:t>
      </w:r>
    </w:p>
    <w:p w14:paraId="78DF828F" w14:textId="546FEE75" w:rsid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>Każdy uczestnik otrzyma śpiewnik wraz z chwytami.</w:t>
      </w:r>
    </w:p>
    <w:p w14:paraId="214A9CDE" w14:textId="77777777" w:rsidR="00BC4BD6" w:rsidRDefault="00BC4BD6" w:rsidP="00C634DF">
      <w:pPr>
        <w:spacing w:line="259" w:lineRule="auto"/>
        <w:rPr>
          <w:rFonts w:ascii="Calibri" w:eastAsia="Calibri" w:hAnsi="Calibri" w:cs="Arial"/>
          <w:lang w:bidi="he-IL"/>
        </w:rPr>
      </w:pPr>
    </w:p>
    <w:p w14:paraId="740D7898" w14:textId="44EBB34E" w:rsidR="00C634DF" w:rsidRP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Za</w:t>
      </w:r>
      <w:r w:rsidRPr="00C634DF">
        <w:rPr>
          <w:rFonts w:ascii="Calibri" w:eastAsia="Calibri" w:hAnsi="Calibri" w:cs="Arial"/>
          <w:lang w:bidi="he-IL"/>
        </w:rPr>
        <w:t>praszamy wszystkie dzieci na wyjątkowe warsztaty nauki gry na ukulele! Jeśli Wasze pociechy marzą o nauce gry na instrumencie, który ma niepowtarzalny, radosny dźwięk – to idealna okazja! Podczas naszego spotkania dzieci poznają podstawy gry na ukulele, bawiąc się i rozwijając swoje umiejętności muzyczne w przyjaznej atmosferze</w:t>
      </w:r>
    </w:p>
    <w:p w14:paraId="4B15DDBC" w14:textId="77777777" w:rsidR="00BC4BD6" w:rsidRDefault="00BC4BD6" w:rsidP="00C634DF">
      <w:pPr>
        <w:spacing w:line="259" w:lineRule="auto"/>
        <w:rPr>
          <w:rFonts w:ascii="Calibri" w:eastAsia="Calibri" w:hAnsi="Calibri" w:cs="Arial"/>
          <w:lang w:bidi="he-IL"/>
        </w:rPr>
      </w:pPr>
    </w:p>
    <w:p w14:paraId="43D863C4" w14:textId="29E82D12" w:rsidR="00C634DF" w:rsidRP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>PROGRAM</w:t>
      </w:r>
      <w:r w:rsidRPr="00C634DF">
        <w:rPr>
          <w:rFonts w:ascii="Calibri" w:eastAsia="Calibri" w:hAnsi="Calibri" w:cs="Arial"/>
          <w:lang w:bidi="he-IL"/>
        </w:rPr>
        <w:br/>
        <w:t>Poznajemy Ukulele – Co to za instrument, jak go trzymać, jak wydobywać dźwięki?</w:t>
      </w:r>
      <w:r w:rsidRPr="00C634DF">
        <w:rPr>
          <w:rFonts w:ascii="Calibri" w:eastAsia="Calibri" w:hAnsi="Calibri" w:cs="Arial"/>
          <w:lang w:bidi="he-IL"/>
        </w:rPr>
        <w:br/>
        <w:t>Podstawowe akordy – Nauka najprostszych akordów, które pozwolą zagrać pierwsze melodie!</w:t>
      </w:r>
      <w:r w:rsidRPr="00C634DF">
        <w:rPr>
          <w:rFonts w:ascii="Calibri" w:eastAsia="Calibri" w:hAnsi="Calibri" w:cs="Arial"/>
          <w:lang w:bidi="he-IL"/>
        </w:rPr>
        <w:br/>
        <w:t>Rytm i zabawa z muzyką – Jak wyczuć rytm, połączyć dźwięki i grać w harmonii.</w:t>
      </w:r>
      <w:r w:rsidRPr="00C634DF">
        <w:rPr>
          <w:rFonts w:ascii="Calibri" w:eastAsia="Calibri" w:hAnsi="Calibri" w:cs="Arial"/>
          <w:lang w:bidi="he-IL"/>
        </w:rPr>
        <w:br/>
        <w:t xml:space="preserve">Proste piosenki – Na zakończenie warsztatów dzieci nauczą się grać krótkie, wesołe utwory, które będą mogły wykonać na swoim ukulele! </w:t>
      </w:r>
    </w:p>
    <w:p w14:paraId="5F783C7B" w14:textId="54B0FA5D" w:rsidR="00C634DF" w:rsidRP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 xml:space="preserve">Dzieci nie muszą </w:t>
      </w:r>
      <w:proofErr w:type="spellStart"/>
      <w:r w:rsidRPr="00C634DF">
        <w:rPr>
          <w:rFonts w:ascii="Calibri" w:eastAsia="Calibri" w:hAnsi="Calibri" w:cs="Arial"/>
          <w:lang w:bidi="he-IL"/>
        </w:rPr>
        <w:t>grac</w:t>
      </w:r>
      <w:proofErr w:type="spellEnd"/>
      <w:r w:rsidRPr="00C634DF">
        <w:rPr>
          <w:rFonts w:ascii="Calibri" w:eastAsia="Calibri" w:hAnsi="Calibri" w:cs="Arial"/>
          <w:lang w:bidi="he-IL"/>
        </w:rPr>
        <w:t xml:space="preserve"> z nut, ani też nie muszą mieć swojego ukulele, gdyż na czas warsztatów zostaje im udostępnione </w:t>
      </w:r>
    </w:p>
    <w:p w14:paraId="22B51234" w14:textId="018358D9" w:rsidR="00C634DF" w:rsidRP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 xml:space="preserve">Nie ma nic przyjemniejszego niż nauka przez zabawę! </w:t>
      </w:r>
      <w:r w:rsidRPr="00C634DF">
        <w:rPr>
          <w:rFonts w:ascii="Calibri" w:eastAsia="Calibri" w:hAnsi="Calibri" w:cs="Arial"/>
          <w:lang w:bidi="he-IL"/>
        </w:rPr>
        <w:br/>
        <w:t xml:space="preserve">Ukulele to instrument, który zachwyca swoim brzmieniem i jest idealny do nauki dla najmłodszych. Niezależnie od tego, czy Wasze dziecko już gra na jakimś instrumencie, czy dopiero zaczyna swoją muzyczną przygodę – te warsztaty będą pełne radości, kreatywności i uśmiechu! </w:t>
      </w:r>
    </w:p>
    <w:p w14:paraId="47F39BEE" w14:textId="77777777" w:rsidR="00C634DF" w:rsidRP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</w:p>
    <w:p w14:paraId="67B1E5A8" w14:textId="70C82511" w:rsidR="00C634DF" w:rsidRPr="00C634DF" w:rsidRDefault="00C634DF" w:rsidP="00C634DF">
      <w:pPr>
        <w:spacing w:line="259" w:lineRule="auto"/>
        <w:rPr>
          <w:rFonts w:ascii="Calibri" w:eastAsia="Calibri" w:hAnsi="Calibri" w:cs="Arial"/>
          <w:lang w:bidi="he-IL"/>
        </w:rPr>
      </w:pPr>
      <w:r w:rsidRPr="00C634DF">
        <w:rPr>
          <w:rFonts w:ascii="Calibri" w:eastAsia="Calibri" w:hAnsi="Calibri" w:cs="Arial"/>
          <w:lang w:bidi="he-IL"/>
        </w:rPr>
        <w:t xml:space="preserve">Zapisz dziecko , niech zdobędzie nową pasję </w:t>
      </w:r>
    </w:p>
    <w:p w14:paraId="6D4915E9" w14:textId="2EC442F6" w:rsidR="00081EF1" w:rsidRPr="00DD4A2C" w:rsidRDefault="00081EF1" w:rsidP="00081EF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6F092E8" w14:textId="77777777" w:rsidR="00DD4A2C" w:rsidRPr="002B3673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B0A4926" w14:textId="77777777" w:rsidR="00BC4BD6" w:rsidRDefault="00BC4BD6" w:rsidP="008D2C4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5C60736" w14:textId="77777777" w:rsidR="00BC4BD6" w:rsidRDefault="008D2C41" w:rsidP="00BC4BD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9.04, G.18:00</w:t>
      </w:r>
    </w:p>
    <w:p w14:paraId="71D2C238" w14:textId="3875AEF7" w:rsidR="008D2C41" w:rsidRPr="00BC4BD6" w:rsidRDefault="008D2C41" w:rsidP="00BC4BD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8D2C4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Wiosna na rolkach! Darmowe warsztaty w Toruń Plaza </w:t>
      </w:r>
    </w:p>
    <w:p w14:paraId="54D52E35" w14:textId="0AD1BD85" w:rsidR="008D2C41" w:rsidRDefault="008D2C41" w:rsidP="008D2C4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Toruń Plaza</w:t>
      </w:r>
    </w:p>
    <w:p w14:paraId="0D08CA41" w14:textId="77777777" w:rsidR="00BC4BD6" w:rsidRDefault="00BC4BD6" w:rsidP="008D2C41">
      <w:pPr>
        <w:spacing w:line="259" w:lineRule="auto"/>
        <w:rPr>
          <w:rFonts w:ascii="Calibri" w:eastAsia="Calibri" w:hAnsi="Calibri" w:cs="Arial"/>
          <w:lang w:bidi="he-IL"/>
        </w:rPr>
      </w:pPr>
    </w:p>
    <w:p w14:paraId="09D7F5DF" w14:textId="335989D0" w:rsid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Wstęp wolny !</w:t>
      </w:r>
    </w:p>
    <w:p w14:paraId="6E98346B" w14:textId="3E7F3702" w:rsidR="008D2C41" w:rsidRP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 xml:space="preserve">Słońce, świeże powietrze i… rolki! Czas otworzyć sezon i poczuć wiosenną energię na kółkach! </w:t>
      </w:r>
    </w:p>
    <w:p w14:paraId="601FEBCC" w14:textId="77777777" w:rsidR="008D2C41" w:rsidRP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>Chcesz nauczyć się jeździć na rolkach lub podszlifować swoje umiejętności? Wybierz zajęcia dla siebie i dołącz do nas na darmowych warsztatach!</w:t>
      </w:r>
    </w:p>
    <w:p w14:paraId="43A5E5EC" w14:textId="22278240" w:rsidR="008D2C41" w:rsidRP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>Profesjonalne lekcje pod okiem instruktorów</w:t>
      </w:r>
      <w:r w:rsidRPr="008D2C41">
        <w:rPr>
          <w:rFonts w:ascii="Calibri" w:eastAsia="Calibri" w:hAnsi="Calibri" w:cs="Arial"/>
          <w:lang w:bidi="he-IL"/>
        </w:rPr>
        <w:br/>
        <w:t>Środa | Toruń Plaza</w:t>
      </w:r>
    </w:p>
    <w:p w14:paraId="5B7BFBFE" w14:textId="77777777" w:rsidR="00BC4BD6" w:rsidRDefault="008D2C41" w:rsidP="00BC4BD6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>18:00 – Dzieci pierwsze kroki</w:t>
      </w:r>
    </w:p>
    <w:p w14:paraId="4E726F64" w14:textId="0B58748D" w:rsidR="008D2C41" w:rsidRPr="008D2C41" w:rsidRDefault="008D2C41" w:rsidP="00BC4BD6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>18:00 – Dzieci początkujące</w:t>
      </w:r>
      <w:r w:rsidRPr="008D2C41">
        <w:rPr>
          <w:rFonts w:ascii="Calibri" w:eastAsia="Calibri" w:hAnsi="Calibri" w:cs="Arial"/>
          <w:lang w:bidi="he-IL"/>
        </w:rPr>
        <w:br/>
        <w:t>19:15 – Dorośli pierwsze kroki</w:t>
      </w:r>
      <w:r w:rsidRPr="008D2C41">
        <w:rPr>
          <w:rFonts w:ascii="Calibri" w:eastAsia="Calibri" w:hAnsi="Calibri" w:cs="Arial"/>
          <w:lang w:bidi="he-IL"/>
        </w:rPr>
        <w:br/>
        <w:t>19:15 – Dzieci doskonalenie jazdy</w:t>
      </w:r>
      <w:r w:rsidRPr="008D2C41">
        <w:rPr>
          <w:rFonts w:ascii="Calibri" w:eastAsia="Calibri" w:hAnsi="Calibri" w:cs="Arial"/>
          <w:lang w:bidi="he-IL"/>
        </w:rPr>
        <w:br/>
        <w:t>19:15 – Dorośli doskonalenie jazdy</w:t>
      </w:r>
    </w:p>
    <w:p w14:paraId="1728354F" w14:textId="2C149442" w:rsidR="008D2C41" w:rsidRP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>Nie czekaj – wiosna to idealny moment, by ruszyć w drogę na rolkach! Do zobaczenia!</w:t>
      </w:r>
    </w:p>
    <w:p w14:paraId="7C91D357" w14:textId="6A8BB804" w:rsidR="008D2C41" w:rsidRP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 xml:space="preserve">Pierwsze zajęcia są bezpłatne, kolejne w każdą środę płatne według cennika. </w:t>
      </w:r>
    </w:p>
    <w:p w14:paraId="0165A0ED" w14:textId="77777777" w:rsidR="008D2C41" w:rsidRPr="008D2C41" w:rsidRDefault="008D2C41" w:rsidP="008D2C41">
      <w:pPr>
        <w:spacing w:line="259" w:lineRule="auto"/>
        <w:rPr>
          <w:rFonts w:ascii="Calibri" w:eastAsia="Calibri" w:hAnsi="Calibri" w:cs="Arial"/>
          <w:lang w:bidi="he-IL"/>
        </w:rPr>
      </w:pPr>
      <w:r w:rsidRPr="008D2C41">
        <w:rPr>
          <w:rFonts w:ascii="Calibri" w:eastAsia="Calibri" w:hAnsi="Calibri" w:cs="Arial"/>
          <w:lang w:bidi="he-IL"/>
        </w:rPr>
        <w:t xml:space="preserve">Obowiązują wcześniejsze zapisy: </w:t>
      </w:r>
      <w:hyperlink r:id="rId20" w:tgtFrame="_blank" w:history="1">
        <w:r w:rsidRPr="008D2C41">
          <w:rPr>
            <w:rStyle w:val="Hipercze"/>
            <w:rFonts w:ascii="Calibri" w:eastAsia="Calibri" w:hAnsi="Calibri" w:cs="Arial"/>
            <w:lang w:bidi="he-IL"/>
          </w:rPr>
          <w:t>https://docs.google.com/.../1zQ7gK7fhZcWVjgJwrEQWhThHyzRY...</w:t>
        </w:r>
      </w:hyperlink>
    </w:p>
    <w:p w14:paraId="115A94F4" w14:textId="32DB625D" w:rsidR="008D2C41" w:rsidRPr="00DD4A2C" w:rsidRDefault="008D2C41" w:rsidP="008D2C4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4965EE6" w14:textId="77777777" w:rsidR="00200F8E" w:rsidRDefault="00200F8E" w:rsidP="00ED30E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FEB01D1" w14:textId="46D7EC70" w:rsidR="00ED30E9" w:rsidRPr="00ED30E9" w:rsidRDefault="00ED30E9" w:rsidP="00ED30E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ED30E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11.04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 w:rsidRPr="00ED30E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17:30</w:t>
      </w:r>
    </w:p>
    <w:p w14:paraId="25B19821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7735BE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Jajko w sztuce - symbol i dekoracja | warsztaty wielkanocne</w:t>
      </w:r>
    </w:p>
    <w:p w14:paraId="2925DE5D" w14:textId="77777777" w:rsidR="00ED30E9" w:rsidRDefault="00ED30E9" w:rsidP="00ED30E9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 w:rsidRPr="007735BE">
        <w:rPr>
          <w:rFonts w:ascii="Calibri" w:eastAsia="Calibri" w:hAnsi="Calibri" w:cs="Arial"/>
          <w:b/>
          <w:bCs/>
          <w:smallCaps/>
          <w:lang w:bidi="he-IL"/>
        </w:rPr>
        <w:t>Dom Muz Podgórz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r w:rsidRPr="007735BE">
        <w:rPr>
          <w:rFonts w:ascii="Calibri" w:eastAsia="Calibri" w:hAnsi="Calibri" w:cs="Arial"/>
          <w:b/>
          <w:bCs/>
          <w:smallCaps/>
          <w:lang w:bidi="he-IL"/>
        </w:rPr>
        <w:t>ulica Poznańska 52</w:t>
      </w:r>
    </w:p>
    <w:p w14:paraId="2CD06E5A" w14:textId="77777777" w:rsidR="00ED30E9" w:rsidRPr="00191B16" w:rsidRDefault="00ED30E9" w:rsidP="00ED30E9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7E87485E" w14:textId="77777777" w:rsidR="00200F8E" w:rsidRDefault="00200F8E" w:rsidP="00BC4BD6">
      <w:pPr>
        <w:spacing w:line="259" w:lineRule="auto"/>
        <w:rPr>
          <w:rFonts w:ascii="Calibri" w:eastAsia="Calibri" w:hAnsi="Calibri" w:cs="Arial"/>
          <w:lang w:bidi="he-IL"/>
        </w:rPr>
      </w:pPr>
    </w:p>
    <w:p w14:paraId="56431647" w14:textId="6C29113D" w:rsidR="00ED30E9" w:rsidRDefault="00ED30E9" w:rsidP="00BC4BD6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>Bilety</w:t>
      </w:r>
      <w:r w:rsidR="00BC4BD6">
        <w:rPr>
          <w:rFonts w:ascii="Calibri" w:eastAsia="Calibri" w:hAnsi="Calibri" w:cs="Arial"/>
          <w:lang w:bidi="he-IL"/>
        </w:rPr>
        <w:t xml:space="preserve">: </w:t>
      </w:r>
      <w:r w:rsidRPr="007735BE">
        <w:rPr>
          <w:rFonts w:ascii="Calibri" w:eastAsia="Calibri" w:hAnsi="Calibri" w:cs="Arial"/>
          <w:lang w:bidi="he-IL"/>
        </w:rPr>
        <w:t>15zł / normalny</w:t>
      </w:r>
    </w:p>
    <w:p w14:paraId="66BA831F" w14:textId="640BB41A" w:rsidR="00ED30E9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 xml:space="preserve">Czas trwania – około 1 godzina 30 minut | Wydarzenie międzypokoleniowe </w:t>
      </w:r>
    </w:p>
    <w:p w14:paraId="1C453A98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lastRenderedPageBreak/>
        <w:t>Czy jajko może być dziełem sztuki? Oczywiście! Zapraszamy na kreatywne warsztaty, podczas których odkryjemy, jak ten symbol życia i odrodzenia pojawia się w malarstwie, architekturze i kulturach świata.</w:t>
      </w:r>
    </w:p>
    <w:p w14:paraId="26E59623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>Na zajęciach uczestnicy będą mieli okazję stworzyć unikalne dekoracje z jajek wykorzystując do tego różnorodne techniki plastyczne.</w:t>
      </w:r>
    </w:p>
    <w:p w14:paraId="50BD8A0A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>Wykonane prace staną się świątecznymi dekoracjami naszych domów na Wielkanoc.</w:t>
      </w:r>
    </w:p>
    <w:p w14:paraId="12658CDC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>Zapewniamy wszystkie materiały.</w:t>
      </w:r>
    </w:p>
    <w:p w14:paraId="5CD984A0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> </w:t>
      </w:r>
    </w:p>
    <w:p w14:paraId="1FC1CA84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 w:rsidRPr="007735BE">
        <w:rPr>
          <w:rFonts w:ascii="Calibri" w:eastAsia="Calibri" w:hAnsi="Calibri" w:cs="Arial"/>
          <w:lang w:bidi="he-IL"/>
        </w:rPr>
        <w:t xml:space="preserve">Zajęcia poprowadzi dla Was Joanna </w:t>
      </w:r>
      <w:proofErr w:type="spellStart"/>
      <w:r w:rsidRPr="007735BE">
        <w:rPr>
          <w:rFonts w:ascii="Calibri" w:eastAsia="Calibri" w:hAnsi="Calibri" w:cs="Arial"/>
          <w:lang w:bidi="he-IL"/>
        </w:rPr>
        <w:t>Łagan</w:t>
      </w:r>
      <w:proofErr w:type="spellEnd"/>
      <w:r w:rsidRPr="007735BE">
        <w:rPr>
          <w:rFonts w:ascii="Calibri" w:eastAsia="Calibri" w:hAnsi="Calibri" w:cs="Arial"/>
          <w:lang w:bidi="he-IL"/>
        </w:rPr>
        <w:t xml:space="preserve"> – animatorka kultury.</w:t>
      </w:r>
    </w:p>
    <w:p w14:paraId="6882DC01" w14:textId="77777777" w:rsidR="00ED30E9" w:rsidRPr="007735BE" w:rsidRDefault="00ED30E9" w:rsidP="00ED30E9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21" w:history="1">
        <w:r w:rsidRPr="007735BE">
          <w:rPr>
            <w:rStyle w:val="Hipercze"/>
            <w:rFonts w:ascii="Calibri" w:eastAsia="Calibri" w:hAnsi="Calibri" w:cs="Arial"/>
            <w:lang w:bidi="he-IL"/>
          </w:rPr>
          <w:t>https://artus.torun.pl/events/jajko-w-sztuce/</w:t>
        </w:r>
      </w:hyperlink>
    </w:p>
    <w:p w14:paraId="7F3EF916" w14:textId="77777777" w:rsidR="00ED30E9" w:rsidRDefault="00ED30E9" w:rsidP="00ED30E9">
      <w:pPr>
        <w:pStyle w:val="Nagwek-Informator"/>
        <w:rPr>
          <w:rFonts w:ascii="Calibri" w:eastAsia="Calibri" w:hAnsi="Calibri" w:cs="Calibri"/>
          <w:color w:val="FFFFFF" w:themeColor="background1"/>
          <w:sz w:val="40"/>
          <w:szCs w:val="40"/>
          <w:highlight w:val="black"/>
        </w:rPr>
      </w:pPr>
    </w:p>
    <w:p w14:paraId="02519A31" w14:textId="47668811" w:rsidR="00DD4A2C" w:rsidRPr="00DD4A2C" w:rsidRDefault="00DD4A2C" w:rsidP="00DA799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77DAACE" w14:textId="6E28F283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6A3D6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4.04, G.17:30</w:t>
      </w:r>
    </w:p>
    <w:p w14:paraId="421128F0" w14:textId="7CCBD90A" w:rsidR="006A3D66" w:rsidRPr="006A3D66" w:rsidRDefault="006A3D66" w:rsidP="006A3D66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6A3D66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Koralikowe Żabki | warsztaty tworzenia naszyjników</w:t>
      </w:r>
    </w:p>
    <w:p w14:paraId="728872EB" w14:textId="30434402" w:rsidR="00DD4A2C" w:rsidRDefault="006A3D66" w:rsidP="006A3D6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6A3D66">
        <w:rPr>
          <w:rFonts w:ascii="Calibri" w:eastAsia="Calibri" w:hAnsi="Calibri" w:cs="Arial"/>
          <w:b/>
          <w:bCs/>
          <w:smallCaps/>
          <w:lang w:bidi="he-IL"/>
        </w:rPr>
        <w:t xml:space="preserve">Dom Muz </w:t>
      </w:r>
      <w:proofErr w:type="spellStart"/>
      <w:r w:rsidRPr="006A3D66">
        <w:rPr>
          <w:rFonts w:ascii="Calibri" w:eastAsia="Calibri" w:hAnsi="Calibri" w:cs="Arial"/>
          <w:b/>
          <w:bCs/>
          <w:smallCaps/>
          <w:lang w:bidi="he-IL"/>
        </w:rPr>
        <w:t>Rudak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r w:rsidRPr="006A3D66">
        <w:rPr>
          <w:rFonts w:ascii="Calibri" w:eastAsia="Calibri" w:hAnsi="Calibri" w:cs="Arial"/>
          <w:b/>
          <w:bCs/>
          <w:smallCaps/>
          <w:lang w:bidi="he-IL"/>
        </w:rPr>
        <w:t>ulica Okólna 169</w:t>
      </w:r>
    </w:p>
    <w:p w14:paraId="77AD90C9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31D4D89" w14:textId="548D2BD8" w:rsidR="006A3D66" w:rsidRPr="006A3D66" w:rsidRDefault="006A3D66" w:rsidP="00200F8E">
      <w:pPr>
        <w:spacing w:line="259" w:lineRule="auto"/>
        <w:rPr>
          <w:rFonts w:ascii="Calibri" w:eastAsia="Calibri" w:hAnsi="Calibri" w:cs="Arial"/>
          <w:lang w:bidi="he-IL"/>
        </w:rPr>
      </w:pPr>
      <w:r w:rsidRPr="006A3D66">
        <w:rPr>
          <w:rFonts w:ascii="Calibri" w:eastAsia="Calibri" w:hAnsi="Calibri" w:cs="Arial"/>
          <w:lang w:bidi="he-IL"/>
        </w:rPr>
        <w:t>Bilety</w:t>
      </w:r>
      <w:r w:rsidR="00200F8E">
        <w:rPr>
          <w:rFonts w:ascii="Calibri" w:eastAsia="Calibri" w:hAnsi="Calibri" w:cs="Arial"/>
          <w:lang w:bidi="he-IL"/>
        </w:rPr>
        <w:t xml:space="preserve">: </w:t>
      </w:r>
      <w:r w:rsidRPr="006A3D66">
        <w:rPr>
          <w:rFonts w:ascii="Calibri" w:eastAsia="Calibri" w:hAnsi="Calibri" w:cs="Arial"/>
          <w:lang w:bidi="he-IL"/>
        </w:rPr>
        <w:t>10zł / normalny</w:t>
      </w:r>
    </w:p>
    <w:p w14:paraId="0F623393" w14:textId="77777777" w:rsidR="006A3D66" w:rsidRDefault="006A3D66" w:rsidP="006A3D66">
      <w:pPr>
        <w:spacing w:line="259" w:lineRule="auto"/>
        <w:rPr>
          <w:rFonts w:ascii="Calibri" w:eastAsia="Calibri" w:hAnsi="Calibri" w:cs="Arial"/>
          <w:lang w:bidi="he-IL"/>
        </w:rPr>
      </w:pPr>
      <w:r w:rsidRPr="006A3D66">
        <w:rPr>
          <w:rFonts w:ascii="Calibri" w:eastAsia="Calibri" w:hAnsi="Calibri" w:cs="Arial"/>
          <w:lang w:bidi="he-IL"/>
        </w:rPr>
        <w:t>Wydarzenie dla dorosłych oraz młodzieży od 12 roku życia</w:t>
      </w:r>
    </w:p>
    <w:p w14:paraId="24C78153" w14:textId="77777777" w:rsidR="00200F8E" w:rsidRDefault="00200F8E" w:rsidP="006A3D66">
      <w:pPr>
        <w:spacing w:line="259" w:lineRule="auto"/>
        <w:rPr>
          <w:rFonts w:ascii="Calibri" w:eastAsia="Calibri" w:hAnsi="Calibri" w:cs="Arial"/>
          <w:lang w:bidi="he-IL"/>
        </w:rPr>
      </w:pPr>
    </w:p>
    <w:p w14:paraId="0A8EDEA8" w14:textId="77C39211" w:rsidR="006A3D66" w:rsidRPr="006A3D66" w:rsidRDefault="006A3D66" w:rsidP="006A3D66">
      <w:pPr>
        <w:spacing w:line="259" w:lineRule="auto"/>
        <w:rPr>
          <w:rFonts w:ascii="Calibri" w:eastAsia="Calibri" w:hAnsi="Calibri" w:cs="Arial"/>
          <w:lang w:bidi="he-IL"/>
        </w:rPr>
      </w:pPr>
      <w:r w:rsidRPr="006A3D66">
        <w:rPr>
          <w:rFonts w:ascii="Calibri" w:eastAsia="Calibri" w:hAnsi="Calibri" w:cs="Arial"/>
          <w:lang w:bidi="he-IL"/>
        </w:rPr>
        <w:t>Czy czujecie już powiew wiosny? W zielony nastrój z pewnością wprawią Was warsztaty tworzenia naszyjników z koralikowymi żabkami w roli głównej! Podczas zajęć stworzymy dwie urocze żabko-zawieszki oraz unikalny, własnoręcznie ozdobiony naszyjnik. To nie tylko świetna zabawa, ale i okazja, by dodać swojej biżuterii odrobinę wiosennego charakteru!</w:t>
      </w:r>
    </w:p>
    <w:p w14:paraId="260078F2" w14:textId="77777777" w:rsidR="006A3D66" w:rsidRPr="006A3D66" w:rsidRDefault="006A3D66" w:rsidP="006A3D66">
      <w:pPr>
        <w:spacing w:line="259" w:lineRule="auto"/>
        <w:rPr>
          <w:rFonts w:ascii="Calibri" w:eastAsia="Calibri" w:hAnsi="Calibri" w:cs="Arial"/>
          <w:lang w:bidi="he-IL"/>
        </w:rPr>
      </w:pPr>
      <w:r w:rsidRPr="006A3D66">
        <w:rPr>
          <w:rFonts w:ascii="Calibri" w:eastAsia="Calibri" w:hAnsi="Calibri" w:cs="Arial"/>
          <w:lang w:bidi="he-IL"/>
        </w:rPr>
        <w:t>Zapewniamy wszystkie niezbędne materiały.</w:t>
      </w:r>
    </w:p>
    <w:p w14:paraId="31C005E6" w14:textId="77777777" w:rsidR="006A3D66" w:rsidRDefault="006A3D66" w:rsidP="006A3D66">
      <w:pPr>
        <w:spacing w:line="259" w:lineRule="auto"/>
        <w:rPr>
          <w:rFonts w:ascii="Calibri" w:eastAsia="Calibri" w:hAnsi="Calibri" w:cs="Arial"/>
          <w:lang w:bidi="he-IL"/>
        </w:rPr>
      </w:pPr>
      <w:r w:rsidRPr="006A3D66">
        <w:rPr>
          <w:rFonts w:ascii="Calibri" w:eastAsia="Calibri" w:hAnsi="Calibri" w:cs="Arial"/>
          <w:lang w:bidi="he-IL"/>
        </w:rPr>
        <w:t>Zajęcia poprowadzi dla Was Paula Raszka – animatorka kultury</w:t>
      </w:r>
    </w:p>
    <w:p w14:paraId="7B2CB24E" w14:textId="43561A13" w:rsidR="006A3D66" w:rsidRPr="006A3D66" w:rsidRDefault="006A3D66" w:rsidP="006A3D66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22" w:history="1">
        <w:r w:rsidRPr="006A3D66">
          <w:rPr>
            <w:rStyle w:val="Hipercze"/>
            <w:rFonts w:ascii="Calibri" w:eastAsia="Calibri" w:hAnsi="Calibri" w:cs="Arial"/>
            <w:lang w:bidi="he-IL"/>
          </w:rPr>
          <w:t>https://artus.torun.pl/events/koralikowe-zabki/</w:t>
        </w:r>
      </w:hyperlink>
    </w:p>
    <w:p w14:paraId="5898731E" w14:textId="7CC144BB" w:rsidR="00DD4A2C" w:rsidRPr="00DD4A2C" w:rsidRDefault="00DD4A2C" w:rsidP="006A3D6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9BB74D3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E1822B7" w14:textId="69EED61B" w:rsidR="00BF0599" w:rsidRPr="00BF0599" w:rsidRDefault="00BF0599" w:rsidP="00BF059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16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</w:t>
      </w: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04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</w:t>
      </w: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G.</w:t>
      </w: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17:00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| </w:t>
      </w: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30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.04,</w:t>
      </w: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G.</w:t>
      </w:r>
      <w:r w:rsidRPr="00BF0599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17:00 </w:t>
      </w:r>
    </w:p>
    <w:p w14:paraId="0A6BE5B2" w14:textId="70311740" w:rsidR="00BF0599" w:rsidRPr="00BF0599" w:rsidRDefault="00BF0599" w:rsidP="00BF0599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F0599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Szach Młyn! Nauka gry w szachy</w:t>
      </w:r>
    </w:p>
    <w:p w14:paraId="4CFBACBE" w14:textId="6721CFC1" w:rsidR="00DD4A2C" w:rsidRDefault="00BF0599" w:rsidP="00BF059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 w:rsidRPr="00BF0599"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 w:rsidRPr="00BF0599">
        <w:rPr>
          <w:rFonts w:ascii="Calibri" w:eastAsia="Calibri" w:hAnsi="Calibri" w:cs="Arial"/>
          <w:b/>
          <w:bCs/>
          <w:smallCaps/>
          <w:lang w:bidi="he-IL"/>
        </w:rPr>
        <w:t xml:space="preserve"> w Młynach, ul. Kościuszki 77</w:t>
      </w:r>
    </w:p>
    <w:p w14:paraId="6E1ED3A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B829689" w14:textId="77777777" w:rsidR="00BF0599" w:rsidRPr="00BF0599" w:rsidRDefault="00BF0599" w:rsidP="00BF0599">
      <w:pPr>
        <w:spacing w:line="259" w:lineRule="auto"/>
        <w:rPr>
          <w:rFonts w:ascii="Calibri" w:eastAsia="Calibri" w:hAnsi="Calibri" w:cs="Arial"/>
          <w:lang w:bidi="he-IL"/>
        </w:rPr>
      </w:pPr>
      <w:r w:rsidRPr="00BF0599">
        <w:rPr>
          <w:rFonts w:ascii="Calibri" w:eastAsia="Calibri" w:hAnsi="Calibri" w:cs="Arial"/>
          <w:lang w:bidi="he-IL"/>
        </w:rPr>
        <w:t xml:space="preserve">Zapisy: tel. 510 296 303, e-mail: </w:t>
      </w:r>
      <w:hyperlink r:id="rId23" w:history="1">
        <w:r w:rsidRPr="00BF0599">
          <w:rPr>
            <w:rStyle w:val="Hipercze"/>
            <w:rFonts w:ascii="Calibri" w:eastAsia="Calibri" w:hAnsi="Calibri" w:cs="Arial"/>
            <w:lang w:bidi="he-IL"/>
          </w:rPr>
          <w:t>f-2@ksiaznica.torun.pl</w:t>
        </w:r>
      </w:hyperlink>
    </w:p>
    <w:p w14:paraId="2FAABDAE" w14:textId="0C46B91F" w:rsidR="00DD4A2C" w:rsidRPr="00DD4A2C" w:rsidRDefault="00BF0599" w:rsidP="00BF059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BF0599">
        <w:rPr>
          <w:rFonts w:ascii="Calibri" w:eastAsia="Calibri" w:hAnsi="Calibri" w:cs="Arial"/>
          <w:lang w:bidi="he-IL"/>
        </w:rPr>
        <w:t>Zajęcia obejmują naukę gry w szachy od podstaw oraz doskonalenie umiejętności szachowych. Dla dzieci w wieku 7+, młodzieży i dorosłych. Uczestnicy analizują zadania szachowe, a następnie rozgrywają kontrolowane partie. </w:t>
      </w:r>
    </w:p>
    <w:p w14:paraId="527C88B0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2E32E24" w14:textId="77777777" w:rsidR="00200F8E" w:rsidRDefault="00200F8E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5A2BEC8B" w14:textId="088D6187" w:rsidR="00771A62" w:rsidRDefault="00B83C4C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KINO\TEATR</w:t>
      </w:r>
    </w:p>
    <w:p w14:paraId="274BCF74" w14:textId="77777777" w:rsidR="00B2376C" w:rsidRDefault="00B2376C" w:rsidP="00B83C4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2" w:name="_Hlk177734329"/>
    </w:p>
    <w:p w14:paraId="403B148C" w14:textId="3A7C8A32" w:rsidR="00465403" w:rsidRPr="00395218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5.04, G.12:00,14:00</w:t>
      </w:r>
    </w:p>
    <w:p w14:paraId="359014A7" w14:textId="77777777" w:rsidR="00465403" w:rsidRPr="00961C7F" w:rsidRDefault="00465403" w:rsidP="0046540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61C7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Przypadki Doktora Bonifacego Trąbki</w:t>
      </w:r>
    </w:p>
    <w:p w14:paraId="737523AE" w14:textId="77777777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6FE6C252" w14:textId="77777777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6DDEFDB" w14:textId="262E637A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lang w:bidi="he-IL"/>
        </w:rPr>
        <w:t>Ceny biletów</w:t>
      </w:r>
    </w:p>
    <w:p w14:paraId="2B477389" w14:textId="77777777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lang w:bidi="he-IL"/>
        </w:rPr>
        <w:t>Normalny: 38 zł</w:t>
      </w:r>
    </w:p>
    <w:p w14:paraId="6F282A7B" w14:textId="77777777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lang w:bidi="he-IL"/>
        </w:rPr>
        <w:t>Ulgowy: 34 zł</w:t>
      </w:r>
    </w:p>
    <w:p w14:paraId="72F2971C" w14:textId="77777777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lang w:bidi="he-IL"/>
        </w:rPr>
        <w:t>Grupowy: 30 zł</w:t>
      </w:r>
    </w:p>
    <w:p w14:paraId="256ACB32" w14:textId="77777777" w:rsidR="00200F8E" w:rsidRDefault="00200F8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6AD762C7" w14:textId="5CAAF44B" w:rsidR="007839DE" w:rsidRPr="007839DE" w:rsidRDefault="007839D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Czas trwania: 50 min</w:t>
      </w:r>
    </w:p>
    <w:p w14:paraId="63F552CB" w14:textId="77777777" w:rsidR="007839DE" w:rsidRPr="007839DE" w:rsidRDefault="007839D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Od lat: 3</w:t>
      </w:r>
    </w:p>
    <w:p w14:paraId="7EE655F5" w14:textId="77777777" w:rsidR="007839DE" w:rsidRDefault="007839DE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234D9DA4" w14:textId="77777777" w:rsidR="00200F8E" w:rsidRDefault="00200F8E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7CBA9BA9" w14:textId="0D0210DD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lang w:bidi="he-IL"/>
        </w:rPr>
        <w:lastRenderedPageBreak/>
        <w:t>O spektaklu</w:t>
      </w:r>
    </w:p>
    <w:p w14:paraId="1DF28C0C" w14:textId="77777777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i/>
          <w:iCs/>
          <w:lang w:bidi="he-IL"/>
        </w:rPr>
        <w:t>Przypadki Doktora Bonifacego Trąbki</w:t>
      </w:r>
      <w:r w:rsidRPr="00771D1B">
        <w:rPr>
          <w:rFonts w:ascii="Calibri" w:eastAsia="Calibri" w:hAnsi="Calibri" w:cs="Arial"/>
          <w:lang w:bidi="he-IL"/>
        </w:rPr>
        <w:t xml:space="preserve"> są próbą oswojenia dzieci z wizytą w gabinecie lekarskim. Razem z kukułką, sową z rejestracji, psem Burkiem, jeżem i innymi zwierzętami dzieci odwiedzają rozmaite gabinety lekarskie – między innymi gabinet zabiegowy, gdzie można założyć opatrunek na chorą nogę, pracownię EKG, gdzie razem z przestraszoną myszką można zobaczyć, na czym polega badanie serca, laryngologa, który zbada słuch kukułki, gabinet RTG  czy gabinet USG prowadzony przez dwa chomiki.</w:t>
      </w:r>
    </w:p>
    <w:p w14:paraId="7CF36054" w14:textId="77777777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71D1B">
        <w:rPr>
          <w:rFonts w:ascii="Calibri" w:eastAsia="Calibri" w:hAnsi="Calibri" w:cs="Arial"/>
          <w:lang w:bidi="he-IL"/>
        </w:rPr>
        <w:t>Dzieci mogą zobaczyć, na czym polegają poszczególne badania i jak ich działanie pomaga dbać o zdrowie. Dzięki temu wizyty u lekarza nie będą dla małych pacjentów tak stresujące i trudne.</w:t>
      </w:r>
    </w:p>
    <w:p w14:paraId="1FC36AA8" w14:textId="77777777" w:rsidR="00465403" w:rsidRDefault="00465403" w:rsidP="00465403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26DF777D" w14:textId="77777777" w:rsidR="00465403" w:rsidRPr="00771D1B" w:rsidRDefault="00465403" w:rsidP="00465403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  <w:r w:rsidRPr="00771D1B">
        <w:rPr>
          <w:rFonts w:ascii="Calibri" w:eastAsia="Calibri" w:hAnsi="Calibri" w:cs="Arial"/>
          <w:lang w:bidi="he-IL"/>
        </w:rPr>
        <w:t>Link:</w:t>
      </w:r>
      <w:r w:rsidRPr="00771D1B">
        <w:t xml:space="preserve"> </w:t>
      </w:r>
      <w:hyperlink r:id="rId24" w:history="1">
        <w:r w:rsidRPr="00771D1B">
          <w:rPr>
            <w:rStyle w:val="Hipercze"/>
          </w:rPr>
          <w:t>https://bajpomorski.pl/spektakle/przypadki-doktora-bonifacego-trabki/</w:t>
        </w:r>
      </w:hyperlink>
    </w:p>
    <w:p w14:paraId="65F7C2AF" w14:textId="77777777" w:rsidR="00465403" w:rsidRPr="00771D1B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</w:p>
    <w:p w14:paraId="6CF4B054" w14:textId="77777777" w:rsidR="00465403" w:rsidRPr="00771D1B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</w:p>
    <w:p w14:paraId="021D70EB" w14:textId="77777777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5.04, G.20:00</w:t>
      </w:r>
    </w:p>
    <w:p w14:paraId="3E819826" w14:textId="77777777" w:rsidR="00465403" w:rsidRPr="00346FF0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346FF0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Bajeczny pokaz kreacji Jarosława Kamińskiego!</w:t>
      </w:r>
    </w:p>
    <w:p w14:paraId="0CB6CD2A" w14:textId="77777777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5BE98931" w14:textId="527F17BF" w:rsidR="00465403" w:rsidRPr="00963159" w:rsidRDefault="00465403" w:rsidP="00465403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682EE78D" w14:textId="77777777" w:rsidR="00963159" w:rsidRDefault="00963159" w:rsidP="0046540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 : 25 zł.</w:t>
      </w:r>
    </w:p>
    <w:p w14:paraId="2940FAD6" w14:textId="2B1538C0" w:rsidR="00465403" w:rsidRPr="00346FF0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346FF0">
        <w:rPr>
          <w:rFonts w:ascii="Calibri" w:eastAsia="Calibri" w:hAnsi="Calibri" w:cs="Arial"/>
          <w:lang w:bidi="he-IL"/>
        </w:rPr>
        <w:t>O spektaklu</w:t>
      </w:r>
    </w:p>
    <w:p w14:paraId="3CE3BC02" w14:textId="77777777" w:rsidR="00465403" w:rsidRPr="00346FF0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346FF0">
        <w:rPr>
          <w:rFonts w:ascii="Calibri" w:eastAsia="Calibri" w:hAnsi="Calibri" w:cs="Arial"/>
          <w:lang w:bidi="he-IL"/>
        </w:rPr>
        <w:t>Jarosław Kamiński, kierownik Pracowni Plastyczno-Krawieckiej Teatru Baj Pomorski w Toruniu, zaprasza na kolejną, piątą (a więc niejako jubileuszową) odsłonę swojej projektanckiej twórczości.</w:t>
      </w:r>
    </w:p>
    <w:p w14:paraId="07B07185" w14:textId="77777777" w:rsidR="00465403" w:rsidRPr="00346FF0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346FF0">
        <w:rPr>
          <w:rFonts w:ascii="Calibri" w:eastAsia="Calibri" w:hAnsi="Calibri" w:cs="Arial"/>
          <w:i/>
          <w:iCs/>
          <w:lang w:bidi="he-IL"/>
        </w:rPr>
        <w:t>Bajeczny pokaz</w:t>
      </w:r>
      <w:r w:rsidRPr="00346FF0">
        <w:rPr>
          <w:rFonts w:ascii="Calibri" w:eastAsia="Calibri" w:hAnsi="Calibri" w:cs="Arial"/>
          <w:lang w:bidi="he-IL"/>
        </w:rPr>
        <w:t xml:space="preserve"> powstał z inspiracji bajkami, baśniami oraz legendami. Na Dużej Scenie Teatru Baj Pomorski zobaczymy czterdzieści sześć nietuzinkowych, fantazyjnych kreacji, które zaprezentują niezastąpione i nieocenione Kobiety Torunia. Całość wydarzenia okraszona zostanie scenografią korespondującą z treścią i poetyką wszystkich modowych propozycji.</w:t>
      </w:r>
    </w:p>
    <w:p w14:paraId="16FFB829" w14:textId="77777777" w:rsidR="00465403" w:rsidRPr="00346FF0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346FF0">
        <w:rPr>
          <w:rFonts w:ascii="Calibri" w:eastAsia="Calibri" w:hAnsi="Calibri" w:cs="Arial"/>
          <w:lang w:bidi="he-IL"/>
        </w:rPr>
        <w:t>Podczas pokazu odbywać się będzie zbiórka środków przeznaczonych na Centrum Placówek Opiekuńczo-Wychowawczych „Młody Las”.</w:t>
      </w:r>
    </w:p>
    <w:p w14:paraId="6B48C340" w14:textId="77777777" w:rsid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346FF0">
        <w:rPr>
          <w:rFonts w:ascii="Calibri" w:eastAsia="Calibri" w:hAnsi="Calibri" w:cs="Arial"/>
          <w:lang w:bidi="he-IL"/>
        </w:rPr>
        <w:t>Do zobaczenia!</w:t>
      </w:r>
    </w:p>
    <w:p w14:paraId="61775D97" w14:textId="77777777" w:rsid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25" w:history="1">
        <w:r w:rsidRPr="00011265">
          <w:rPr>
            <w:rStyle w:val="Hipercze"/>
            <w:rFonts w:ascii="Calibri" w:eastAsia="Calibri" w:hAnsi="Calibri" w:cs="Arial"/>
            <w:lang w:bidi="he-IL"/>
          </w:rPr>
          <w:t>https://bajpomorski.pl/spektakle/bajeczny-pokaz-kreacji-jaroslawa-kaminskiego/</w:t>
        </w:r>
      </w:hyperlink>
    </w:p>
    <w:p w14:paraId="326B65D6" w14:textId="77777777" w:rsidR="00B2376C" w:rsidRDefault="00B2376C" w:rsidP="00B83C4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0B22474" w14:textId="5D2E84D4" w:rsidR="00B83C4C" w:rsidRPr="00DA7997" w:rsidRDefault="00B83C4C" w:rsidP="00B83C4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DA7997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6.04, G. 13:00</w:t>
      </w:r>
    </w:p>
    <w:p w14:paraId="6D2D2F4F" w14:textId="77777777" w:rsidR="00B83C4C" w:rsidRDefault="00B83C4C" w:rsidP="00B83C4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DA799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ARTE! Festiwal Twórczości dla Dzieci i Młodzieży | pokaz filmowy | Smok Diplodok</w:t>
      </w:r>
    </w:p>
    <w:p w14:paraId="797CDA3D" w14:textId="77777777" w:rsidR="00B83C4C" w:rsidRPr="00DA7997" w:rsidRDefault="00B83C4C" w:rsidP="00B83C4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Dwór Artusa</w:t>
      </w:r>
    </w:p>
    <w:p w14:paraId="45CD4FC5" w14:textId="77777777" w:rsidR="00B83C4C" w:rsidRDefault="00B83C4C" w:rsidP="00B83C4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5017E63" w14:textId="53245E9C" w:rsidR="00B83C4C" w:rsidRPr="00DA7997" w:rsidRDefault="00B83C4C" w:rsidP="00200F8E">
      <w:pPr>
        <w:spacing w:line="259" w:lineRule="auto"/>
        <w:rPr>
          <w:rFonts w:ascii="Calibri" w:eastAsia="Calibri" w:hAnsi="Calibri" w:cs="Arial"/>
          <w:lang w:bidi="he-IL"/>
        </w:rPr>
      </w:pPr>
      <w:r w:rsidRPr="00DA7997">
        <w:rPr>
          <w:rFonts w:ascii="Calibri" w:eastAsia="Calibri" w:hAnsi="Calibri" w:cs="Arial"/>
          <w:lang w:bidi="he-IL"/>
        </w:rPr>
        <w:t>Bilety</w:t>
      </w:r>
      <w:r w:rsidR="00200F8E">
        <w:rPr>
          <w:rFonts w:ascii="Calibri" w:eastAsia="Calibri" w:hAnsi="Calibri" w:cs="Arial"/>
          <w:lang w:bidi="he-IL"/>
        </w:rPr>
        <w:t xml:space="preserve">: </w:t>
      </w:r>
      <w:r w:rsidRPr="00DA7997">
        <w:rPr>
          <w:rFonts w:ascii="Calibri" w:eastAsia="Calibri" w:hAnsi="Calibri" w:cs="Arial"/>
          <w:lang w:bidi="he-IL"/>
        </w:rPr>
        <w:t>10zł / normalny</w:t>
      </w:r>
    </w:p>
    <w:p w14:paraId="755A6B9C" w14:textId="77777777" w:rsid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DA7997">
        <w:rPr>
          <w:rFonts w:ascii="Calibri" w:eastAsia="Calibri" w:hAnsi="Calibri" w:cs="Arial"/>
          <w:lang w:bidi="he-IL"/>
        </w:rPr>
        <w:t>Czas trwania: 1 godzina 33 minut</w:t>
      </w:r>
    </w:p>
    <w:p w14:paraId="28DF4319" w14:textId="77777777" w:rsidR="00B83C4C" w:rsidRPr="00DA7997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DA7997">
        <w:rPr>
          <w:rFonts w:ascii="Calibri" w:eastAsia="Calibri" w:hAnsi="Calibri" w:cs="Arial"/>
          <w:lang w:bidi="he-IL"/>
        </w:rPr>
        <w:t xml:space="preserve">Smok Diplodok, 2024 Polska/Czechy/Słowacja, reż. Wojtek </w:t>
      </w:r>
      <w:proofErr w:type="spellStart"/>
      <w:r w:rsidRPr="00DA7997">
        <w:rPr>
          <w:rFonts w:ascii="Calibri" w:eastAsia="Calibri" w:hAnsi="Calibri" w:cs="Arial"/>
          <w:lang w:bidi="he-IL"/>
        </w:rPr>
        <w:t>Wawszczyk</w:t>
      </w:r>
      <w:proofErr w:type="spellEnd"/>
    </w:p>
    <w:p w14:paraId="181DE0A3" w14:textId="77777777" w:rsidR="00B83C4C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 w:rsidRPr="00DA7997">
        <w:rPr>
          <w:rFonts w:ascii="Calibri" w:eastAsia="Calibri" w:hAnsi="Calibri" w:cs="Arial"/>
          <w:lang w:bidi="he-IL"/>
        </w:rPr>
        <w:t xml:space="preserve">Żądny przygód Diplodok marzy, by życie nabrało odrobiny koloru. Na rodzinnym bagnie jest szaro i wieje nudą. Kiedy spokojne życie przerywa pojawienie się tajemniczej mgły, Diplodok wyrusza w niezapomnianą podróż, by odnaleźć zaginioną rodzinę i przywrócić utracony porządek. Zwiedza magiczne miejsca, spotyka osobliwe stwory i poznaje niebywałych mieszkańców najdziwniejszych światów. Razem z niezdarnym czarodziejem </w:t>
      </w:r>
      <w:proofErr w:type="spellStart"/>
      <w:r w:rsidRPr="00DA7997">
        <w:rPr>
          <w:rFonts w:ascii="Calibri" w:eastAsia="Calibri" w:hAnsi="Calibri" w:cs="Arial"/>
          <w:lang w:bidi="he-IL"/>
        </w:rPr>
        <w:t>Hokusem</w:t>
      </w:r>
      <w:proofErr w:type="spellEnd"/>
      <w:r w:rsidRPr="00DA7997">
        <w:rPr>
          <w:rFonts w:ascii="Calibri" w:eastAsia="Calibri" w:hAnsi="Calibri" w:cs="Arial"/>
          <w:lang w:bidi="he-IL"/>
        </w:rPr>
        <w:t xml:space="preserve"> Pokusem, zakręconym Profesorkiem </w:t>
      </w:r>
      <w:proofErr w:type="spellStart"/>
      <w:r w:rsidRPr="00DA7997">
        <w:rPr>
          <w:rFonts w:ascii="Calibri" w:eastAsia="Calibri" w:hAnsi="Calibri" w:cs="Arial"/>
          <w:lang w:bidi="he-IL"/>
        </w:rPr>
        <w:t>Nerwosolkiem</w:t>
      </w:r>
      <w:proofErr w:type="spellEnd"/>
      <w:r w:rsidRPr="00DA7997">
        <w:rPr>
          <w:rFonts w:ascii="Calibri" w:eastAsia="Calibri" w:hAnsi="Calibri" w:cs="Arial"/>
          <w:lang w:bidi="he-IL"/>
        </w:rPr>
        <w:t xml:space="preserve"> i bystrą pilotką Entomologią odkryją wielki sekret. Wspólnie przekonają się, że ich rzeczywistość to tak naprawdę strona w komiksie pogrążonego w kryzysie twórczym rysownika Tadka. Spróbują uratować rodziców Diplodoka i rozwikłać zagadkę podstępnej mgły.</w:t>
      </w:r>
    </w:p>
    <w:p w14:paraId="4D3F9CCA" w14:textId="77777777" w:rsidR="00B83C4C" w:rsidRPr="00DA7997" w:rsidRDefault="00B83C4C" w:rsidP="00B83C4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Link: </w:t>
      </w:r>
      <w:hyperlink r:id="rId26" w:history="1">
        <w:r w:rsidRPr="00011265">
          <w:rPr>
            <w:rStyle w:val="Hipercze"/>
            <w:rFonts w:ascii="Calibri" w:eastAsia="Calibri" w:hAnsi="Calibri" w:cs="Arial"/>
            <w:lang w:bidi="he-IL"/>
          </w:rPr>
          <w:t>https://artus.torun.pl/events/arte-2025-smok-diplodok/</w:t>
        </w:r>
      </w:hyperlink>
    </w:p>
    <w:p w14:paraId="2C91C5FF" w14:textId="77777777" w:rsidR="00200F8E" w:rsidRDefault="00200F8E" w:rsidP="002A248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A29FB27" w14:textId="77777777" w:rsidR="00200F8E" w:rsidRDefault="00200F8E" w:rsidP="002A248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E8D829E" w14:textId="354E5BF1" w:rsidR="002A2488" w:rsidRPr="00395218" w:rsidRDefault="002A2488" w:rsidP="002A248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1.04</w:t>
      </w:r>
      <w:r w:rsidR="00C312A7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G.12:00, G. 17:00</w:t>
      </w:r>
    </w:p>
    <w:p w14:paraId="75D8DD2F" w14:textId="1654FF89" w:rsidR="002A2488" w:rsidRDefault="00C312A7" w:rsidP="002A248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KOSMO SHOW – Interaktywny Multimedialny Spektakl dla Dzieci</w:t>
      </w:r>
    </w:p>
    <w:p w14:paraId="1BAA4299" w14:textId="399D44F1" w:rsidR="002A2488" w:rsidRDefault="00C312A7" w:rsidP="002A248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 xml:space="preserve">Aula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Umk</w:t>
      </w:r>
      <w:proofErr w:type="spellEnd"/>
    </w:p>
    <w:p w14:paraId="6DC9980F" w14:textId="77777777" w:rsidR="002A2488" w:rsidRDefault="002A2488" w:rsidP="002A248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7D07CB3" w14:textId="77777777" w:rsid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Rekomendowane jest dla dzieci od 3 do 12 lat</w:t>
      </w:r>
      <w:r w:rsidRPr="00C312A7">
        <w:rPr>
          <w:rFonts w:ascii="Calibri" w:eastAsia="Calibri" w:hAnsi="Calibri" w:cs="Arial"/>
          <w:lang w:bidi="he-IL"/>
        </w:rPr>
        <w:br/>
        <w:t>Czas trwania show: 70 minut</w:t>
      </w:r>
    </w:p>
    <w:p w14:paraId="658AE587" w14:textId="642C6FF9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KOSMO SHOW</w:t>
      </w:r>
      <w:r w:rsidRPr="00C312A7">
        <w:rPr>
          <w:rFonts w:ascii="Calibri" w:eastAsia="Calibri" w:hAnsi="Calibri" w:cs="Arial"/>
          <w:lang w:bidi="he-IL"/>
        </w:rPr>
        <w:br/>
        <w:t>Interaktywne , edukacyjne przedstawienie, które przeniesie dzieci do fascynującego świata kosmosu</w:t>
      </w:r>
      <w:r w:rsidRPr="00C312A7">
        <w:rPr>
          <w:rFonts w:ascii="Calibri" w:eastAsia="Calibri" w:hAnsi="Calibri" w:cs="Arial"/>
          <w:lang w:bidi="he-IL"/>
        </w:rPr>
        <w:br/>
        <w:t>W trakcie spektaklu mali widzowie otrzymają specjalne „kosmiczne promienie” – interaktywne pałeczki świetlne, dzięki którym będą mogli aktywnie uczestniczyć w wydarzeniach na ekranie.</w:t>
      </w:r>
      <w:r w:rsidRPr="00C312A7">
        <w:rPr>
          <w:rFonts w:ascii="Calibri" w:eastAsia="Calibri" w:hAnsi="Calibri" w:cs="Arial"/>
          <w:lang w:bidi="he-IL"/>
        </w:rPr>
        <w:br/>
      </w:r>
      <w:r w:rsidRPr="00C312A7">
        <w:rPr>
          <w:rFonts w:ascii="Calibri" w:eastAsia="Calibri" w:hAnsi="Calibri" w:cs="Arial"/>
          <w:lang w:bidi="he-IL"/>
        </w:rPr>
        <w:lastRenderedPageBreak/>
        <w:t>Wykorzystując te magiczne narzędzia, będą mogły zapalać gwiazdy, rozbijać asteroidy, sterować statkiem kosmicznym i tworzyć niesamowite efekty!</w:t>
      </w:r>
      <w:r w:rsidRPr="00C312A7">
        <w:rPr>
          <w:rFonts w:ascii="Calibri" w:eastAsia="Calibri" w:hAnsi="Calibri" w:cs="Arial"/>
          <w:lang w:bidi="he-IL"/>
        </w:rPr>
        <w:br/>
        <w:t>To nie tylko zabawa, ale wspaniała kosmiczna przygoda rozwijającą wyobraźnię i pobudzająca kreatywność.</w:t>
      </w:r>
    </w:p>
    <w:p w14:paraId="1C94565E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„Kosmo Show” to nie tylko widowisko na ekranie!</w:t>
      </w:r>
      <w:r w:rsidRPr="00C312A7">
        <w:rPr>
          <w:rFonts w:ascii="Calibri" w:eastAsia="Calibri" w:hAnsi="Calibri" w:cs="Arial"/>
          <w:lang w:bidi="he-IL"/>
        </w:rPr>
        <w:br/>
        <w:t>To wspaniała zabawa na żywo !</w:t>
      </w:r>
    </w:p>
    <w:p w14:paraId="01C22453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Dzieci będą brały udział w licznych grach, konkursach i tańcach – zarówno na scenie, jak i na sali</w:t>
      </w:r>
    </w:p>
    <w:p w14:paraId="0FF84545" w14:textId="795F9728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Wspólnie będą przekazywać tuby z kosmicznym jedzeniem, naśladować ruchy sympatycznych kosmitów i uczestniczyć w wielkiej paradzie planet!</w:t>
      </w:r>
      <w:r w:rsidRPr="00C312A7">
        <w:rPr>
          <w:rFonts w:ascii="Calibri" w:eastAsia="Calibri" w:hAnsi="Calibri" w:cs="Arial"/>
          <w:lang w:bidi="he-IL"/>
        </w:rPr>
        <w:br/>
        <w:t xml:space="preserve">Co więcej, dorośli również będą mieli okazję powrócić do świata dziecięcej radości i energii i sami znów poczuć się jak dziecko </w:t>
      </w:r>
      <w:r w:rsidRPr="00C312A7">
        <w:rPr>
          <w:rFonts w:ascii="Calibri" w:eastAsia="Calibri" w:hAnsi="Calibri" w:cs="Arial"/>
          <w:lang w:bidi="he-IL"/>
        </w:rPr>
        <w:drawing>
          <wp:inline distT="0" distB="0" distL="0" distR="0" wp14:anchorId="7E24D1A0" wp14:editId="7F805591">
            <wp:extent cx="152400" cy="152400"/>
            <wp:effectExtent l="0" t="0" r="0" b="0"/>
            <wp:docPr id="931467125" name="Obraz 90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15A0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Czekają na was niesamowici kosmiczni bohaterowie</w:t>
      </w:r>
    </w:p>
    <w:p w14:paraId="2CF87664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Poznajcie naszą ekipę, która zabierze Was w podróż po wszechświecie:</w:t>
      </w:r>
      <w:r w:rsidRPr="00C312A7">
        <w:rPr>
          <w:rFonts w:ascii="Calibri" w:eastAsia="Calibri" w:hAnsi="Calibri" w:cs="Arial"/>
          <w:lang w:bidi="he-IL"/>
        </w:rPr>
        <w:br/>
        <w:t>– „Komandor Syriusz” – odważny kapitan statku kosmicznego, który poprowadzi dzieci przez galaktykę, pomagając pokonać chaotycznego wroga.</w:t>
      </w:r>
      <w:r w:rsidRPr="00C312A7">
        <w:rPr>
          <w:rFonts w:ascii="Calibri" w:eastAsia="Calibri" w:hAnsi="Calibri" w:cs="Arial"/>
          <w:lang w:bidi="he-IL"/>
        </w:rPr>
        <w:br/>
        <w:t>– „</w:t>
      </w:r>
      <w:proofErr w:type="spellStart"/>
      <w:r w:rsidRPr="00C312A7">
        <w:rPr>
          <w:rFonts w:ascii="Calibri" w:eastAsia="Calibri" w:hAnsi="Calibri" w:cs="Arial"/>
          <w:lang w:bidi="he-IL"/>
        </w:rPr>
        <w:t>Tutta</w:t>
      </w:r>
      <w:proofErr w:type="spellEnd"/>
      <w:r w:rsidRPr="00C312A7">
        <w:rPr>
          <w:rFonts w:ascii="Calibri" w:eastAsia="Calibri" w:hAnsi="Calibri" w:cs="Arial"/>
          <w:lang w:bidi="he-IL"/>
        </w:rPr>
        <w:t>” – pomysłowa i pełna przygód członkini załogi, która zaraża dzieci swoją wiedzą i entuzjazmem.</w:t>
      </w:r>
      <w:r w:rsidRPr="00C312A7">
        <w:rPr>
          <w:rFonts w:ascii="Calibri" w:eastAsia="Calibri" w:hAnsi="Calibri" w:cs="Arial"/>
          <w:lang w:bidi="he-IL"/>
        </w:rPr>
        <w:br/>
        <w:t>– „</w:t>
      </w:r>
      <w:proofErr w:type="spellStart"/>
      <w:r w:rsidRPr="00C312A7">
        <w:rPr>
          <w:rFonts w:ascii="Calibri" w:eastAsia="Calibri" w:hAnsi="Calibri" w:cs="Arial"/>
          <w:lang w:bidi="he-IL"/>
        </w:rPr>
        <w:t>Senia</w:t>
      </w:r>
      <w:proofErr w:type="spellEnd"/>
      <w:r w:rsidRPr="00C312A7">
        <w:rPr>
          <w:rFonts w:ascii="Calibri" w:eastAsia="Calibri" w:hAnsi="Calibri" w:cs="Arial"/>
          <w:lang w:bidi="he-IL"/>
        </w:rPr>
        <w:t>” – zabawny i niezdarny członek załogi, który rozśmiesza i wspiera dzieci w ich kosmicznych zadaniach.</w:t>
      </w:r>
    </w:p>
    <w:p w14:paraId="52E296F2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Ale to nie wszystko!</w:t>
      </w:r>
    </w:p>
    <w:p w14:paraId="59C599BB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W kosmosie czai się także groźny „Chaos”, który chce wprowadzić zamęt w całej galaktyce.</w:t>
      </w:r>
      <w:r w:rsidRPr="00C312A7">
        <w:rPr>
          <w:rFonts w:ascii="Calibri" w:eastAsia="Calibri" w:hAnsi="Calibri" w:cs="Arial"/>
          <w:lang w:bidi="he-IL"/>
        </w:rPr>
        <w:br/>
        <w:t>Tylko dzięki współpracy dzieci i załogi uda się odnaleźć rozproszone kryształy porządku i uratować wszechświat przed zniszczeniem.</w:t>
      </w:r>
      <w:r w:rsidRPr="00C312A7">
        <w:rPr>
          <w:rFonts w:ascii="Calibri" w:eastAsia="Calibri" w:hAnsi="Calibri" w:cs="Arial"/>
          <w:lang w:bidi="he-IL"/>
        </w:rPr>
        <w:br/>
        <w:t xml:space="preserve">Dzieci staną twarzą w twarz z </w:t>
      </w:r>
      <w:proofErr w:type="spellStart"/>
      <w:r w:rsidRPr="00C312A7">
        <w:rPr>
          <w:rFonts w:ascii="Calibri" w:eastAsia="Calibri" w:hAnsi="Calibri" w:cs="Arial"/>
          <w:lang w:bidi="he-IL"/>
        </w:rPr>
        <w:t>Kosmogoframi</w:t>
      </w:r>
      <w:proofErr w:type="spellEnd"/>
      <w:r w:rsidRPr="00C312A7">
        <w:rPr>
          <w:rFonts w:ascii="Calibri" w:eastAsia="Calibri" w:hAnsi="Calibri" w:cs="Arial"/>
          <w:lang w:bidi="he-IL"/>
        </w:rPr>
        <w:t xml:space="preserve"> – zabawnymi mieszkańcami Jowisza, Marsjanami, czy świecącymi kosmitami z planety Uran.</w:t>
      </w:r>
    </w:p>
    <w:p w14:paraId="0CA77048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„Kosmo Show” to wspaniałe połączenie rozrywki, nauki i interaktywnej zabawy, które przybliży dzieciom tajemnice planet Układu Słonecznego i kosmicznych zjawisk</w:t>
      </w:r>
    </w:p>
    <w:p w14:paraId="0E8B295D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To spektakl, który rozbudza ciekawość i zainspiruje do dalszego odkrywania wszechświata poprzez ciekawe książki oraz filmy !</w:t>
      </w:r>
    </w:p>
    <w:p w14:paraId="0BBE98E6" w14:textId="77777777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Nie przegap okazji, by stać się częścią tej niesamowitej kosmicznej historii!</w:t>
      </w:r>
    </w:p>
    <w:p w14:paraId="620048CC" w14:textId="77777777" w:rsid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 w:rsidRPr="00C312A7">
        <w:rPr>
          <w:rFonts w:ascii="Calibri" w:eastAsia="Calibri" w:hAnsi="Calibri" w:cs="Arial"/>
          <w:lang w:bidi="he-IL"/>
        </w:rPr>
        <w:t>Wsiądź na pokład statku dowodzonego przez Komandora Syriusza i razem z załogą wyrusz na poszukiwanie kryształów, ratując kosmos przed chaosem!</w:t>
      </w:r>
      <w:r w:rsidRPr="00C312A7">
        <w:rPr>
          <w:rFonts w:ascii="Calibri" w:eastAsia="Calibri" w:hAnsi="Calibri" w:cs="Arial"/>
          <w:lang w:bidi="he-IL"/>
        </w:rPr>
        <w:br/>
        <w:t>Czeka Was pełna emocji podróż przez planety, tańce z kosmitami i mnóstwo niespodzianek!</w:t>
      </w:r>
      <w:r w:rsidRPr="00C312A7">
        <w:rPr>
          <w:rFonts w:ascii="Calibri" w:eastAsia="Calibri" w:hAnsi="Calibri" w:cs="Arial"/>
          <w:lang w:bidi="he-IL"/>
        </w:rPr>
        <w:br/>
        <w:t>Do zobaczenia na „Kosmo Show” – przedstawieniu, które przeniesie Cię do odległej galaktyki!</w:t>
      </w:r>
    </w:p>
    <w:p w14:paraId="29FC674E" w14:textId="2D4F3B6B" w:rsidR="00C312A7" w:rsidRPr="00C312A7" w:rsidRDefault="00C312A7" w:rsidP="00C312A7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Link:</w:t>
      </w:r>
      <w:r w:rsidRPr="00C312A7">
        <w:t xml:space="preserve"> </w:t>
      </w:r>
      <w:hyperlink r:id="rId28" w:tgtFrame="_blank" w:history="1">
        <w:r w:rsidRPr="00C312A7">
          <w:rPr>
            <w:rStyle w:val="Hipercze"/>
            <w:rFonts w:ascii="Calibri" w:eastAsia="Calibri" w:hAnsi="Calibri" w:cs="Arial"/>
            <w:lang w:bidi="he-IL"/>
          </w:rPr>
          <w:t>https://fb.me/e/hiwHyio6t</w:t>
        </w:r>
      </w:hyperlink>
    </w:p>
    <w:p w14:paraId="76183295" w14:textId="02E559CB" w:rsidR="00465403" w:rsidRPr="00395218" w:rsidRDefault="00465403" w:rsidP="00200F8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12.04, G.12:00,14:00</w:t>
      </w:r>
    </w:p>
    <w:p w14:paraId="67D54A7F" w14:textId="5FA9C951" w:rsidR="00465403" w:rsidRP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46540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Kto tam?</w:t>
      </w:r>
    </w:p>
    <w:p w14:paraId="197892D1" w14:textId="115DBB04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41A528F4" w14:textId="77777777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F416027" w14:textId="77777777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Ceny biletów</w:t>
      </w:r>
    </w:p>
    <w:p w14:paraId="4A128066" w14:textId="77777777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Normalny: 38 zł</w:t>
      </w:r>
    </w:p>
    <w:p w14:paraId="42D4A6CA" w14:textId="77777777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Ulgowy: 34 zł</w:t>
      </w:r>
    </w:p>
    <w:p w14:paraId="730F7623" w14:textId="77777777" w:rsid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Grupowy: 30 zł</w:t>
      </w:r>
    </w:p>
    <w:p w14:paraId="617790FD" w14:textId="77777777" w:rsidR="00200F8E" w:rsidRDefault="00200F8E" w:rsidP="007839DE">
      <w:pPr>
        <w:spacing w:line="259" w:lineRule="auto"/>
        <w:rPr>
          <w:rFonts w:ascii="Calibri" w:eastAsia="Calibri" w:hAnsi="Calibri" w:cs="Arial"/>
          <w:lang w:bidi="he-IL"/>
        </w:rPr>
      </w:pPr>
    </w:p>
    <w:p w14:paraId="655EE3E0" w14:textId="33B27D24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Czas trwania: ok. 40 min</w:t>
      </w:r>
    </w:p>
    <w:p w14:paraId="0458F733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Od lat: 2</w:t>
      </w:r>
    </w:p>
    <w:p w14:paraId="465CC924" w14:textId="77777777" w:rsidR="00200F8E" w:rsidRDefault="00200F8E" w:rsidP="00465403">
      <w:pPr>
        <w:spacing w:line="259" w:lineRule="auto"/>
        <w:rPr>
          <w:rFonts w:ascii="Calibri" w:eastAsia="Calibri" w:hAnsi="Calibri" w:cs="Arial"/>
          <w:lang w:bidi="he-IL"/>
        </w:rPr>
      </w:pPr>
    </w:p>
    <w:p w14:paraId="0DE27111" w14:textId="4302329F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O spektaklu</w:t>
      </w:r>
    </w:p>
    <w:p w14:paraId="4318416A" w14:textId="77777777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Zapraszamy Was do interaktywnej przestrzeni teatralnej, w której będziecie mogli poczuć się swobodnie, doznać wielu wrażeń wizualnych, dźwiękowych i dotykowych…</w:t>
      </w:r>
    </w:p>
    <w:p w14:paraId="149247BE" w14:textId="77777777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 xml:space="preserve">Spektakl </w:t>
      </w:r>
      <w:r w:rsidRPr="00465403">
        <w:rPr>
          <w:rFonts w:ascii="Calibri" w:eastAsia="Calibri" w:hAnsi="Calibri" w:cs="Arial"/>
          <w:i/>
          <w:iCs/>
          <w:lang w:bidi="he-IL"/>
        </w:rPr>
        <w:t xml:space="preserve">Kto tam? </w:t>
      </w:r>
      <w:r w:rsidRPr="00465403">
        <w:rPr>
          <w:rFonts w:ascii="Calibri" w:eastAsia="Calibri" w:hAnsi="Calibri" w:cs="Arial"/>
          <w:lang w:bidi="he-IL"/>
        </w:rPr>
        <w:t>będzie pretekstem do wspólnego przeżycia zjawiska, jakim jest teatr. Środki artystyczne wykorzystywane w przedstawieniu będą dostosowane do wrażliwości osób ze specjalnymi potrzebami, w tym niewidomych i niedowidzących, poruszających się na wózkach oraz ze spektrum autyzmu.</w:t>
      </w:r>
    </w:p>
    <w:p w14:paraId="4AD6FB65" w14:textId="77777777" w:rsidR="00465403" w:rsidRPr="00465403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>Spektakl zrealizowany został w ramach przedsięwzięcia ,,Teatr jako zwierciadło – partycypacyjne działania artystyczne, edukacyjne i infrastrukturalne na rzecz rozwoju dostępności w Teatrze «Baj Pomorski» w Toruniu” realizowanego w ramach projektu ,,Kultura bez barier” ze środków Państwowego Funduszu Rehabilitacji Osób Niepełnosprawnych.</w:t>
      </w:r>
    </w:p>
    <w:p w14:paraId="359517D3" w14:textId="77777777" w:rsidR="003A4E8E" w:rsidRDefault="00465403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465403">
        <w:rPr>
          <w:rFonts w:ascii="Calibri" w:eastAsia="Calibri" w:hAnsi="Calibri" w:cs="Arial"/>
          <w:lang w:bidi="he-IL"/>
        </w:rPr>
        <w:t xml:space="preserve">Spektakl jest zaopatrzony w </w:t>
      </w:r>
      <w:proofErr w:type="spellStart"/>
      <w:r w:rsidRPr="00465403">
        <w:rPr>
          <w:rFonts w:ascii="Calibri" w:eastAsia="Calibri" w:hAnsi="Calibri" w:cs="Arial"/>
          <w:lang w:bidi="he-IL"/>
        </w:rPr>
        <w:t>audiodeskrypcję</w:t>
      </w:r>
      <w:proofErr w:type="spellEnd"/>
      <w:r w:rsidRPr="00465403">
        <w:rPr>
          <w:rFonts w:ascii="Calibri" w:eastAsia="Calibri" w:hAnsi="Calibri" w:cs="Arial"/>
          <w:lang w:bidi="he-IL"/>
        </w:rPr>
        <w:t>!</w:t>
      </w:r>
      <w:r w:rsidRPr="00465403">
        <w:rPr>
          <w:rFonts w:ascii="Times New Roman" w:eastAsia="Times New Roman" w:hAnsi="Times New Roman" w:cs="Times New Roman"/>
          <w:sz w:val="24"/>
          <w:szCs w:val="24"/>
          <w:lang w:eastAsia="pl-PL" w:bidi="he-IL"/>
        </w:rPr>
        <w:t xml:space="preserve"> </w:t>
      </w:r>
      <w:r w:rsidRPr="00465403">
        <w:rPr>
          <w:rFonts w:ascii="Calibri" w:eastAsia="Calibri" w:hAnsi="Calibri" w:cs="Arial"/>
          <w:lang w:bidi="he-IL"/>
        </w:rPr>
        <w:t>Kiedy gramy?</w:t>
      </w:r>
    </w:p>
    <w:p w14:paraId="5AB6B1E3" w14:textId="77777777" w:rsidR="00200F8E" w:rsidRDefault="00200F8E" w:rsidP="00465403">
      <w:pPr>
        <w:spacing w:line="259" w:lineRule="auto"/>
        <w:rPr>
          <w:rFonts w:ascii="Calibri" w:eastAsia="Calibri" w:hAnsi="Calibri" w:cs="Arial"/>
          <w:lang w:bidi="he-IL"/>
        </w:rPr>
      </w:pPr>
    </w:p>
    <w:p w14:paraId="4143141F" w14:textId="709D3993" w:rsidR="00465403" w:rsidRPr="00F853BF" w:rsidRDefault="003A4E8E" w:rsidP="00465403">
      <w:pPr>
        <w:spacing w:line="259" w:lineRule="auto"/>
        <w:rPr>
          <w:rFonts w:ascii="Calibri" w:eastAsia="Calibri" w:hAnsi="Calibri" w:cs="Arial"/>
          <w:lang w:bidi="he-IL"/>
        </w:rPr>
      </w:pPr>
      <w:r w:rsidRPr="00F853BF">
        <w:rPr>
          <w:rFonts w:ascii="Calibri" w:eastAsia="Calibri" w:hAnsi="Calibri" w:cs="Arial"/>
          <w:lang w:bidi="he-IL"/>
        </w:rPr>
        <w:t>Link:</w:t>
      </w:r>
      <w:r w:rsidRPr="00F853BF">
        <w:t xml:space="preserve"> </w:t>
      </w:r>
      <w:hyperlink r:id="rId29" w:history="1">
        <w:r w:rsidRPr="00F853BF">
          <w:rPr>
            <w:rStyle w:val="Hipercze"/>
            <w:rFonts w:ascii="Calibri" w:eastAsia="Calibri" w:hAnsi="Calibri" w:cs="Arial"/>
            <w:lang w:bidi="he-IL"/>
          </w:rPr>
          <w:t>https://bajpomorski.pl/spektakle/kto-tam/</w:t>
        </w:r>
      </w:hyperlink>
    </w:p>
    <w:p w14:paraId="03720031" w14:textId="77777777" w:rsidR="007839DE" w:rsidRDefault="007839DE" w:rsidP="007839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DDCEB36" w14:textId="77777777" w:rsidR="00200F8E" w:rsidRDefault="00200F8E" w:rsidP="007839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B86C9C2" w14:textId="2DD34A7A" w:rsidR="007839DE" w:rsidRPr="00395218" w:rsidRDefault="007839DE" w:rsidP="007839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26.04, G.12:00</w:t>
      </w:r>
    </w:p>
    <w:p w14:paraId="6CEF36BD" w14:textId="6C7D1666" w:rsidR="007839DE" w:rsidRPr="007839DE" w:rsidRDefault="007839DE" w:rsidP="007839D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7839DE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Kapelusz Pani Wrony</w:t>
      </w:r>
    </w:p>
    <w:p w14:paraId="14E76BEC" w14:textId="1E42D022" w:rsidR="007839DE" w:rsidRDefault="007839DE" w:rsidP="007839D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579A6D59" w14:textId="0D23F216" w:rsidR="007839DE" w:rsidRDefault="007839DE" w:rsidP="007839D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B3F1842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Ceny biletów</w:t>
      </w:r>
    </w:p>
    <w:p w14:paraId="3E92A47F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Normalny: 38 zł</w:t>
      </w:r>
    </w:p>
    <w:p w14:paraId="1ABD742E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Ulgowy: 34 zł</w:t>
      </w:r>
    </w:p>
    <w:p w14:paraId="711ECC98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Grupowy: 30 zł</w:t>
      </w:r>
    </w:p>
    <w:p w14:paraId="4D4BE8D4" w14:textId="77777777" w:rsidR="00963159" w:rsidRDefault="00963159" w:rsidP="007839DE">
      <w:pPr>
        <w:spacing w:line="259" w:lineRule="auto"/>
        <w:rPr>
          <w:rFonts w:ascii="Calibri" w:eastAsia="Calibri" w:hAnsi="Calibri" w:cs="Arial"/>
          <w:lang w:bidi="he-IL"/>
        </w:rPr>
      </w:pPr>
    </w:p>
    <w:p w14:paraId="4B9EFE51" w14:textId="6A760933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Czas trwania: 55 min</w:t>
      </w:r>
    </w:p>
    <w:p w14:paraId="2D8F5061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Od lat: 7</w:t>
      </w:r>
    </w:p>
    <w:p w14:paraId="70362902" w14:textId="77777777" w:rsidR="00963159" w:rsidRDefault="00963159" w:rsidP="007839DE">
      <w:pPr>
        <w:spacing w:line="259" w:lineRule="auto"/>
        <w:rPr>
          <w:rFonts w:ascii="Calibri" w:eastAsia="Calibri" w:hAnsi="Calibri" w:cs="Arial"/>
          <w:lang w:bidi="he-IL"/>
        </w:rPr>
      </w:pPr>
    </w:p>
    <w:p w14:paraId="7892C3EC" w14:textId="742FFE28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O spektaklu</w:t>
      </w:r>
    </w:p>
    <w:p w14:paraId="31732547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Kapelusz Pani Wrony, nieodłączny atrybut elegantki i prawdziwej damy leśnej społeczności, zaginął! Stało się to w nikomu nieznanych okolicznościach, co wywołuje poważne zamieszanie. Pani Wrona popadła w stan załamania nerwowego, a reszta bohaterów pozostaje poważnie zaniepokojona zaistniałym stanem rzeczy. Pewne jest jedno: sprawę należy powierzyć w ręce Agencji Detektywistycznej Barnaby Niedźwiedzia – będącego gotowym „na każde wezwanie”.</w:t>
      </w:r>
    </w:p>
    <w:p w14:paraId="2969E80A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W tym miejscu rozpoczyna się właściwa akcja spektaklu. Barnaba musi przesłuchać wszystkich, którzy z Panią Wroną i dzierżonym przez nią kapeluszem mogli mieć coś wspólnego. Każdy mieszkaniec lasu zostanie przesłuchany i niemal w każdym z nich drzemią cechy czyniące go potencjalnym podejrzanym…</w:t>
      </w:r>
    </w:p>
    <w:p w14:paraId="5EF799E7" w14:textId="77777777" w:rsidR="007839DE" w:rsidRPr="007839DE" w:rsidRDefault="007839DE" w:rsidP="007839DE">
      <w:pPr>
        <w:spacing w:line="259" w:lineRule="auto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 xml:space="preserve">Obserwujcie zatem bacznie akcję przedstawienia i spróbujcie rozwiązać tę frapującą zagadkę! </w:t>
      </w:r>
    </w:p>
    <w:p w14:paraId="74F48886" w14:textId="77777777" w:rsidR="007839DE" w:rsidRDefault="007839D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7839DE">
        <w:rPr>
          <w:rFonts w:ascii="Calibri" w:eastAsia="Calibri" w:hAnsi="Calibri" w:cs="Arial"/>
          <w:lang w:bidi="he-IL"/>
        </w:rPr>
        <w:t>Liczymy na Was</w:t>
      </w:r>
      <w:r>
        <w:rPr>
          <w:rFonts w:ascii="Calibri" w:eastAsia="Calibri" w:hAnsi="Calibri" w:cs="Arial"/>
          <w:lang w:bidi="he-IL"/>
        </w:rPr>
        <w:t>!</w:t>
      </w:r>
    </w:p>
    <w:p w14:paraId="6A6E5879" w14:textId="77777777" w:rsidR="00200F8E" w:rsidRDefault="00200F8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5BD81DB0" w14:textId="3F3835A2" w:rsidR="007839DE" w:rsidRDefault="007839D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Link:</w:t>
      </w:r>
      <w:r w:rsidRPr="007839DE">
        <w:t xml:space="preserve"> </w:t>
      </w:r>
      <w:hyperlink r:id="rId30" w:history="1">
        <w:r w:rsidRPr="00011265">
          <w:rPr>
            <w:rStyle w:val="Hipercze"/>
            <w:rFonts w:ascii="Calibri" w:eastAsia="Calibri" w:hAnsi="Calibri" w:cs="Arial"/>
            <w:lang w:bidi="he-IL"/>
          </w:rPr>
          <w:t>https://bajpomorski.pl/spektakle/kapelusz-pani-wrony/</w:t>
        </w:r>
      </w:hyperlink>
    </w:p>
    <w:p w14:paraId="466507BC" w14:textId="77777777" w:rsidR="007839DE" w:rsidRPr="007839DE" w:rsidRDefault="007839DE" w:rsidP="007839DE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765DD869" w14:textId="0CF7E2ED" w:rsidR="007839DE" w:rsidRPr="00DD4A2C" w:rsidRDefault="007839DE" w:rsidP="007839D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1095A93" w14:textId="77777777" w:rsidR="003A4E8E" w:rsidRPr="007839DE" w:rsidRDefault="003A4E8E" w:rsidP="00465403">
      <w:pPr>
        <w:spacing w:line="259" w:lineRule="auto"/>
        <w:rPr>
          <w:rFonts w:ascii="Calibri" w:eastAsia="Calibri" w:hAnsi="Calibri" w:cs="Arial"/>
          <w:lang w:bidi="he-IL"/>
        </w:rPr>
      </w:pPr>
    </w:p>
    <w:p w14:paraId="63336E86" w14:textId="73DE1D1A" w:rsidR="00465403" w:rsidRPr="003A4E8E" w:rsidRDefault="003A4E8E" w:rsidP="0046540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3A4E8E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27.04, G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</w:t>
      </w:r>
      <w:r w:rsidRPr="003A4E8E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12:00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,14:00</w:t>
      </w:r>
    </w:p>
    <w:p w14:paraId="6EE4CF93" w14:textId="24DC5B57" w:rsidR="003A4E8E" w:rsidRPr="003A4E8E" w:rsidRDefault="003A4E8E" w:rsidP="003A4E8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3A4E8E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Literkowo</w:t>
      </w:r>
      <w:proofErr w:type="spellEnd"/>
    </w:p>
    <w:p w14:paraId="05D190CA" w14:textId="2187A931" w:rsidR="003A4E8E" w:rsidRDefault="003A4E8E" w:rsidP="003A4E8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4A91CAFE" w14:textId="53AC4BC8" w:rsidR="00465403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A4611D0" w14:textId="77777777" w:rsidR="00963159" w:rsidRPr="00963159" w:rsidRDefault="00963159" w:rsidP="00963159">
      <w:pPr>
        <w:spacing w:line="259" w:lineRule="auto"/>
        <w:rPr>
          <w:rFonts w:ascii="Calibri" w:eastAsia="Calibri" w:hAnsi="Calibri" w:cs="Arial"/>
          <w:lang w:bidi="he-IL"/>
        </w:rPr>
      </w:pPr>
      <w:r w:rsidRPr="00963159">
        <w:rPr>
          <w:rFonts w:ascii="Calibri" w:eastAsia="Calibri" w:hAnsi="Calibri" w:cs="Arial"/>
          <w:lang w:bidi="he-IL"/>
        </w:rPr>
        <w:t>Ceny biletów</w:t>
      </w:r>
    </w:p>
    <w:p w14:paraId="6D266055" w14:textId="77777777" w:rsidR="00963159" w:rsidRPr="00963159" w:rsidRDefault="00963159" w:rsidP="00963159">
      <w:pPr>
        <w:spacing w:line="259" w:lineRule="auto"/>
        <w:rPr>
          <w:rFonts w:ascii="Calibri" w:eastAsia="Calibri" w:hAnsi="Calibri" w:cs="Arial"/>
          <w:lang w:bidi="he-IL"/>
        </w:rPr>
      </w:pPr>
      <w:r w:rsidRPr="00963159">
        <w:rPr>
          <w:rFonts w:ascii="Calibri" w:eastAsia="Calibri" w:hAnsi="Calibri" w:cs="Arial"/>
          <w:lang w:bidi="he-IL"/>
        </w:rPr>
        <w:t>Normalny: 38 zł</w:t>
      </w:r>
    </w:p>
    <w:p w14:paraId="744A7BCF" w14:textId="77777777" w:rsidR="00963159" w:rsidRPr="00963159" w:rsidRDefault="00963159" w:rsidP="00963159">
      <w:pPr>
        <w:spacing w:line="259" w:lineRule="auto"/>
        <w:rPr>
          <w:rFonts w:ascii="Calibri" w:eastAsia="Calibri" w:hAnsi="Calibri" w:cs="Arial"/>
          <w:lang w:bidi="he-IL"/>
        </w:rPr>
      </w:pPr>
      <w:r w:rsidRPr="00963159">
        <w:rPr>
          <w:rFonts w:ascii="Calibri" w:eastAsia="Calibri" w:hAnsi="Calibri" w:cs="Arial"/>
          <w:lang w:bidi="he-IL"/>
        </w:rPr>
        <w:t>Ulgowy: 34 zł</w:t>
      </w:r>
    </w:p>
    <w:p w14:paraId="687CB9CB" w14:textId="77777777" w:rsidR="00963159" w:rsidRPr="00963159" w:rsidRDefault="00963159" w:rsidP="00963159">
      <w:pPr>
        <w:spacing w:line="259" w:lineRule="auto"/>
        <w:rPr>
          <w:rFonts w:ascii="Calibri" w:eastAsia="Calibri" w:hAnsi="Calibri" w:cs="Arial"/>
          <w:lang w:bidi="he-IL"/>
        </w:rPr>
      </w:pPr>
      <w:r w:rsidRPr="00963159">
        <w:rPr>
          <w:rFonts w:ascii="Calibri" w:eastAsia="Calibri" w:hAnsi="Calibri" w:cs="Arial"/>
          <w:lang w:bidi="he-IL"/>
        </w:rPr>
        <w:t>Grupowy: 30 zł</w:t>
      </w:r>
    </w:p>
    <w:p w14:paraId="0B46B737" w14:textId="77777777" w:rsidR="00963159" w:rsidRDefault="00963159" w:rsidP="003A4E8E">
      <w:pPr>
        <w:spacing w:line="259" w:lineRule="auto"/>
        <w:rPr>
          <w:rFonts w:ascii="Calibri" w:eastAsia="Calibri" w:hAnsi="Calibri" w:cs="Arial"/>
          <w:lang w:bidi="he-IL"/>
        </w:rPr>
      </w:pPr>
    </w:p>
    <w:p w14:paraId="307B5ED3" w14:textId="77777777" w:rsidR="00963159" w:rsidRPr="00963159" w:rsidRDefault="00963159" w:rsidP="00963159">
      <w:pPr>
        <w:spacing w:line="259" w:lineRule="auto"/>
        <w:rPr>
          <w:rFonts w:ascii="Calibri" w:eastAsia="Calibri" w:hAnsi="Calibri" w:cs="Arial"/>
          <w:lang w:bidi="he-IL"/>
        </w:rPr>
      </w:pPr>
      <w:r w:rsidRPr="00963159">
        <w:rPr>
          <w:rFonts w:ascii="Calibri" w:eastAsia="Calibri" w:hAnsi="Calibri" w:cs="Arial"/>
          <w:lang w:bidi="he-IL"/>
        </w:rPr>
        <w:t>Czas trwania: 45 min</w:t>
      </w:r>
    </w:p>
    <w:p w14:paraId="07F183D2" w14:textId="77777777" w:rsidR="00963159" w:rsidRPr="00963159" w:rsidRDefault="00963159" w:rsidP="00963159">
      <w:pPr>
        <w:spacing w:line="259" w:lineRule="auto"/>
        <w:rPr>
          <w:rFonts w:ascii="Calibri" w:eastAsia="Calibri" w:hAnsi="Calibri" w:cs="Arial"/>
          <w:lang w:bidi="he-IL"/>
        </w:rPr>
      </w:pPr>
      <w:r w:rsidRPr="00963159">
        <w:rPr>
          <w:rFonts w:ascii="Calibri" w:eastAsia="Calibri" w:hAnsi="Calibri" w:cs="Arial"/>
          <w:lang w:bidi="he-IL"/>
        </w:rPr>
        <w:t>Od lat: 2</w:t>
      </w:r>
    </w:p>
    <w:p w14:paraId="7EAF3620" w14:textId="77777777" w:rsidR="00963159" w:rsidRDefault="00963159" w:rsidP="003A4E8E">
      <w:pPr>
        <w:spacing w:line="259" w:lineRule="auto"/>
        <w:rPr>
          <w:rFonts w:ascii="Calibri" w:eastAsia="Calibri" w:hAnsi="Calibri" w:cs="Arial"/>
          <w:lang w:bidi="he-IL"/>
        </w:rPr>
      </w:pPr>
    </w:p>
    <w:p w14:paraId="039D920B" w14:textId="5FE8BD33" w:rsidR="003A4E8E" w:rsidRPr="003A4E8E" w:rsidRDefault="003A4E8E" w:rsidP="003A4E8E">
      <w:pPr>
        <w:spacing w:line="259" w:lineRule="auto"/>
        <w:rPr>
          <w:rFonts w:ascii="Calibri" w:eastAsia="Calibri" w:hAnsi="Calibri" w:cs="Arial"/>
          <w:lang w:bidi="he-IL"/>
        </w:rPr>
      </w:pPr>
      <w:r w:rsidRPr="003A4E8E">
        <w:rPr>
          <w:rFonts w:ascii="Calibri" w:eastAsia="Calibri" w:hAnsi="Calibri" w:cs="Arial"/>
          <w:lang w:bidi="he-IL"/>
        </w:rPr>
        <w:t>O spektaklu</w:t>
      </w:r>
    </w:p>
    <w:p w14:paraId="4EF861AC" w14:textId="77777777" w:rsidR="003A4E8E" w:rsidRPr="003A4E8E" w:rsidRDefault="003A4E8E" w:rsidP="003A4E8E">
      <w:pPr>
        <w:spacing w:line="259" w:lineRule="auto"/>
        <w:rPr>
          <w:rFonts w:ascii="Calibri" w:eastAsia="Calibri" w:hAnsi="Calibri" w:cs="Arial"/>
          <w:lang w:bidi="he-IL"/>
        </w:rPr>
      </w:pPr>
      <w:r w:rsidRPr="003A4E8E">
        <w:rPr>
          <w:rFonts w:ascii="Calibri" w:eastAsia="Calibri" w:hAnsi="Calibri" w:cs="Arial"/>
          <w:lang w:bidi="he-IL"/>
        </w:rPr>
        <w:t>Czy kiedykolwiek zastanawialiście się, skąd się biorą słowa? Jak to się dzieje, że pojedyncze literki dobierają się w pary, tworzą rodziny, które zostają wyrazami? I jak można się nimi bawić?</w:t>
      </w:r>
    </w:p>
    <w:p w14:paraId="29C7EDBC" w14:textId="77777777" w:rsidR="003A4E8E" w:rsidRPr="003A4E8E" w:rsidRDefault="003A4E8E" w:rsidP="003A4E8E">
      <w:pPr>
        <w:spacing w:line="259" w:lineRule="auto"/>
        <w:rPr>
          <w:rFonts w:ascii="Calibri" w:eastAsia="Calibri" w:hAnsi="Calibri" w:cs="Arial"/>
          <w:lang w:bidi="he-IL"/>
        </w:rPr>
      </w:pPr>
      <w:r w:rsidRPr="003A4E8E">
        <w:rPr>
          <w:rFonts w:ascii="Calibri" w:eastAsia="Calibri" w:hAnsi="Calibri" w:cs="Arial"/>
          <w:lang w:bidi="he-IL"/>
        </w:rPr>
        <w:t>Zapraszamy na spektakl ,,</w:t>
      </w:r>
      <w:proofErr w:type="spellStart"/>
      <w:r w:rsidRPr="003A4E8E">
        <w:rPr>
          <w:rFonts w:ascii="Calibri" w:eastAsia="Calibri" w:hAnsi="Calibri" w:cs="Arial"/>
          <w:lang w:bidi="he-IL"/>
        </w:rPr>
        <w:t>Literkowo</w:t>
      </w:r>
      <w:proofErr w:type="spellEnd"/>
      <w:r w:rsidRPr="003A4E8E">
        <w:rPr>
          <w:rFonts w:ascii="Calibri" w:eastAsia="Calibri" w:hAnsi="Calibri" w:cs="Arial"/>
          <w:lang w:bidi="he-IL"/>
        </w:rPr>
        <w:t>” przygotowany przez Martę Parfieniuk-</w:t>
      </w:r>
      <w:proofErr w:type="spellStart"/>
      <w:r w:rsidRPr="003A4E8E">
        <w:rPr>
          <w:rFonts w:ascii="Calibri" w:eastAsia="Calibri" w:hAnsi="Calibri" w:cs="Arial"/>
          <w:lang w:bidi="he-IL"/>
        </w:rPr>
        <w:t>Białowicz</w:t>
      </w:r>
      <w:proofErr w:type="spellEnd"/>
      <w:r w:rsidRPr="003A4E8E">
        <w:rPr>
          <w:rFonts w:ascii="Calibri" w:eastAsia="Calibri" w:hAnsi="Calibri" w:cs="Arial"/>
          <w:lang w:bidi="he-IL"/>
        </w:rPr>
        <w:t xml:space="preserve"> i Edytę </w:t>
      </w:r>
      <w:proofErr w:type="spellStart"/>
      <w:r w:rsidRPr="003A4E8E">
        <w:rPr>
          <w:rFonts w:ascii="Calibri" w:eastAsia="Calibri" w:hAnsi="Calibri" w:cs="Arial"/>
          <w:lang w:bidi="he-IL"/>
        </w:rPr>
        <w:t>Soboczyńską</w:t>
      </w:r>
      <w:proofErr w:type="spellEnd"/>
      <w:r w:rsidRPr="003A4E8E">
        <w:rPr>
          <w:rFonts w:ascii="Calibri" w:eastAsia="Calibri" w:hAnsi="Calibri" w:cs="Arial"/>
          <w:lang w:bidi="he-IL"/>
        </w:rPr>
        <w:t>. Po sukcesie ,,</w:t>
      </w:r>
      <w:proofErr w:type="spellStart"/>
      <w:r w:rsidRPr="003A4E8E">
        <w:rPr>
          <w:rFonts w:ascii="Calibri" w:eastAsia="Calibri" w:hAnsi="Calibri" w:cs="Arial"/>
          <w:lang w:bidi="he-IL"/>
        </w:rPr>
        <w:t>Przytulaków</w:t>
      </w:r>
      <w:proofErr w:type="spellEnd"/>
      <w:r w:rsidRPr="003A4E8E">
        <w:rPr>
          <w:rFonts w:ascii="Calibri" w:eastAsia="Calibri" w:hAnsi="Calibri" w:cs="Arial"/>
          <w:lang w:bidi="he-IL"/>
        </w:rPr>
        <w:t xml:space="preserve">” oraz ,,Brzdęku i Dźwięku” jest to kolejne przedstawienie poświęcone przede wszystkim najmłodszym widzom. Krótkie wierszowane wyliczanki wciągną dzieci do dobrej zabawy! Magiczna kraina </w:t>
      </w:r>
      <w:proofErr w:type="spellStart"/>
      <w:r w:rsidRPr="003A4E8E">
        <w:rPr>
          <w:rFonts w:ascii="Calibri" w:eastAsia="Calibri" w:hAnsi="Calibri" w:cs="Arial"/>
          <w:lang w:bidi="he-IL"/>
        </w:rPr>
        <w:t>Literkowo</w:t>
      </w:r>
      <w:proofErr w:type="spellEnd"/>
      <w:r w:rsidRPr="003A4E8E">
        <w:rPr>
          <w:rFonts w:ascii="Calibri" w:eastAsia="Calibri" w:hAnsi="Calibri" w:cs="Arial"/>
          <w:lang w:bidi="he-IL"/>
        </w:rPr>
        <w:t xml:space="preserve"> okaże się miejscem wspaniałych przygód i rozbudzi w dzieciach chęć do poznawania świata liter.</w:t>
      </w:r>
    </w:p>
    <w:p w14:paraId="5FD31E13" w14:textId="77777777" w:rsidR="003A4E8E" w:rsidRDefault="003A4E8E" w:rsidP="003A4E8E">
      <w:pPr>
        <w:spacing w:line="259" w:lineRule="auto"/>
        <w:rPr>
          <w:rFonts w:ascii="Calibri" w:eastAsia="Calibri" w:hAnsi="Calibri" w:cs="Arial"/>
          <w:lang w:bidi="he-IL"/>
        </w:rPr>
      </w:pPr>
      <w:r w:rsidRPr="003A4E8E">
        <w:rPr>
          <w:rFonts w:ascii="Calibri" w:eastAsia="Calibri" w:hAnsi="Calibri" w:cs="Arial"/>
          <w:lang w:bidi="he-IL"/>
        </w:rPr>
        <w:t>Spektakl stymuluje rozwój mowy i naukę czytania na etapie wczesnodziecięcym. Robi to poprzez połączenie walorów edukacyjnych z wspólną zabawą!</w:t>
      </w:r>
      <w:r>
        <w:rPr>
          <w:rFonts w:ascii="Calibri" w:eastAsia="Calibri" w:hAnsi="Calibri" w:cs="Arial"/>
          <w:lang w:bidi="he-IL"/>
        </w:rPr>
        <w:t xml:space="preserve"> </w:t>
      </w:r>
    </w:p>
    <w:p w14:paraId="40D90D4C" w14:textId="77777777" w:rsidR="00200F8E" w:rsidRDefault="00200F8E" w:rsidP="003A4E8E">
      <w:pPr>
        <w:spacing w:line="259" w:lineRule="auto"/>
        <w:rPr>
          <w:rFonts w:ascii="Calibri" w:eastAsia="Calibri" w:hAnsi="Calibri" w:cs="Arial"/>
          <w:lang w:bidi="he-IL"/>
        </w:rPr>
      </w:pPr>
    </w:p>
    <w:p w14:paraId="75F80E80" w14:textId="264504E2" w:rsidR="003A4E8E" w:rsidRDefault="003A4E8E" w:rsidP="003A4E8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Link:</w:t>
      </w:r>
      <w:r w:rsidRPr="003A4E8E">
        <w:t xml:space="preserve"> </w:t>
      </w:r>
      <w:hyperlink r:id="rId31" w:history="1">
        <w:r w:rsidRPr="00011265">
          <w:rPr>
            <w:rStyle w:val="Hipercze"/>
            <w:rFonts w:ascii="Calibri" w:eastAsia="Calibri" w:hAnsi="Calibri" w:cs="Arial"/>
            <w:lang w:bidi="he-IL"/>
          </w:rPr>
          <w:t>https://bajpomorski.pl/spektakle/literkowo/</w:t>
        </w:r>
      </w:hyperlink>
    </w:p>
    <w:p w14:paraId="53CF7012" w14:textId="77777777" w:rsidR="003A4E8E" w:rsidRPr="003A4E8E" w:rsidRDefault="003A4E8E" w:rsidP="003A4E8E">
      <w:pPr>
        <w:spacing w:line="259" w:lineRule="auto"/>
        <w:rPr>
          <w:rFonts w:ascii="Calibri" w:eastAsia="Calibri" w:hAnsi="Calibri" w:cs="Arial"/>
          <w:lang w:bidi="he-IL"/>
        </w:rPr>
      </w:pPr>
    </w:p>
    <w:p w14:paraId="6F86EA79" w14:textId="48513019" w:rsidR="00465403" w:rsidRPr="00DD4A2C" w:rsidRDefault="00465403" w:rsidP="0046540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6BDF5B8" w14:textId="77777777" w:rsidR="00346FF0" w:rsidRPr="00346FF0" w:rsidRDefault="00346FF0" w:rsidP="00346FF0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2"/>
    <w:p w14:paraId="6518CCD0" w14:textId="77777777" w:rsidR="00200F8E" w:rsidRDefault="00200F8E" w:rsidP="002B3673">
      <w:pPr>
        <w:spacing w:line="276" w:lineRule="auto"/>
        <w:rPr>
          <w:rFonts w:ascii="Calibri" w:eastAsia="Calibri" w:hAnsi="Calibri" w:cs="Arial"/>
          <w:lang w:bidi="he-IL"/>
        </w:rPr>
      </w:pPr>
    </w:p>
    <w:p w14:paraId="15CCA2F5" w14:textId="03763C61" w:rsidR="002B3673" w:rsidRDefault="00C7390D" w:rsidP="002B3673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FESTIWAL</w:t>
      </w:r>
    </w:p>
    <w:p w14:paraId="30CA239C" w14:textId="77777777" w:rsidR="00200F8E" w:rsidRDefault="00200F8E" w:rsidP="009405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3" w:name="_Hlk193710689"/>
    </w:p>
    <w:p w14:paraId="20461149" w14:textId="724C1499" w:rsidR="0094057F" w:rsidRPr="0010414B" w:rsidRDefault="00200F8E" w:rsidP="009405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od  </w:t>
      </w:r>
      <w:r w:rsidR="0094057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2.04</w:t>
      </w:r>
      <w:r w:rsidR="00C7390D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 w:rsidR="0094057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10:00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do </w:t>
      </w:r>
      <w:r w:rsidR="0094057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6.04</w:t>
      </w:r>
      <w:r w:rsidR="00C7390D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 w:rsidR="0094057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18:00</w:t>
      </w:r>
    </w:p>
    <w:p w14:paraId="3B11EBAC" w14:textId="77777777" w:rsidR="0094057F" w:rsidRPr="0010414B" w:rsidRDefault="0094057F" w:rsidP="009405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Ogólnopolski Festiwal Premier i Debiutów Gwiazdozbiór Kryminalny Kujawy i Pomorze</w:t>
      </w:r>
    </w:p>
    <w:p w14:paraId="398AEA45" w14:textId="77777777" w:rsidR="0094057F" w:rsidRDefault="0094057F" w:rsidP="0094057F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 w:rsidRPr="007E2BED"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 w:rsidRPr="007E2BED">
        <w:rPr>
          <w:rFonts w:ascii="Calibri" w:eastAsia="Calibri" w:hAnsi="Calibri" w:cs="Arial"/>
          <w:b/>
          <w:bCs/>
          <w:smallCaps/>
          <w:lang w:bidi="he-IL"/>
        </w:rPr>
        <w:t xml:space="preserve"> w Młynach, ul. Kościuszki 77; Książnica Kopernikańska, ul. Słowackiego 8; Teatr Muzyczny, ul. Żeglarska 8; Dwór Artusa, Rynek Staromiejski 6</w:t>
      </w:r>
    </w:p>
    <w:p w14:paraId="214A292B" w14:textId="77777777" w:rsidR="0094057F" w:rsidRPr="00191B16" w:rsidRDefault="0094057F" w:rsidP="0094057F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351A10C4" w14:textId="77777777" w:rsidR="0094057F" w:rsidRPr="00BB4D03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</w:p>
    <w:p w14:paraId="4402073E" w14:textId="77777777" w:rsidR="0094057F" w:rsidRPr="00C7390D" w:rsidRDefault="0094057F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C7390D">
        <w:rPr>
          <w:rFonts w:ascii="Calibri" w:eastAsia="Calibri" w:hAnsi="Calibri" w:cs="Arial"/>
          <w:b/>
          <w:bCs/>
          <w:lang w:bidi="he-IL"/>
        </w:rPr>
        <w:t>ŚRODA, 2 KWIETNIA</w:t>
      </w:r>
      <w:r w:rsidRPr="00C7390D">
        <w:rPr>
          <w:rFonts w:ascii="Calibri" w:eastAsia="Calibri" w:hAnsi="Calibri" w:cs="Arial"/>
          <w:b/>
          <w:bCs/>
          <w:lang w:bidi="he-IL"/>
        </w:rPr>
        <w:br/>
        <w:t>ZBRODNIA NA ZLECENIE</w:t>
      </w:r>
    </w:p>
    <w:p w14:paraId="1CDCBFC6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proofErr w:type="spellStart"/>
      <w:r w:rsidRPr="007E2BED">
        <w:rPr>
          <w:rFonts w:ascii="Calibri" w:eastAsia="Calibri" w:hAnsi="Calibri" w:cs="Arial"/>
          <w:lang w:bidi="he-IL"/>
        </w:rPr>
        <w:t>Mediateka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w Młynach, ul. Kościuszki 77</w:t>
      </w:r>
      <w:r w:rsidRPr="007E2BED">
        <w:rPr>
          <w:rFonts w:ascii="Calibri" w:eastAsia="Calibri" w:hAnsi="Calibri" w:cs="Arial"/>
          <w:lang w:bidi="he-IL"/>
        </w:rPr>
        <w:br/>
        <w:t>10.00: Warsztaty detektywistyczne dla dzieci. Pierwszy trop sekret. Prowadzenie: Akademia Sztuk Różnych. Impreza zamknięta.</w:t>
      </w:r>
      <w:r w:rsidRPr="007E2BED">
        <w:rPr>
          <w:rFonts w:ascii="Calibri" w:eastAsia="Calibri" w:hAnsi="Calibri" w:cs="Arial"/>
          <w:lang w:bidi="he-IL"/>
        </w:rPr>
        <w:br/>
        <w:t>11.00: Joanna Jagiełło. Spotkanie autorskie dla dzieci. Impreza zamknięta.</w:t>
      </w:r>
      <w:r w:rsidRPr="007E2BED">
        <w:rPr>
          <w:rFonts w:ascii="Calibri" w:eastAsia="Calibri" w:hAnsi="Calibri" w:cs="Arial"/>
          <w:lang w:bidi="he-IL"/>
        </w:rPr>
        <w:br/>
        <w:t>12.00: Warsztaty detektywistyczne dla dzieci. Pierwszy trop sekret. Prowadzenie: Akademia Sztuk Różnych. Impreza zamknięta.</w:t>
      </w:r>
    </w:p>
    <w:p w14:paraId="5BB5D822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Teatr Muzyczny, ul. Żeglarska 8</w:t>
      </w:r>
      <w:r w:rsidRPr="007E2BED">
        <w:rPr>
          <w:rFonts w:ascii="Calibri" w:eastAsia="Calibri" w:hAnsi="Calibri" w:cs="Arial"/>
          <w:lang w:bidi="he-IL"/>
        </w:rPr>
        <w:br/>
        <w:t>16.45: Otwarcie festiwalu</w:t>
      </w:r>
      <w:r w:rsidRPr="007E2BED">
        <w:rPr>
          <w:rFonts w:ascii="Calibri" w:eastAsia="Calibri" w:hAnsi="Calibri" w:cs="Arial"/>
          <w:lang w:bidi="he-IL"/>
        </w:rPr>
        <w:br/>
        <w:t xml:space="preserve">17.00: Detektywi. Służba, biznes i… popkultura. Dawid Kuciel, prywatny detektyw &amp; Tadeusz </w:t>
      </w:r>
      <w:proofErr w:type="spellStart"/>
      <w:r w:rsidRPr="007E2BED">
        <w:rPr>
          <w:rFonts w:ascii="Calibri" w:eastAsia="Calibri" w:hAnsi="Calibri" w:cs="Arial"/>
          <w:lang w:bidi="he-IL"/>
        </w:rPr>
        <w:t>Zyman</w:t>
      </w:r>
      <w:proofErr w:type="spellEnd"/>
      <w:r w:rsidRPr="007E2BED">
        <w:rPr>
          <w:rFonts w:ascii="Calibri" w:eastAsia="Calibri" w:hAnsi="Calibri" w:cs="Arial"/>
          <w:lang w:bidi="he-IL"/>
        </w:rPr>
        <w:t>, prokurator w stanie spoczynku. Panel. Prowadzenie: Przemysław Semczuk</w:t>
      </w:r>
      <w:r w:rsidRPr="007E2BED">
        <w:rPr>
          <w:rFonts w:ascii="Calibri" w:eastAsia="Calibri" w:hAnsi="Calibri" w:cs="Arial"/>
          <w:lang w:bidi="he-IL"/>
        </w:rPr>
        <w:br/>
        <w:t>18.00: Adw. dr Marcin Berent, prof. AWS. Prawdy i mity o polskim detektywie. Opowieść przygnębiająca. Wykład</w:t>
      </w:r>
      <w:r w:rsidRPr="007E2BED">
        <w:rPr>
          <w:rFonts w:ascii="Calibri" w:eastAsia="Calibri" w:hAnsi="Calibri" w:cs="Arial"/>
          <w:lang w:bidi="he-IL"/>
        </w:rPr>
        <w:br/>
        <w:t>19.00: PRAPREMIERA AUDIO – Superprodukcja. Panel. Prowadzenie: Jarosław Jaworski. PARTNERZY WYDARZENIA: EMPIK GO, WYDAWNICTWO LITERACKIE</w:t>
      </w:r>
      <w:r w:rsidRPr="007E2BED">
        <w:rPr>
          <w:rFonts w:ascii="Calibri" w:eastAsia="Calibri" w:hAnsi="Calibri" w:cs="Arial"/>
          <w:lang w:bidi="he-IL"/>
        </w:rPr>
        <w:br/>
        <w:t xml:space="preserve">20.30: Robert Małecki. PRAPREMIERA powieści "Rumor". Spotkanie autorskie. Prowadzenie: Łukasz </w:t>
      </w:r>
      <w:proofErr w:type="spellStart"/>
      <w:r w:rsidRPr="007E2BED">
        <w:rPr>
          <w:rFonts w:ascii="Calibri" w:eastAsia="Calibri" w:hAnsi="Calibri" w:cs="Arial"/>
          <w:lang w:bidi="he-IL"/>
        </w:rPr>
        <w:t>Wojtusik</w:t>
      </w:r>
      <w:proofErr w:type="spellEnd"/>
    </w:p>
    <w:p w14:paraId="2019A6E0" w14:textId="77777777" w:rsidR="00200F8E" w:rsidRDefault="00200F8E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</w:p>
    <w:p w14:paraId="6A317BF2" w14:textId="6BBF2C76" w:rsidR="0094057F" w:rsidRPr="00C7390D" w:rsidRDefault="0094057F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C7390D">
        <w:rPr>
          <w:rFonts w:ascii="Calibri" w:eastAsia="Calibri" w:hAnsi="Calibri" w:cs="Arial"/>
          <w:b/>
          <w:bCs/>
          <w:lang w:bidi="he-IL"/>
        </w:rPr>
        <w:t>CZWARTEK, 3 KWIETNIA</w:t>
      </w:r>
      <w:r w:rsidRPr="00C7390D">
        <w:rPr>
          <w:rFonts w:ascii="Calibri" w:eastAsia="Calibri" w:hAnsi="Calibri" w:cs="Arial"/>
          <w:b/>
          <w:bCs/>
          <w:lang w:bidi="he-IL"/>
        </w:rPr>
        <w:br/>
        <w:t>ZNAMIONA ZBRODNI</w:t>
      </w:r>
    </w:p>
    <w:p w14:paraId="076CECD3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proofErr w:type="spellStart"/>
      <w:r w:rsidRPr="007E2BED">
        <w:rPr>
          <w:rFonts w:ascii="Calibri" w:eastAsia="Calibri" w:hAnsi="Calibri" w:cs="Arial"/>
          <w:lang w:bidi="he-IL"/>
        </w:rPr>
        <w:t>Mediateka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w Młynach, ul. Kościuszki 77</w:t>
      </w:r>
      <w:r w:rsidRPr="007E2BED">
        <w:rPr>
          <w:rFonts w:ascii="Calibri" w:eastAsia="Calibri" w:hAnsi="Calibri" w:cs="Arial"/>
          <w:lang w:bidi="he-IL"/>
        </w:rPr>
        <w:br/>
        <w:t>10.00: Warsztaty detektywistyczne dla dzieci. Pierwszy trop sekret. Prowadzenie: Akademia Sztuk Różnych. Impreza zamknięta.</w:t>
      </w:r>
      <w:r w:rsidRPr="007E2BED">
        <w:rPr>
          <w:rFonts w:ascii="Calibri" w:eastAsia="Calibri" w:hAnsi="Calibri" w:cs="Arial"/>
          <w:lang w:bidi="he-IL"/>
        </w:rPr>
        <w:br/>
      </w:r>
      <w:r w:rsidRPr="007E2BED">
        <w:rPr>
          <w:rFonts w:ascii="Calibri" w:eastAsia="Calibri" w:hAnsi="Calibri" w:cs="Arial"/>
          <w:lang w:bidi="he-IL"/>
        </w:rPr>
        <w:lastRenderedPageBreak/>
        <w:t>11.00: Joanna Jagiełło. Spotkanie autorskie dla dzieci. Impreza zamknięta.</w:t>
      </w:r>
      <w:r w:rsidRPr="007E2BED">
        <w:rPr>
          <w:rFonts w:ascii="Calibri" w:eastAsia="Calibri" w:hAnsi="Calibri" w:cs="Arial"/>
          <w:lang w:bidi="he-IL"/>
        </w:rPr>
        <w:br/>
        <w:t>12.00: Warsztaty detektywistyczne dla dzieci. Pierwszy trop sekret. Prowadzenie: Akademia Sztuk Różnych. Impreza zamknięta.</w:t>
      </w:r>
    </w:p>
    <w:p w14:paraId="78C6226E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17.00: Dr Andrzej Wolan, UMK w Toruniu. Widmo Zbrodni. Jak chemia kryminalistyczna wspiera pracę śledczych. Wykład</w:t>
      </w:r>
      <w:r w:rsidRPr="007E2BED">
        <w:rPr>
          <w:rFonts w:ascii="Calibri" w:eastAsia="Calibri" w:hAnsi="Calibri" w:cs="Arial"/>
          <w:lang w:bidi="he-IL"/>
        </w:rPr>
        <w:br/>
        <w:t>18.00: Małgorzata Oliwia Sobczak. Spotkanie autorskie. Prowadzenie: Georgina Gryboś</w:t>
      </w:r>
      <w:r w:rsidRPr="007E2BED">
        <w:rPr>
          <w:rFonts w:ascii="Calibri" w:eastAsia="Calibri" w:hAnsi="Calibri" w:cs="Arial"/>
          <w:lang w:bidi="he-IL"/>
        </w:rPr>
        <w:br/>
        <w:t xml:space="preserve">19.00: Dr n. med. Maciej </w:t>
      </w:r>
      <w:proofErr w:type="spellStart"/>
      <w:r w:rsidRPr="007E2BED">
        <w:rPr>
          <w:rFonts w:ascii="Calibri" w:eastAsia="Calibri" w:hAnsi="Calibri" w:cs="Arial"/>
          <w:lang w:bidi="he-IL"/>
        </w:rPr>
        <w:t>Klimarczyk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, psychiatra, psychoterapeuta i seksuolog. </w:t>
      </w:r>
      <w:proofErr w:type="spellStart"/>
      <w:r w:rsidRPr="007E2BED">
        <w:rPr>
          <w:rFonts w:ascii="Calibri" w:eastAsia="Calibri" w:hAnsi="Calibri" w:cs="Arial"/>
          <w:lang w:bidi="he-IL"/>
        </w:rPr>
        <w:t>Narcyzi</w:t>
      </w:r>
      <w:proofErr w:type="spellEnd"/>
      <w:r w:rsidRPr="007E2BED">
        <w:rPr>
          <w:rFonts w:ascii="Calibri" w:eastAsia="Calibri" w:hAnsi="Calibri" w:cs="Arial"/>
          <w:lang w:bidi="he-IL"/>
        </w:rPr>
        <w:t>, psychopaci, socjopaci – czy powinniśmy się bać? Wykład 18+</w:t>
      </w:r>
      <w:r w:rsidRPr="007E2BED">
        <w:rPr>
          <w:rFonts w:ascii="Calibri" w:eastAsia="Calibri" w:hAnsi="Calibri" w:cs="Arial"/>
          <w:lang w:bidi="he-IL"/>
        </w:rPr>
        <w:br/>
        <w:t xml:space="preserve">20.00: Dr n. biol. Dorota </w:t>
      </w:r>
      <w:proofErr w:type="spellStart"/>
      <w:r w:rsidRPr="007E2BED">
        <w:rPr>
          <w:rFonts w:ascii="Calibri" w:eastAsia="Calibri" w:hAnsi="Calibri" w:cs="Arial"/>
          <w:lang w:bidi="he-IL"/>
        </w:rPr>
        <w:t>Lorkiewicz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-Muszyńska. Zwłoki w służbie nauki. O trupich farmach i roli antropologa sądowego. Prowadzenie: Anna </w:t>
      </w:r>
      <w:proofErr w:type="spellStart"/>
      <w:r w:rsidRPr="007E2BED">
        <w:rPr>
          <w:rFonts w:ascii="Calibri" w:eastAsia="Calibri" w:hAnsi="Calibri" w:cs="Arial"/>
          <w:lang w:bidi="he-IL"/>
        </w:rPr>
        <w:t>Sawicka-Banaszkiewicz</w:t>
      </w:r>
      <w:proofErr w:type="spellEnd"/>
      <w:r w:rsidRPr="007E2BED">
        <w:rPr>
          <w:rFonts w:ascii="Calibri" w:eastAsia="Calibri" w:hAnsi="Calibri" w:cs="Arial"/>
          <w:lang w:bidi="he-IL"/>
        </w:rPr>
        <w:t>. Rozmowa 18+</w:t>
      </w:r>
    </w:p>
    <w:p w14:paraId="5A51DE00" w14:textId="77777777" w:rsidR="00200F8E" w:rsidRDefault="00200F8E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</w:p>
    <w:p w14:paraId="6423D69C" w14:textId="1323AA88" w:rsidR="0094057F" w:rsidRPr="00C7390D" w:rsidRDefault="0094057F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C7390D">
        <w:rPr>
          <w:rFonts w:ascii="Calibri" w:eastAsia="Calibri" w:hAnsi="Calibri" w:cs="Arial"/>
          <w:b/>
          <w:bCs/>
          <w:lang w:bidi="he-IL"/>
        </w:rPr>
        <w:t>PIĄTEK, 4 KWIETNIA</w:t>
      </w:r>
      <w:r w:rsidRPr="00C7390D">
        <w:rPr>
          <w:rFonts w:ascii="Calibri" w:eastAsia="Calibri" w:hAnsi="Calibri" w:cs="Arial"/>
          <w:b/>
          <w:bCs/>
          <w:lang w:bidi="he-IL"/>
        </w:rPr>
        <w:br/>
        <w:t>DOWODY ZBRODNI</w:t>
      </w:r>
    </w:p>
    <w:p w14:paraId="4DED1A3A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proofErr w:type="spellStart"/>
      <w:r w:rsidRPr="007E2BED">
        <w:rPr>
          <w:rFonts w:ascii="Calibri" w:eastAsia="Calibri" w:hAnsi="Calibri" w:cs="Arial"/>
          <w:lang w:bidi="he-IL"/>
        </w:rPr>
        <w:t>Mediateka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w Młynach, ul. Kościuszki 77</w:t>
      </w:r>
      <w:r w:rsidRPr="007E2BED">
        <w:rPr>
          <w:rFonts w:ascii="Calibri" w:eastAsia="Calibri" w:hAnsi="Calibri" w:cs="Arial"/>
          <w:lang w:bidi="he-IL"/>
        </w:rPr>
        <w:br/>
        <w:t xml:space="preserve">11.00: Marek </w:t>
      </w:r>
      <w:proofErr w:type="spellStart"/>
      <w:r w:rsidRPr="007E2BED">
        <w:rPr>
          <w:rFonts w:ascii="Calibri" w:eastAsia="Calibri" w:hAnsi="Calibri" w:cs="Arial"/>
          <w:lang w:bidi="he-IL"/>
        </w:rPr>
        <w:t>Stelar</w:t>
      </w:r>
      <w:proofErr w:type="spellEnd"/>
      <w:r w:rsidRPr="007E2BED">
        <w:rPr>
          <w:rFonts w:ascii="Calibri" w:eastAsia="Calibri" w:hAnsi="Calibri" w:cs="Arial"/>
          <w:lang w:bidi="he-IL"/>
        </w:rPr>
        <w:t>. Spotkanie autorskie i warsztaty literackie dla młodzieży. Impreza zamknięta.</w:t>
      </w:r>
      <w:r w:rsidRPr="007E2BED">
        <w:rPr>
          <w:rFonts w:ascii="Calibri" w:eastAsia="Calibri" w:hAnsi="Calibri" w:cs="Arial"/>
          <w:lang w:bidi="he-IL"/>
        </w:rPr>
        <w:br/>
        <w:t xml:space="preserve">17.30: Dr n. biol. Dorota </w:t>
      </w:r>
      <w:proofErr w:type="spellStart"/>
      <w:r w:rsidRPr="007E2BED">
        <w:rPr>
          <w:rFonts w:ascii="Calibri" w:eastAsia="Calibri" w:hAnsi="Calibri" w:cs="Arial"/>
          <w:lang w:bidi="he-IL"/>
        </w:rPr>
        <w:t>Lorkiewicz</w:t>
      </w:r>
      <w:proofErr w:type="spellEnd"/>
      <w:r w:rsidRPr="007E2BED">
        <w:rPr>
          <w:rFonts w:ascii="Calibri" w:eastAsia="Calibri" w:hAnsi="Calibri" w:cs="Arial"/>
          <w:lang w:bidi="he-IL"/>
        </w:rPr>
        <w:t>-Muszyńska. Zapisane w kościach. Warsztaty antropologiczne. Impreza zamknięta.</w:t>
      </w:r>
      <w:r w:rsidRPr="007E2BED">
        <w:rPr>
          <w:rFonts w:ascii="Calibri" w:eastAsia="Calibri" w:hAnsi="Calibri" w:cs="Arial"/>
          <w:lang w:bidi="he-IL"/>
        </w:rPr>
        <w:br/>
        <w:t>17.00: Zygmunt Miłoszewski. Banknoty zroszone łzami – blaski i cienie pisania scenariuszy. Wykład</w:t>
      </w:r>
      <w:r w:rsidRPr="007E2BED">
        <w:rPr>
          <w:rFonts w:ascii="Calibri" w:eastAsia="Calibri" w:hAnsi="Calibri" w:cs="Arial"/>
          <w:lang w:bidi="he-IL"/>
        </w:rPr>
        <w:br/>
        <w:t>18.00: Julia Łapińska, Grzegorz Dziedzic, Przemysław Kowalewski – laureaci Nagrody Marszałka Województwa Kujawsko-Pomorskiego Kryminalny Debiut Roku. Panel. Prowadzenie: Joanna Chrzanowska</w:t>
      </w:r>
      <w:r w:rsidRPr="007E2BED">
        <w:rPr>
          <w:rFonts w:ascii="Calibri" w:eastAsia="Calibri" w:hAnsi="Calibri" w:cs="Arial"/>
          <w:lang w:bidi="he-IL"/>
        </w:rPr>
        <w:br/>
        <w:t>19.30: Dr Paweł Leśniewski, adiunkt w katedrze kryminalistyki ANS im. S. Staszica w Pile. Obcy wspiera pracę śledczych. Wykład 18+</w:t>
      </w:r>
      <w:r w:rsidRPr="007E2BED">
        <w:rPr>
          <w:rFonts w:ascii="Calibri" w:eastAsia="Calibri" w:hAnsi="Calibri" w:cs="Arial"/>
          <w:lang w:bidi="he-IL"/>
        </w:rPr>
        <w:br/>
        <w:t>20.30: Dr n. med. Bartosz Burchardt, Zakład Medycyny Sądowej UM im. K. Marcinkowskiego w Poznaniu. Ostatnia libacja. O tym, jak Halina straciła głowę do alkoholu. Wykład interaktywny 18+</w:t>
      </w:r>
    </w:p>
    <w:p w14:paraId="547A69EE" w14:textId="77777777" w:rsidR="00200F8E" w:rsidRDefault="00200F8E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</w:p>
    <w:p w14:paraId="1C141111" w14:textId="11BE817E" w:rsidR="0094057F" w:rsidRPr="00C7390D" w:rsidRDefault="0094057F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C7390D">
        <w:rPr>
          <w:rFonts w:ascii="Calibri" w:eastAsia="Calibri" w:hAnsi="Calibri" w:cs="Arial"/>
          <w:b/>
          <w:bCs/>
          <w:lang w:bidi="he-IL"/>
        </w:rPr>
        <w:t>SOBOTA, 5 KWIETNIA</w:t>
      </w:r>
      <w:r w:rsidRPr="00C7390D">
        <w:rPr>
          <w:rFonts w:ascii="Calibri" w:eastAsia="Calibri" w:hAnsi="Calibri" w:cs="Arial"/>
          <w:b/>
          <w:bCs/>
          <w:lang w:bidi="he-IL"/>
        </w:rPr>
        <w:br/>
        <w:t>ZBRODNIE LITERACKIE</w:t>
      </w:r>
    </w:p>
    <w:p w14:paraId="48DF8587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Książnica Kopernikańska, ul. Słowackiego 8</w:t>
      </w:r>
      <w:r w:rsidRPr="007E2BED">
        <w:rPr>
          <w:rFonts w:ascii="Calibri" w:eastAsia="Calibri" w:hAnsi="Calibri" w:cs="Arial"/>
          <w:lang w:bidi="he-IL"/>
        </w:rPr>
        <w:br/>
        <w:t>10.00-13.00: Warsztaty literackie. Prowadzenie: Wojciech Chmielarz. Impreza zamknięta.</w:t>
      </w:r>
    </w:p>
    <w:p w14:paraId="42126967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KONSTELACJA BLOGOSFERY</w:t>
      </w:r>
      <w:r w:rsidRPr="007E2BED">
        <w:rPr>
          <w:rFonts w:ascii="Calibri" w:eastAsia="Calibri" w:hAnsi="Calibri" w:cs="Arial"/>
          <w:lang w:bidi="he-IL"/>
        </w:rPr>
        <w:br/>
        <w:t>9.00: Wywiad to rozmowa. Georgina Gryboś. Warsztaty</w:t>
      </w:r>
      <w:r w:rsidRPr="007E2BED">
        <w:rPr>
          <w:rFonts w:ascii="Calibri" w:eastAsia="Calibri" w:hAnsi="Calibri" w:cs="Arial"/>
          <w:lang w:bidi="he-IL"/>
        </w:rPr>
        <w:br/>
        <w:t xml:space="preserve">10.00: Jak zadbać o dobry HOOK w rolkach i opowiedzieć nimi historie. Sonia </w:t>
      </w:r>
      <w:proofErr w:type="spellStart"/>
      <w:r w:rsidRPr="007E2BED">
        <w:rPr>
          <w:rFonts w:ascii="Calibri" w:eastAsia="Calibri" w:hAnsi="Calibri" w:cs="Arial"/>
          <w:lang w:bidi="he-IL"/>
        </w:rPr>
        <w:t>Staroszyńska</w:t>
      </w:r>
      <w:proofErr w:type="spellEnd"/>
      <w:r w:rsidRPr="007E2BED">
        <w:rPr>
          <w:rFonts w:ascii="Calibri" w:eastAsia="Calibri" w:hAnsi="Calibri" w:cs="Arial"/>
          <w:lang w:bidi="he-IL"/>
        </w:rPr>
        <w:t>. Warsztaty</w:t>
      </w:r>
      <w:r w:rsidRPr="007E2BED">
        <w:rPr>
          <w:rFonts w:ascii="Calibri" w:eastAsia="Calibri" w:hAnsi="Calibri" w:cs="Arial"/>
          <w:lang w:bidi="he-IL"/>
        </w:rPr>
        <w:br/>
        <w:t>12.00: Bartosz Soczówka i jego goście. Czym jest WIN-WIN w relacjach pisarz-</w:t>
      </w:r>
      <w:proofErr w:type="spellStart"/>
      <w:r w:rsidRPr="007E2BED">
        <w:rPr>
          <w:rFonts w:ascii="Calibri" w:eastAsia="Calibri" w:hAnsi="Calibri" w:cs="Arial"/>
          <w:lang w:bidi="he-IL"/>
        </w:rPr>
        <w:t>bloger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? Julia Łapińska, Przemysław Kowalewski, Marcel Woźniak oraz </w:t>
      </w:r>
      <w:proofErr w:type="spellStart"/>
      <w:r w:rsidRPr="007E2BED">
        <w:rPr>
          <w:rFonts w:ascii="Calibri" w:eastAsia="Calibri" w:hAnsi="Calibri" w:cs="Arial"/>
          <w:lang w:bidi="he-IL"/>
        </w:rPr>
        <w:t>blogerki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i </w:t>
      </w:r>
      <w:proofErr w:type="spellStart"/>
      <w:r w:rsidRPr="007E2BED">
        <w:rPr>
          <w:rFonts w:ascii="Calibri" w:eastAsia="Calibri" w:hAnsi="Calibri" w:cs="Arial"/>
          <w:lang w:bidi="he-IL"/>
        </w:rPr>
        <w:t>blogerzy</w:t>
      </w:r>
      <w:proofErr w:type="spellEnd"/>
      <w:r w:rsidRPr="007E2BED">
        <w:rPr>
          <w:rFonts w:ascii="Calibri" w:eastAsia="Calibri" w:hAnsi="Calibri" w:cs="Arial"/>
          <w:lang w:bidi="he-IL"/>
        </w:rPr>
        <w:t>. Panel</w:t>
      </w:r>
    </w:p>
    <w:p w14:paraId="57627AB2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Dwór Artusa, Rynek Staromiejski 6</w:t>
      </w:r>
      <w:r w:rsidRPr="007E2BED">
        <w:rPr>
          <w:rFonts w:ascii="Calibri" w:eastAsia="Calibri" w:hAnsi="Calibri" w:cs="Arial"/>
          <w:lang w:bidi="he-IL"/>
        </w:rPr>
        <w:br/>
        <w:t xml:space="preserve">14.00: Autorki i autorzy powieści nominowanych do nagrody Kryminalny Debiut Roku 2024. Prowadzenie: </w:t>
      </w:r>
      <w:r w:rsidRPr="007E2BED">
        <w:rPr>
          <w:rFonts w:ascii="Calibri" w:eastAsia="Calibri" w:hAnsi="Calibri" w:cs="Arial"/>
          <w:lang w:bidi="he-IL"/>
        </w:rPr>
        <w:lastRenderedPageBreak/>
        <w:t xml:space="preserve">Ryszard </w:t>
      </w:r>
      <w:proofErr w:type="spellStart"/>
      <w:r w:rsidRPr="007E2BED">
        <w:rPr>
          <w:rFonts w:ascii="Calibri" w:eastAsia="Calibri" w:hAnsi="Calibri" w:cs="Arial"/>
          <w:lang w:bidi="he-IL"/>
        </w:rPr>
        <w:t>Ćwirlej</w:t>
      </w:r>
      <w:proofErr w:type="spellEnd"/>
      <w:r w:rsidRPr="007E2BED">
        <w:rPr>
          <w:rFonts w:ascii="Calibri" w:eastAsia="Calibri" w:hAnsi="Calibri" w:cs="Arial"/>
          <w:lang w:bidi="he-IL"/>
        </w:rPr>
        <w:t>. Panel</w:t>
      </w:r>
      <w:r w:rsidRPr="007E2BED">
        <w:rPr>
          <w:rFonts w:ascii="Calibri" w:eastAsia="Calibri" w:hAnsi="Calibri" w:cs="Arial"/>
          <w:lang w:bidi="he-IL"/>
        </w:rPr>
        <w:br/>
        <w:t xml:space="preserve">15.00: Katarzyna </w:t>
      </w:r>
      <w:proofErr w:type="spellStart"/>
      <w:r w:rsidRPr="007E2BED">
        <w:rPr>
          <w:rFonts w:ascii="Calibri" w:eastAsia="Calibri" w:hAnsi="Calibri" w:cs="Arial"/>
          <w:lang w:bidi="he-IL"/>
        </w:rPr>
        <w:t>Puzyńska</w:t>
      </w:r>
      <w:proofErr w:type="spellEnd"/>
      <w:r w:rsidRPr="007E2BED">
        <w:rPr>
          <w:rFonts w:ascii="Calibri" w:eastAsia="Calibri" w:hAnsi="Calibri" w:cs="Arial"/>
          <w:lang w:bidi="he-IL"/>
        </w:rPr>
        <w:t>. Spotkanie autorskie. Prowadzenie: Bartosz Soczówka</w:t>
      </w:r>
      <w:r w:rsidRPr="007E2BED">
        <w:rPr>
          <w:rFonts w:ascii="Calibri" w:eastAsia="Calibri" w:hAnsi="Calibri" w:cs="Arial"/>
          <w:lang w:bidi="he-IL"/>
        </w:rPr>
        <w:br/>
        <w:t xml:space="preserve">16.00: Ależ to jest dobre! Wojciech Chmielarz i Marek </w:t>
      </w:r>
      <w:proofErr w:type="spellStart"/>
      <w:r w:rsidRPr="007E2BED">
        <w:rPr>
          <w:rFonts w:ascii="Calibri" w:eastAsia="Calibri" w:hAnsi="Calibri" w:cs="Arial"/>
          <w:lang w:bidi="he-IL"/>
        </w:rPr>
        <w:t>Stelar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o najlepszych zagranicznych powieściach gatunkowych, które przeczytali. Panel</w:t>
      </w:r>
      <w:r w:rsidRPr="007E2BED">
        <w:rPr>
          <w:rFonts w:ascii="Calibri" w:eastAsia="Calibri" w:hAnsi="Calibri" w:cs="Arial"/>
          <w:lang w:bidi="he-IL"/>
        </w:rPr>
        <w:br/>
        <w:t xml:space="preserve">17.00: Przemysław Piotrowski. PRAPREMIERA NOWEJ POWIEŚCI. Spotkanie autorskie, Prowadzenie: Łukasz </w:t>
      </w:r>
      <w:proofErr w:type="spellStart"/>
      <w:r w:rsidRPr="007E2BED">
        <w:rPr>
          <w:rFonts w:ascii="Calibri" w:eastAsia="Calibri" w:hAnsi="Calibri" w:cs="Arial"/>
          <w:lang w:bidi="he-IL"/>
        </w:rPr>
        <w:t>Wojtusik</w:t>
      </w:r>
      <w:proofErr w:type="spellEnd"/>
      <w:r w:rsidRPr="007E2BED">
        <w:rPr>
          <w:rFonts w:ascii="Calibri" w:eastAsia="Calibri" w:hAnsi="Calibri" w:cs="Arial"/>
          <w:lang w:bidi="he-IL"/>
        </w:rPr>
        <w:br/>
        <w:t xml:space="preserve">18.30: GWIAZDA WIECZORU: </w:t>
      </w:r>
      <w:proofErr w:type="spellStart"/>
      <w:r w:rsidRPr="007E2BED">
        <w:rPr>
          <w:rFonts w:ascii="Calibri" w:eastAsia="Calibri" w:hAnsi="Calibri" w:cs="Arial"/>
          <w:lang w:bidi="he-IL"/>
        </w:rPr>
        <w:t>Johan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7E2BED">
        <w:rPr>
          <w:rFonts w:ascii="Calibri" w:eastAsia="Calibri" w:hAnsi="Calibri" w:cs="Arial"/>
          <w:lang w:bidi="he-IL"/>
        </w:rPr>
        <w:t>Theorin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. Spotkanie autorskie. Prowadzenie: Agata </w:t>
      </w:r>
      <w:proofErr w:type="spellStart"/>
      <w:r w:rsidRPr="007E2BED">
        <w:rPr>
          <w:rFonts w:ascii="Calibri" w:eastAsia="Calibri" w:hAnsi="Calibri" w:cs="Arial"/>
          <w:lang w:bidi="he-IL"/>
        </w:rPr>
        <w:t>Koss-Dybała.Tłumaczenie</w:t>
      </w:r>
      <w:proofErr w:type="spellEnd"/>
      <w:r w:rsidRPr="007E2BED">
        <w:rPr>
          <w:rFonts w:ascii="Calibri" w:eastAsia="Calibri" w:hAnsi="Calibri" w:cs="Arial"/>
          <w:lang w:bidi="he-IL"/>
        </w:rPr>
        <w:t>: Małgorzata Gostomska</w:t>
      </w:r>
      <w:r w:rsidRPr="007E2BED">
        <w:rPr>
          <w:rFonts w:ascii="Calibri" w:eastAsia="Calibri" w:hAnsi="Calibri" w:cs="Arial"/>
          <w:lang w:bidi="he-IL"/>
        </w:rPr>
        <w:br/>
        <w:t xml:space="preserve">20.30: GALA FESTIWALOWA. Wręczenie Nagrody Literackiej Marszałka Województwa Kujawsko-Pomorskiego Piotra </w:t>
      </w:r>
      <w:proofErr w:type="spellStart"/>
      <w:r w:rsidRPr="007E2BED">
        <w:rPr>
          <w:rFonts w:ascii="Calibri" w:eastAsia="Calibri" w:hAnsi="Calibri" w:cs="Arial"/>
          <w:lang w:bidi="he-IL"/>
        </w:rPr>
        <w:t>Całbeckiego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Kryminalny Debiut Roku 2024 oraz Nagrody Dyrektor Książnicy Kopernikańskiej w Toruniu </w:t>
      </w:r>
      <w:proofErr w:type="spellStart"/>
      <w:r w:rsidRPr="007E2BED">
        <w:rPr>
          <w:rFonts w:ascii="Calibri" w:eastAsia="Calibri" w:hAnsi="Calibri" w:cs="Arial"/>
          <w:lang w:bidi="he-IL"/>
        </w:rPr>
        <w:t>Danetty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7E2BED">
        <w:rPr>
          <w:rFonts w:ascii="Calibri" w:eastAsia="Calibri" w:hAnsi="Calibri" w:cs="Arial"/>
          <w:lang w:bidi="he-IL"/>
        </w:rPr>
        <w:t>Ryszkowskiej-Mirowskiej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za redakcję Kryminalnego Debiutu Roku</w:t>
      </w:r>
    </w:p>
    <w:p w14:paraId="3D899743" w14:textId="77777777" w:rsidR="00200F8E" w:rsidRDefault="00200F8E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</w:p>
    <w:p w14:paraId="7809D62D" w14:textId="773EC146" w:rsidR="0094057F" w:rsidRPr="00C7390D" w:rsidRDefault="0094057F" w:rsidP="0094057F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C7390D">
        <w:rPr>
          <w:rFonts w:ascii="Calibri" w:eastAsia="Calibri" w:hAnsi="Calibri" w:cs="Arial"/>
          <w:b/>
          <w:bCs/>
          <w:lang w:bidi="he-IL"/>
        </w:rPr>
        <w:t>NIEDZIELA, 6 KWIETNIA</w:t>
      </w:r>
      <w:r w:rsidRPr="00C7390D">
        <w:rPr>
          <w:rFonts w:ascii="Calibri" w:eastAsia="Calibri" w:hAnsi="Calibri" w:cs="Arial"/>
          <w:b/>
          <w:bCs/>
          <w:lang w:bidi="he-IL"/>
        </w:rPr>
        <w:br/>
        <w:t>ŚWIAT ZBRODNI</w:t>
      </w:r>
    </w:p>
    <w:p w14:paraId="2C6A828C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Książnica Kopernikańska, ul. Słowackiego 8</w:t>
      </w:r>
      <w:r w:rsidRPr="007E2BED">
        <w:rPr>
          <w:rFonts w:ascii="Calibri" w:eastAsia="Calibri" w:hAnsi="Calibri" w:cs="Arial"/>
          <w:lang w:bidi="he-IL"/>
        </w:rPr>
        <w:br/>
        <w:t>10.00-13.00: Warsztaty literackie. Prowadzenie: Wojciech Chmielarz. Impreza zamknięta.</w:t>
      </w:r>
      <w:r w:rsidRPr="007E2BED">
        <w:rPr>
          <w:rFonts w:ascii="Calibri" w:eastAsia="Calibri" w:hAnsi="Calibri" w:cs="Arial"/>
          <w:lang w:bidi="he-IL"/>
        </w:rPr>
        <w:br/>
        <w:t xml:space="preserve">10.30: Spotkanie autorskie z Laureatką lub Laureatem Nagrody Literackiej Marszałka Województwa Kujawsko-Pomorskiego Kryminalny Debiut Roku 2024 oraz Redaktorką lub Redaktorem zwycięskiej powieści. Panel. Prowadzenie: prof. Rafał </w:t>
      </w:r>
      <w:proofErr w:type="spellStart"/>
      <w:r w:rsidRPr="007E2BED">
        <w:rPr>
          <w:rFonts w:ascii="Calibri" w:eastAsia="Calibri" w:hAnsi="Calibri" w:cs="Arial"/>
          <w:lang w:bidi="he-IL"/>
        </w:rPr>
        <w:t>Moczkodan</w:t>
      </w:r>
      <w:proofErr w:type="spellEnd"/>
      <w:r w:rsidRPr="007E2BED">
        <w:rPr>
          <w:rFonts w:ascii="Calibri" w:eastAsia="Calibri" w:hAnsi="Calibri" w:cs="Arial"/>
          <w:lang w:bidi="he-IL"/>
        </w:rPr>
        <w:t>, UMK w Toruniu</w:t>
      </w:r>
      <w:r w:rsidRPr="007E2BED">
        <w:rPr>
          <w:rFonts w:ascii="Calibri" w:eastAsia="Calibri" w:hAnsi="Calibri" w:cs="Arial"/>
          <w:lang w:bidi="he-IL"/>
        </w:rPr>
        <w:br/>
        <w:t>11.30: Szkoła Pisania Zygmunta Miłoszewskiego: Złap za włosy i szepcz czule – sztuka uwodzenia osób czytelniczych. Wykład</w:t>
      </w:r>
      <w:r w:rsidRPr="007E2BED">
        <w:rPr>
          <w:rFonts w:ascii="Calibri" w:eastAsia="Calibri" w:hAnsi="Calibri" w:cs="Arial"/>
          <w:lang w:bidi="he-IL"/>
        </w:rPr>
        <w:br/>
        <w:t>12.30: Przemysław Semczuk. Kryminalna godzina duchów. Spotkanie autorskie. Prowadzenie: Joanna Chrzanowska</w:t>
      </w:r>
      <w:r w:rsidRPr="007E2BED">
        <w:rPr>
          <w:rFonts w:ascii="Calibri" w:eastAsia="Calibri" w:hAnsi="Calibri" w:cs="Arial"/>
          <w:lang w:bidi="he-IL"/>
        </w:rPr>
        <w:br/>
        <w:t xml:space="preserve">16.00: Marta </w:t>
      </w:r>
      <w:proofErr w:type="spellStart"/>
      <w:r w:rsidRPr="007E2BED">
        <w:rPr>
          <w:rFonts w:ascii="Calibri" w:eastAsia="Calibri" w:hAnsi="Calibri" w:cs="Arial"/>
          <w:lang w:bidi="he-IL"/>
        </w:rPr>
        <w:t>Matyszczak</w:t>
      </w:r>
      <w:proofErr w:type="spellEnd"/>
      <w:r w:rsidRPr="007E2BED">
        <w:rPr>
          <w:rFonts w:ascii="Calibri" w:eastAsia="Calibri" w:hAnsi="Calibri" w:cs="Arial"/>
          <w:lang w:bidi="he-IL"/>
        </w:rPr>
        <w:t>. PRAPREMIERA powieści "Przepraszam, ja już nie żyję". Spotkanie autorskie. Prowadzenie: Marcin Żynda</w:t>
      </w:r>
      <w:r w:rsidRPr="007E2BED">
        <w:rPr>
          <w:rFonts w:ascii="Calibri" w:eastAsia="Calibri" w:hAnsi="Calibri" w:cs="Arial"/>
          <w:lang w:bidi="he-IL"/>
        </w:rPr>
        <w:br/>
        <w:t>17.00: Jarosław Jaworski, Mocna Kultura Show. Trzy kłamstwa i jedno morderstwo "Straży nocnej" Rembrandta, czyli kryminalna twarz sztuki na Gwiazdozbiorze Kryminalnym. Wykład</w:t>
      </w:r>
    </w:p>
    <w:p w14:paraId="0D1EF4A0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---</w:t>
      </w:r>
    </w:p>
    <w:p w14:paraId="779B67B4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 xml:space="preserve">Ogólnopolski Festiwal Premier i Debiutów Gwiazdozbiór Kryminalny Kujawy i Pomorze odbywa się dzięki dofinansowaniu z budżetu Samorządu Województwa Kujawsko-Pomorskiego. </w:t>
      </w:r>
    </w:p>
    <w:p w14:paraId="1FE64C78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Samorząd Województwa Kujawsko-Pomorskiego jest Głównym Mecenasem Festiwalu.</w:t>
      </w:r>
    </w:p>
    <w:p w14:paraId="6110569B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Organizatorami Festiwalu są: Książnica Kopernikańska w Toruniu, Fundacja Kult Kultury.</w:t>
      </w:r>
    </w:p>
    <w:p w14:paraId="4AD76F4B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>Patroni honorowi:</w:t>
      </w:r>
      <w:r w:rsidRPr="007E2BED">
        <w:rPr>
          <w:rFonts w:ascii="Calibri" w:eastAsia="Calibri" w:hAnsi="Calibri" w:cs="Arial"/>
          <w:lang w:bidi="he-IL"/>
        </w:rPr>
        <w:br/>
        <w:t xml:space="preserve">Piotr </w:t>
      </w:r>
      <w:proofErr w:type="spellStart"/>
      <w:r w:rsidRPr="007E2BED">
        <w:rPr>
          <w:rFonts w:ascii="Calibri" w:eastAsia="Calibri" w:hAnsi="Calibri" w:cs="Arial"/>
          <w:lang w:bidi="he-IL"/>
        </w:rPr>
        <w:t>Całbecki</w:t>
      </w:r>
      <w:proofErr w:type="spellEnd"/>
      <w:r w:rsidRPr="007E2BED">
        <w:rPr>
          <w:rFonts w:ascii="Calibri" w:eastAsia="Calibri" w:hAnsi="Calibri" w:cs="Arial"/>
          <w:lang w:bidi="he-IL"/>
        </w:rPr>
        <w:t>, Marszałek Województwa Kujawsko-Pomorskiego</w:t>
      </w:r>
      <w:r w:rsidRPr="007E2BED">
        <w:rPr>
          <w:rFonts w:ascii="Calibri" w:eastAsia="Calibri" w:hAnsi="Calibri" w:cs="Arial"/>
          <w:lang w:bidi="he-IL"/>
        </w:rPr>
        <w:br/>
        <w:t xml:space="preserve">Elżbieta </w:t>
      </w:r>
      <w:proofErr w:type="spellStart"/>
      <w:r w:rsidRPr="007E2BED">
        <w:rPr>
          <w:rFonts w:ascii="Calibri" w:eastAsia="Calibri" w:hAnsi="Calibri" w:cs="Arial"/>
          <w:lang w:bidi="he-IL"/>
        </w:rPr>
        <w:t>Piniewska</w:t>
      </w:r>
      <w:proofErr w:type="spellEnd"/>
      <w:r w:rsidRPr="007E2BED">
        <w:rPr>
          <w:rFonts w:ascii="Calibri" w:eastAsia="Calibri" w:hAnsi="Calibri" w:cs="Arial"/>
          <w:lang w:bidi="he-IL"/>
        </w:rPr>
        <w:t>, Przewodnicząca Sejmiku Województwa Kujawsko-Pomorskiego</w:t>
      </w:r>
      <w:r w:rsidRPr="007E2BED">
        <w:rPr>
          <w:rFonts w:ascii="Calibri" w:eastAsia="Calibri" w:hAnsi="Calibri" w:cs="Arial"/>
          <w:lang w:bidi="he-IL"/>
        </w:rPr>
        <w:br/>
        <w:t xml:space="preserve">Paweł </w:t>
      </w:r>
      <w:proofErr w:type="spellStart"/>
      <w:r w:rsidRPr="007E2BED">
        <w:rPr>
          <w:rFonts w:ascii="Calibri" w:eastAsia="Calibri" w:hAnsi="Calibri" w:cs="Arial"/>
          <w:lang w:bidi="he-IL"/>
        </w:rPr>
        <w:t>Gulewski</w:t>
      </w:r>
      <w:proofErr w:type="spellEnd"/>
      <w:r w:rsidRPr="007E2BED">
        <w:rPr>
          <w:rFonts w:ascii="Calibri" w:eastAsia="Calibri" w:hAnsi="Calibri" w:cs="Arial"/>
          <w:lang w:bidi="he-IL"/>
        </w:rPr>
        <w:t>, Prezydent Miasta Torunia</w:t>
      </w:r>
    </w:p>
    <w:p w14:paraId="45D57B2B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lastRenderedPageBreak/>
        <w:t xml:space="preserve">Patroni medialni: </w:t>
      </w:r>
      <w:r w:rsidRPr="007E2BED">
        <w:rPr>
          <w:rFonts w:ascii="Calibri" w:eastAsia="Calibri" w:hAnsi="Calibri" w:cs="Arial"/>
          <w:lang w:bidi="he-IL"/>
        </w:rPr>
        <w:br/>
        <w:t xml:space="preserve">Nowości. Dziennik Toruński, Nasze Miasto Toruń, RMF Classic, TVP3 Bydgoszcz, TVP Kultura, Radio Gra, </w:t>
      </w:r>
      <w:hyperlink r:id="rId32" w:tgtFrame="_blank" w:history="1">
        <w:r w:rsidRPr="007E2BED">
          <w:rPr>
            <w:rStyle w:val="Hipercze"/>
            <w:rFonts w:ascii="Calibri" w:eastAsia="Calibri" w:hAnsi="Calibri" w:cs="Arial"/>
            <w:lang w:bidi="he-IL"/>
          </w:rPr>
          <w:t>Lubimyczytac.pl</w:t>
        </w:r>
      </w:hyperlink>
      <w:r w:rsidRPr="007E2BED">
        <w:rPr>
          <w:rFonts w:ascii="Calibri" w:eastAsia="Calibri" w:hAnsi="Calibri" w:cs="Arial"/>
          <w:lang w:bidi="he-IL"/>
        </w:rPr>
        <w:t xml:space="preserve">, </w:t>
      </w:r>
      <w:hyperlink r:id="rId33" w:tgtFrame="_blank" w:history="1">
        <w:r w:rsidRPr="007E2BED">
          <w:rPr>
            <w:rStyle w:val="Hipercze"/>
            <w:rFonts w:ascii="Calibri" w:eastAsia="Calibri" w:hAnsi="Calibri" w:cs="Arial"/>
            <w:lang w:bidi="he-IL"/>
          </w:rPr>
          <w:t>Zbrodniawbibliotece.pl</w:t>
        </w:r>
      </w:hyperlink>
      <w:r w:rsidRPr="007E2BED">
        <w:rPr>
          <w:rFonts w:ascii="Calibri" w:eastAsia="Calibri" w:hAnsi="Calibri" w:cs="Arial"/>
          <w:lang w:bidi="he-IL"/>
        </w:rPr>
        <w:t xml:space="preserve">, </w:t>
      </w:r>
      <w:hyperlink r:id="rId34" w:tgtFrame="_blank" w:history="1">
        <w:r w:rsidRPr="007E2BED">
          <w:rPr>
            <w:rStyle w:val="Hipercze"/>
            <w:rFonts w:ascii="Calibri" w:eastAsia="Calibri" w:hAnsi="Calibri" w:cs="Arial"/>
            <w:lang w:bidi="he-IL"/>
          </w:rPr>
          <w:t>Kulturawzasiegu.pl</w:t>
        </w:r>
      </w:hyperlink>
    </w:p>
    <w:p w14:paraId="29E3022E" w14:textId="77777777" w:rsidR="0094057F" w:rsidRPr="007E2BED" w:rsidRDefault="0094057F" w:rsidP="0094057F">
      <w:pPr>
        <w:spacing w:line="259" w:lineRule="auto"/>
        <w:rPr>
          <w:rFonts w:ascii="Calibri" w:eastAsia="Calibri" w:hAnsi="Calibri" w:cs="Arial"/>
          <w:lang w:bidi="he-IL"/>
        </w:rPr>
      </w:pPr>
      <w:r w:rsidRPr="007E2BED">
        <w:rPr>
          <w:rFonts w:ascii="Calibri" w:eastAsia="Calibri" w:hAnsi="Calibri" w:cs="Arial"/>
          <w:lang w:bidi="he-IL"/>
        </w:rPr>
        <w:t xml:space="preserve">Partnerzy: </w:t>
      </w:r>
      <w:r w:rsidRPr="007E2BED">
        <w:rPr>
          <w:rFonts w:ascii="Calibri" w:eastAsia="Calibri" w:hAnsi="Calibri" w:cs="Arial"/>
          <w:lang w:bidi="he-IL"/>
        </w:rPr>
        <w:br/>
        <w:t xml:space="preserve">Kujawsko-Pomorski Teatr Muzyczny w Toruniu, Centrum Kultury Dwór Artusa, </w:t>
      </w:r>
      <w:proofErr w:type="spellStart"/>
      <w:r w:rsidRPr="007E2BED">
        <w:rPr>
          <w:rFonts w:ascii="Calibri" w:eastAsia="Calibri" w:hAnsi="Calibri" w:cs="Arial"/>
          <w:lang w:bidi="he-IL"/>
        </w:rPr>
        <w:t>Mercure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Hotel Toruń Centrum, Księgarnia Kafka i Spółka, Fundacja </w:t>
      </w:r>
      <w:proofErr w:type="spellStart"/>
      <w:r w:rsidRPr="007E2BED">
        <w:rPr>
          <w:rFonts w:ascii="Calibri" w:eastAsia="Calibri" w:hAnsi="Calibri" w:cs="Arial"/>
          <w:lang w:bidi="he-IL"/>
        </w:rPr>
        <w:t>Amicus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7E2BED">
        <w:rPr>
          <w:rFonts w:ascii="Calibri" w:eastAsia="Calibri" w:hAnsi="Calibri" w:cs="Arial"/>
          <w:lang w:bidi="he-IL"/>
        </w:rPr>
        <w:t>Universitatis</w:t>
      </w:r>
      <w:proofErr w:type="spellEnd"/>
      <w:r w:rsidRPr="007E2BED">
        <w:rPr>
          <w:rFonts w:ascii="Calibri" w:eastAsia="Calibri" w:hAnsi="Calibri" w:cs="Arial"/>
          <w:lang w:bidi="he-IL"/>
        </w:rPr>
        <w:t xml:space="preserve"> Nicolai </w:t>
      </w:r>
      <w:proofErr w:type="spellStart"/>
      <w:r w:rsidRPr="007E2BED">
        <w:rPr>
          <w:rFonts w:ascii="Calibri" w:eastAsia="Calibri" w:hAnsi="Calibri" w:cs="Arial"/>
          <w:lang w:bidi="he-IL"/>
        </w:rPr>
        <w:t>Copernici</w:t>
      </w:r>
      <w:proofErr w:type="spellEnd"/>
      <w:r w:rsidRPr="007E2BED">
        <w:rPr>
          <w:rFonts w:ascii="Calibri" w:eastAsia="Calibri" w:hAnsi="Calibri" w:cs="Arial"/>
          <w:lang w:bidi="he-IL"/>
        </w:rPr>
        <w:t>, Bliskie Spotkania, Iga Sarzyńska - Wzrusza Toruń, Wejściówka</w:t>
      </w:r>
    </w:p>
    <w:p w14:paraId="648BB2BB" w14:textId="77777777" w:rsidR="00200F8E" w:rsidRDefault="00200F8E" w:rsidP="00C7390D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1464D75D" w14:textId="627CB07E" w:rsidR="00C7390D" w:rsidRDefault="00C7390D" w:rsidP="00C7390D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INNE</w:t>
      </w:r>
    </w:p>
    <w:p w14:paraId="2EBC5837" w14:textId="77777777" w:rsidR="00963159" w:rsidRDefault="00963159" w:rsidP="002B36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62FAB4C" w14:textId="22BC5958" w:rsidR="002B3673" w:rsidRPr="00395218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6.04, G.10:00</w:t>
      </w:r>
      <w:r w:rsidR="0035073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-15:00</w:t>
      </w:r>
    </w:p>
    <w:p w14:paraId="38E173BB" w14:textId="61F772EB" w:rsidR="002B3673" w:rsidRPr="002B3673" w:rsidRDefault="002B3673" w:rsidP="002B367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2B367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Kiermasz Wielkanocny</w:t>
      </w:r>
    </w:p>
    <w:p w14:paraId="26C188DB" w14:textId="47FCE561" w:rsidR="002B3673" w:rsidRDefault="00350736" w:rsidP="002B3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Muzeum Etnograficzne</w:t>
      </w:r>
    </w:p>
    <w:p w14:paraId="69AC114C" w14:textId="77777777" w:rsidR="002B3673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28C30E2" w14:textId="77777777" w:rsidR="00350736" w:rsidRDefault="00350736" w:rsidP="00350736">
      <w:pPr>
        <w:spacing w:line="259" w:lineRule="auto"/>
        <w:rPr>
          <w:rFonts w:ascii="Calibri" w:eastAsia="Calibri" w:hAnsi="Calibri" w:cs="Arial"/>
          <w:lang w:bidi="he-IL"/>
        </w:rPr>
      </w:pPr>
      <w:r w:rsidRPr="00350736">
        <w:rPr>
          <w:rFonts w:ascii="Calibri" w:eastAsia="Calibri" w:hAnsi="Calibri" w:cs="Arial"/>
          <w:lang w:bidi="he-IL"/>
        </w:rPr>
        <w:t>Bilet: normalny – 6 zł, ulgowy – 4 zł, rodzinny – 12 zł do nabycia online (</w:t>
      </w:r>
      <w:hyperlink r:id="rId35" w:history="1">
        <w:r w:rsidRPr="00350736">
          <w:rPr>
            <w:rStyle w:val="Hipercze"/>
            <w:rFonts w:ascii="Calibri" w:eastAsia="Calibri" w:hAnsi="Calibri" w:cs="Arial"/>
            <w:lang w:bidi="he-IL"/>
          </w:rPr>
          <w:t>kliknij, aby kupić</w:t>
        </w:r>
      </w:hyperlink>
      <w:r w:rsidRPr="00350736">
        <w:rPr>
          <w:rFonts w:ascii="Calibri" w:eastAsia="Calibri" w:hAnsi="Calibri" w:cs="Arial"/>
          <w:lang w:bidi="he-IL"/>
        </w:rPr>
        <w:t>) i w kasie muzeum</w:t>
      </w:r>
    </w:p>
    <w:p w14:paraId="146CA524" w14:textId="242ECD71" w:rsidR="002B3673" w:rsidRPr="002B3673" w:rsidRDefault="002B3673" w:rsidP="00350736">
      <w:pPr>
        <w:spacing w:line="259" w:lineRule="auto"/>
        <w:rPr>
          <w:rFonts w:ascii="Calibri" w:eastAsia="Calibri" w:hAnsi="Calibri" w:cs="Arial"/>
          <w:lang w:bidi="he-IL"/>
        </w:rPr>
      </w:pPr>
      <w:r w:rsidRPr="002B3673">
        <w:rPr>
          <w:rFonts w:ascii="Calibri" w:eastAsia="Calibri" w:hAnsi="Calibri" w:cs="Arial"/>
          <w:lang w:bidi="he-IL"/>
        </w:rPr>
        <w:t>W pierwszą kwietniową niedzielę trzy sale i amfiteatr Muzeum Etnograficznego zmienią się w wielką, wiosenną wystawę tradycyjnej sztuki i rękodzieła ludowego. Zapraszamy na Kiermasz Wielkanocny!</w:t>
      </w:r>
    </w:p>
    <w:p w14:paraId="7D6FFC76" w14:textId="77777777" w:rsidR="00350736" w:rsidRDefault="002B3673" w:rsidP="00350736">
      <w:pPr>
        <w:spacing w:line="259" w:lineRule="auto"/>
      </w:pPr>
      <w:r w:rsidRPr="002B3673">
        <w:rPr>
          <w:rFonts w:ascii="Calibri" w:eastAsia="Calibri" w:hAnsi="Calibri" w:cs="Arial"/>
          <w:lang w:bidi="he-IL"/>
        </w:rPr>
        <w:t>Nasze oczy cieszyć będą niezwykłe przedmioty: od rzeźb i obrazów, poprzez tkaniny, plecionkę i zdobnictwo, po ceramikę, które przywiozą do Torunia twórcy ludowi z całej Polski. Gości na pewno szczególnie przyciągać będą wyroby ściśle związane z okresem wielkanocnym. Podziwiać będzie można jajka zdobione różnorodnymi technikami: pisane woskiem pszczelim, wydrapywane, oklejane wycinanką, a także przybrane w koronki, frywolitki i malowane we współczesne artystyczne wzory. Na kiermaszu znajdziemy również szeroki wybór tradycyjnych palm: lubelskich – uplecionych z naturalnych ziół i traw, a także kurpiowskich i pałuckich – skomponowanych z misternie skręconych krepowych kwiatków. W amfiteatrze ustawią się sprzedawcy żywności ekologicznej. Świąteczne wędliny, pieczywo i słodkie wypieki, soki i konfitury, przyprawy, sery oraz miody – to tylko niektóre z licznych propozycji.</w:t>
      </w:r>
      <w:r w:rsidR="00350736" w:rsidRPr="00350736">
        <w:t xml:space="preserve"> </w:t>
      </w:r>
    </w:p>
    <w:p w14:paraId="270821E8" w14:textId="08248E33" w:rsidR="002B3673" w:rsidRPr="002B3673" w:rsidRDefault="00350736" w:rsidP="00350736">
      <w:pPr>
        <w:spacing w:line="259" w:lineRule="auto"/>
        <w:rPr>
          <w:rFonts w:ascii="Calibri" w:eastAsia="Calibri" w:hAnsi="Calibri" w:cs="Arial"/>
          <w:lang w:bidi="he-IL"/>
        </w:rPr>
      </w:pPr>
      <w:r w:rsidRPr="00350736">
        <w:rPr>
          <w:rFonts w:ascii="Calibri" w:eastAsia="Calibri" w:hAnsi="Calibri" w:cs="Arial"/>
          <w:lang w:bidi="he-IL"/>
        </w:rPr>
        <w:t>W trakcie kiermaszu, o godz. 11.00, 12.00 i 13.00, będzie można zwiedzić aranżacje świąteczne na terenie Parku Etnograficznego i posłuchać opowieści o dawnych zwyczajach oraz tradycjach okresu wielkanocnego.</w:t>
      </w:r>
    </w:p>
    <w:bookmarkEnd w:id="3"/>
    <w:p w14:paraId="7E099439" w14:textId="77777777" w:rsidR="002B3673" w:rsidRPr="002B3673" w:rsidRDefault="002B3673" w:rsidP="002B3673">
      <w:pPr>
        <w:spacing w:line="259" w:lineRule="auto"/>
        <w:rPr>
          <w:rFonts w:ascii="Calibri" w:eastAsia="Calibri" w:hAnsi="Calibri" w:cs="Arial"/>
          <w:lang w:bidi="he-IL"/>
        </w:rPr>
      </w:pPr>
      <w:r w:rsidRPr="002B3673">
        <w:rPr>
          <w:rFonts w:ascii="Calibri" w:eastAsia="Calibri" w:hAnsi="Calibri" w:cs="Arial"/>
          <w:lang w:bidi="he-IL"/>
        </w:rPr>
        <w:t> </w:t>
      </w:r>
    </w:p>
    <w:p w14:paraId="0920855A" w14:textId="508851D5" w:rsidR="002B3673" w:rsidRPr="00DD4A2C" w:rsidRDefault="002B3673" w:rsidP="002B3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957F371" w14:textId="1C373805" w:rsidR="008D2C41" w:rsidRPr="00395218" w:rsidRDefault="00507328" w:rsidP="008D2C4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12</w:t>
      </w:r>
      <w:r w:rsidR="008D2C4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.04, G.1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</w:t>
      </w:r>
      <w:r w:rsidR="008D2C4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:00</w:t>
      </w:r>
    </w:p>
    <w:p w14:paraId="5E22E63A" w14:textId="54299BD2" w:rsidR="008D2C41" w:rsidRDefault="00507328" w:rsidP="008D2C41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Sprzątamy Winnicę</w:t>
      </w:r>
    </w:p>
    <w:p w14:paraId="7BE73767" w14:textId="25E2C432" w:rsidR="008D2C41" w:rsidRDefault="00507328" w:rsidP="008D2C4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Winnica Toruń</w:t>
      </w:r>
    </w:p>
    <w:p w14:paraId="70455FAE" w14:textId="77777777" w:rsidR="008D2C41" w:rsidRDefault="008D2C41" w:rsidP="008D2C4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7B3C229" w14:textId="7E8BF882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>OPERACJA CZYSTA RZEKA PO RAZ PIERWSZY W TORUNIU</w:t>
      </w:r>
      <w:r>
        <w:rPr>
          <w:rFonts w:ascii="Calibri" w:eastAsia="Calibri" w:hAnsi="Calibri" w:cs="Arial"/>
          <w:lang w:bidi="he-IL"/>
        </w:rPr>
        <w:t xml:space="preserve"> !</w:t>
      </w:r>
    </w:p>
    <w:p w14:paraId="562C86F8" w14:textId="50EF11D5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 xml:space="preserve">Winnica to wyjątkowe miejsce w Toruniu - piękny, zielony obszar nad samą Wisłą, pełen roślinności i bogaty wielością gatunków ptaków, jednak przede wszystkim obszar objęty programem Natura 2000. </w:t>
      </w:r>
    </w:p>
    <w:p w14:paraId="0542BD67" w14:textId="5AC99527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 xml:space="preserve">Niestety, przez ludzi bez wyobraźni, leży tu również przerażająca ilość śmieci - butelek, puszek, plastików, a nawet lodówek, pralek i opon… To one sprawiają, że spacery po Winnicy już dawno przestały być CZYSTĄ przyjemnością. </w:t>
      </w:r>
    </w:p>
    <w:p w14:paraId="6C68BBB5" w14:textId="26E663CD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 xml:space="preserve">My, miejmy wyobraźnię i zróbmy z tym porządek </w:t>
      </w:r>
    </w:p>
    <w:p w14:paraId="08F5FDCD" w14:textId="6F8F73BB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 xml:space="preserve">Spotkajmy się pod Młynem </w:t>
      </w:r>
      <w:proofErr w:type="spellStart"/>
      <w:r w:rsidRPr="00507328">
        <w:rPr>
          <w:rFonts w:ascii="Calibri" w:eastAsia="Calibri" w:hAnsi="Calibri" w:cs="Arial"/>
          <w:lang w:bidi="he-IL"/>
        </w:rPr>
        <w:t>Trzeposz</w:t>
      </w:r>
      <w:proofErr w:type="spellEnd"/>
      <w:r w:rsidRPr="00507328">
        <w:rPr>
          <w:rFonts w:ascii="Calibri" w:eastAsia="Calibri" w:hAnsi="Calibri" w:cs="Arial"/>
          <w:lang w:bidi="he-IL"/>
        </w:rPr>
        <w:t xml:space="preserve"> (ul. Winnica 44, Toruń) o godz. 10:00 w dniu 12 kwietnia (sobota). </w:t>
      </w:r>
    </w:p>
    <w:p w14:paraId="60165C71" w14:textId="6D57B8FA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 xml:space="preserve">Weźmy ze sobą nasze rodziny, przyjaciół i przygotujmy się na kilka godzin sprzątania. Będzie to pożyteczne i miłe doświadczenie! </w:t>
      </w:r>
    </w:p>
    <w:p w14:paraId="54E53304" w14:textId="69E0F44B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 xml:space="preserve">Załóżcie wygodne i nieprzemakające buty. Worki na śmieci dostaniecie na miejscu, a rękawiczki... każdy niech przyniesie na własną rękę </w:t>
      </w:r>
    </w:p>
    <w:p w14:paraId="77E303BB" w14:textId="7608DD2D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>Zapisy pod linkiem:</w:t>
      </w:r>
      <w:r w:rsidRPr="00507328">
        <w:rPr>
          <w:rFonts w:ascii="Calibri" w:eastAsia="Calibri" w:hAnsi="Calibri" w:cs="Arial"/>
          <w:lang w:bidi="he-IL"/>
        </w:rPr>
        <w:br/>
      </w:r>
      <w:hyperlink r:id="rId36" w:tgtFrame="_blank" w:history="1">
        <w:r w:rsidRPr="00507328">
          <w:rPr>
            <w:rStyle w:val="Hipercze"/>
            <w:rFonts w:ascii="Calibri" w:eastAsia="Calibri" w:hAnsi="Calibri" w:cs="Arial"/>
            <w:lang w:bidi="he-IL"/>
          </w:rPr>
          <w:t>https://system.operacjarzeka.pl/...</w:t>
        </w:r>
      </w:hyperlink>
    </w:p>
    <w:p w14:paraId="5B13109F" w14:textId="3A850ABC" w:rsidR="00507328" w:rsidRPr="00507328" w:rsidRDefault="00507328" w:rsidP="00507328">
      <w:pPr>
        <w:spacing w:line="259" w:lineRule="auto"/>
        <w:rPr>
          <w:rFonts w:ascii="Calibri" w:eastAsia="Calibri" w:hAnsi="Calibri" w:cs="Arial"/>
          <w:lang w:bidi="he-IL"/>
        </w:rPr>
      </w:pPr>
      <w:r w:rsidRPr="00507328">
        <w:rPr>
          <w:rFonts w:ascii="Calibri" w:eastAsia="Calibri" w:hAnsi="Calibri" w:cs="Arial"/>
          <w:lang w:bidi="he-IL"/>
        </w:rPr>
        <w:t>Masz pytania</w:t>
      </w:r>
      <w:r>
        <w:rPr>
          <w:rFonts w:ascii="Calibri" w:eastAsia="Calibri" w:hAnsi="Calibri" w:cs="Arial"/>
          <w:lang w:bidi="he-IL"/>
        </w:rPr>
        <w:t xml:space="preserve"> ? </w:t>
      </w:r>
      <w:r w:rsidRPr="00507328">
        <w:rPr>
          <w:rFonts w:ascii="Calibri" w:eastAsia="Calibri" w:hAnsi="Calibri" w:cs="Arial"/>
          <w:lang w:bidi="he-IL"/>
        </w:rPr>
        <w:t>Napisz:</w:t>
      </w:r>
      <w:r w:rsidRPr="00507328">
        <w:rPr>
          <w:rFonts w:ascii="Calibri" w:eastAsia="Calibri" w:hAnsi="Calibri" w:cs="Arial"/>
          <w:lang w:bidi="he-IL"/>
        </w:rPr>
        <w:br/>
        <w:t xml:space="preserve">789 389 940 </w:t>
      </w:r>
      <w:r w:rsidRPr="00507328">
        <w:rPr>
          <w:rFonts w:ascii="Calibri" w:eastAsia="Calibri" w:hAnsi="Calibri" w:cs="Arial"/>
          <w:lang w:bidi="he-IL"/>
        </w:rPr>
        <w:br/>
        <w:t>biuro@kamedulskiagency.com</w:t>
      </w:r>
    </w:p>
    <w:p w14:paraId="30747A64" w14:textId="05718EFD" w:rsidR="008D2C41" w:rsidRPr="00DD4A2C" w:rsidRDefault="008D2C41" w:rsidP="008D2C4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C8C9E06" w14:textId="77777777" w:rsidR="00281F89" w:rsidRDefault="00281F89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7AE0628E" w14:textId="3DBE25A0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37"/>
      <w:footerReference w:type="default" r:id="rId38"/>
      <w:headerReference w:type="first" r:id="rId39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A7A34" w14:textId="77777777" w:rsidR="00555379" w:rsidRDefault="00555379" w:rsidP="008B0688">
      <w:r>
        <w:separator/>
      </w:r>
    </w:p>
  </w:endnote>
  <w:endnote w:type="continuationSeparator" w:id="0">
    <w:p w14:paraId="364B02B0" w14:textId="77777777" w:rsidR="00555379" w:rsidRDefault="00555379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38B84" w14:textId="77777777" w:rsidR="00555379" w:rsidRDefault="00555379" w:rsidP="008B0688">
      <w:r>
        <w:separator/>
      </w:r>
    </w:p>
  </w:footnote>
  <w:footnote w:type="continuationSeparator" w:id="0">
    <w:p w14:paraId="23B3FD70" w14:textId="77777777" w:rsidR="00555379" w:rsidRDefault="00555379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A7E4A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66930776" o:spid="_x0000_i1025" type="#_x0000_t75" alt="🔹" style="width:18pt;height:18pt;visibility:visible;mso-wrap-style:square">
            <v:imagedata r:id="rId1" o:title="🔹"/>
          </v:shape>
        </w:pict>
      </mc:Choice>
      <mc:Fallback>
        <w:drawing>
          <wp:inline distT="0" distB="0" distL="0" distR="0" wp14:anchorId="2E22194E" wp14:editId="6D319728">
            <wp:extent cx="228600" cy="228600"/>
            <wp:effectExtent l="0" t="0" r="0" b="0"/>
            <wp:docPr id="566930776" name="Obraz 56693077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🔹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71E33FC" id="Obraz 977474004" o:spid="_x0000_i1025" type="#_x0000_t75" alt="❗" style="width:18pt;height:18pt;visibility:visible;mso-wrap-style:square">
            <v:imagedata r:id="rId3" o:title="❗"/>
          </v:shape>
        </w:pict>
      </mc:Choice>
      <mc:Fallback>
        <w:drawing>
          <wp:inline distT="0" distB="0" distL="0" distR="0" wp14:anchorId="2280C0DC" wp14:editId="40737DFB">
            <wp:extent cx="228600" cy="228600"/>
            <wp:effectExtent l="0" t="0" r="0" b="0"/>
            <wp:docPr id="977474004" name="Obraz 97747400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 descr="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53403"/>
    <w:multiLevelType w:val="multilevel"/>
    <w:tmpl w:val="1F62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2F5875"/>
    <w:multiLevelType w:val="multilevel"/>
    <w:tmpl w:val="A130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7"/>
  </w:num>
  <w:num w:numId="2" w16cid:durableId="256594183">
    <w:abstractNumId w:val="9"/>
  </w:num>
  <w:num w:numId="3" w16cid:durableId="1182473781">
    <w:abstractNumId w:val="15"/>
  </w:num>
  <w:num w:numId="4" w16cid:durableId="831987644">
    <w:abstractNumId w:val="8"/>
  </w:num>
  <w:num w:numId="5" w16cid:durableId="1007827226">
    <w:abstractNumId w:val="19"/>
  </w:num>
  <w:num w:numId="6" w16cid:durableId="1046022795">
    <w:abstractNumId w:val="6"/>
  </w:num>
  <w:num w:numId="7" w16cid:durableId="566693745">
    <w:abstractNumId w:val="18"/>
  </w:num>
  <w:num w:numId="8" w16cid:durableId="1966423556">
    <w:abstractNumId w:val="13"/>
  </w:num>
  <w:num w:numId="9" w16cid:durableId="1886133398">
    <w:abstractNumId w:val="0"/>
  </w:num>
  <w:num w:numId="10" w16cid:durableId="888880980">
    <w:abstractNumId w:val="2"/>
  </w:num>
  <w:num w:numId="11" w16cid:durableId="8223675">
    <w:abstractNumId w:val="7"/>
  </w:num>
  <w:num w:numId="12" w16cid:durableId="206529603">
    <w:abstractNumId w:val="21"/>
  </w:num>
  <w:num w:numId="13" w16cid:durableId="1592204445">
    <w:abstractNumId w:val="12"/>
  </w:num>
  <w:num w:numId="14" w16cid:durableId="1349062404">
    <w:abstractNumId w:val="14"/>
  </w:num>
  <w:num w:numId="15" w16cid:durableId="1463116209">
    <w:abstractNumId w:val="20"/>
  </w:num>
  <w:num w:numId="16" w16cid:durableId="853764992">
    <w:abstractNumId w:val="3"/>
  </w:num>
  <w:num w:numId="17" w16cid:durableId="1752046080">
    <w:abstractNumId w:val="1"/>
  </w:num>
  <w:num w:numId="18" w16cid:durableId="303431878">
    <w:abstractNumId w:val="10"/>
  </w:num>
  <w:num w:numId="19" w16cid:durableId="1675765729">
    <w:abstractNumId w:val="16"/>
  </w:num>
  <w:num w:numId="20" w16cid:durableId="1181702223">
    <w:abstractNumId w:val="5"/>
  </w:num>
  <w:num w:numId="21" w16cid:durableId="398138616">
    <w:abstractNumId w:val="11"/>
  </w:num>
  <w:num w:numId="22" w16cid:durableId="422916371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1EF1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1DEC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78A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0F8E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C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488"/>
    <w:rsid w:val="002A29A0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367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53F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7C2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6FF0"/>
    <w:rsid w:val="00347090"/>
    <w:rsid w:val="00347718"/>
    <w:rsid w:val="0035038D"/>
    <w:rsid w:val="00350736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F96"/>
    <w:rsid w:val="003659C1"/>
    <w:rsid w:val="003663A2"/>
    <w:rsid w:val="003664D8"/>
    <w:rsid w:val="00366519"/>
    <w:rsid w:val="00366E69"/>
    <w:rsid w:val="0036730A"/>
    <w:rsid w:val="003679CA"/>
    <w:rsid w:val="003707ED"/>
    <w:rsid w:val="00370B41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4E8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C73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403"/>
    <w:rsid w:val="00465B40"/>
    <w:rsid w:val="00466323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0A8A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07328"/>
    <w:rsid w:val="0051129F"/>
    <w:rsid w:val="00511986"/>
    <w:rsid w:val="005136FE"/>
    <w:rsid w:val="00513805"/>
    <w:rsid w:val="00513E63"/>
    <w:rsid w:val="005152A3"/>
    <w:rsid w:val="0051604C"/>
    <w:rsid w:val="00516C50"/>
    <w:rsid w:val="005172B3"/>
    <w:rsid w:val="00517742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379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711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95A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1935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66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1D1B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39DE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5E4D"/>
    <w:rsid w:val="007D5F29"/>
    <w:rsid w:val="007D619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2C41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057F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E38"/>
    <w:rsid w:val="00956F80"/>
    <w:rsid w:val="00957DFA"/>
    <w:rsid w:val="0096087C"/>
    <w:rsid w:val="00960902"/>
    <w:rsid w:val="00960ADC"/>
    <w:rsid w:val="009610FE"/>
    <w:rsid w:val="00961C7F"/>
    <w:rsid w:val="00961F74"/>
    <w:rsid w:val="00962BCE"/>
    <w:rsid w:val="009630D8"/>
    <w:rsid w:val="00963159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0D7B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47AD"/>
    <w:rsid w:val="00A4711C"/>
    <w:rsid w:val="00A47324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185D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3D36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76C"/>
    <w:rsid w:val="00B23A57"/>
    <w:rsid w:val="00B23A5E"/>
    <w:rsid w:val="00B249AC"/>
    <w:rsid w:val="00B252E1"/>
    <w:rsid w:val="00B252F8"/>
    <w:rsid w:val="00B255D1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C4C"/>
    <w:rsid w:val="00B83EE5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6C63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4BD6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599"/>
    <w:rsid w:val="00BF0BFD"/>
    <w:rsid w:val="00BF20C5"/>
    <w:rsid w:val="00BF2264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778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2A7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34DF"/>
    <w:rsid w:val="00C65A68"/>
    <w:rsid w:val="00C66109"/>
    <w:rsid w:val="00C66309"/>
    <w:rsid w:val="00C66525"/>
    <w:rsid w:val="00C672D6"/>
    <w:rsid w:val="00C7256F"/>
    <w:rsid w:val="00C7257F"/>
    <w:rsid w:val="00C72F04"/>
    <w:rsid w:val="00C731FD"/>
    <w:rsid w:val="00C7390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7EA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06F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27F33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3B2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096F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997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398"/>
    <w:rsid w:val="00ED0751"/>
    <w:rsid w:val="00ED0871"/>
    <w:rsid w:val="00ED2C62"/>
    <w:rsid w:val="00ED30E9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2CDF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3BF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18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200F8E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0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6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8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9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0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2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9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0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9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11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14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3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15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8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6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9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3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1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tus.torun.pl/events/arte-2025-wystawa-powarsztatowa/" TargetMode="External"/><Relationship Id="rId18" Type="http://schemas.openxmlformats.org/officeDocument/2006/relationships/hyperlink" Target="https://artus.torun.pl/events/arte-2025-rudaczek/" TargetMode="External"/><Relationship Id="rId26" Type="http://schemas.openxmlformats.org/officeDocument/2006/relationships/hyperlink" Target="https://artus.torun.pl/events/arte-2025-smok-diplodok/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artus.torun.pl/events/jajko-w-sztuce/" TargetMode="External"/><Relationship Id="rId34" Type="http://schemas.openxmlformats.org/officeDocument/2006/relationships/hyperlink" Target="https://l.facebook.com/l.php?u=http%3A%2F%2FKulturawzasiegu.pl%2F%3Ffbclid%3DIwZXh0bgNhZW0CMTAAAR3dmtzNhfDm1V7B9VMuXFKsv8nQLoNdC3oRmtss_LK2mD3k67hEdlyynCM_aem_kTgogdlWuIhLS7Z0dhPTww&amp;h=AT3iW1-jBOLU1x5RMmBd7jcBtvoD87eGLuq8MGYu1-XQv_ugC8UR9CQinD6hS6EiCST0rw4djptOWTAWlZAOdjaFBJLaRbqE4q1pJcrpAni2nZ94kRq8O_fDdbqA6wc_vkYtaR46GR2pfDW_brSn&amp;__tn__=q&amp;c%5b0%5d=AT0p0O0zdhapSo4y7csgi6m7Fm5CD63oIE2iVp2fKmZvEA_9eHrLF4PYPydNcc2pbCAmPQ79CuwVApaArJHR7O3C32bjuJKuf9T4p8gx9lkP6M-R1JY6nSZ4-r-eEdz8W_iBCI4wM2inXRimgubCtbWCRtRg1vviKLzBF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edukacja@artus.torun.pl" TargetMode="External"/><Relationship Id="rId20" Type="http://schemas.openxmlformats.org/officeDocument/2006/relationships/hyperlink" Target="https://docs.google.com/forms/d/1zQ7gK7fhZcWVjgJwrEQWhThHyzRYMcpf8v7_czeQ5Vs?fbclid=IwZXh0bgNhZW0CMTAAAR2A-_yWBmX56Ng2A--014TJWYRxrPx-6LQ_1Z3SwLWsRnBBEZshmCLKMWk_aem_a7F3lOLvlxUvw0Dgxktpvg" TargetMode="External"/><Relationship Id="rId29" Type="http://schemas.openxmlformats.org/officeDocument/2006/relationships/hyperlink" Target="https://bajpomorski.pl/spektakle/kto-tam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rtus.torun.pl/events/arte-koncert-finalowy-2025/" TargetMode="External"/><Relationship Id="rId24" Type="http://schemas.openxmlformats.org/officeDocument/2006/relationships/hyperlink" Target="https://bajpomorski.pl/spektakle/przypadki-doktora-bonifacego-trabki/" TargetMode="External"/><Relationship Id="rId32" Type="http://schemas.openxmlformats.org/officeDocument/2006/relationships/hyperlink" Target="https://l.facebook.com/l.php?u=http%3A%2F%2FLubimyczytac.pl%2F%3Ffbclid%3DIwZXh0bgNhZW0CMTAAAR0QUYCLvEMrz2yp4DOCjf4zviuYGf7qTJFDAflU5oB-0YiJ6SWDAbde4bs_aem_Mu5P2T9FbcJRAQ3_10HN6A&amp;h=AT3upX3sx5rpFpJNO-wEH1mRpi-ymQ4Il7teWvaDaFFO0sI9wHWt5dvcNkXJxnTyHEpLiA8eqp2nh5CI74-XtglG3Ar6T6SZo52bWakkcTbAVl-bRrxCy3XuFmQlg55sHdmwPbe0_UEdq5Ws5AVj&amp;__tn__=q&amp;c%5b0%5d=AT0p0O0zdhapSo4y7csgi6m7Fm5CD63oIE2iVp2fKmZvEA_9eHrLF4PYPydNcc2pbCAmPQ79CuwVApaArJHR7O3C32bjuJKuf9T4p8gx9lkP6M-R1JY6nSZ4-r-eEdz8W_iBCI4wM2inXRimgubCtbWCRtRg1vviKLzBFg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rtus.torun.pl/events/arte-2025-stado-jednorozcow/" TargetMode="External"/><Relationship Id="rId23" Type="http://schemas.openxmlformats.org/officeDocument/2006/relationships/hyperlink" Target="mailto:f-2@ksiaznica.torun.pl" TargetMode="External"/><Relationship Id="rId28" Type="http://schemas.openxmlformats.org/officeDocument/2006/relationships/hyperlink" Target="https://fb.me/e/hiwHyio6t" TargetMode="External"/><Relationship Id="rId36" Type="http://schemas.openxmlformats.org/officeDocument/2006/relationships/hyperlink" Target="https://l.facebook.com/l.php?u=https%3A%2F%2Fsystem.operacjarzeka.pl%2F%3FactionSlug%3Dsprzatamy-winnice%26actionId%3D2709%26access_token%3DQl1b7M0Ixu3E%26fbclid%3DIwZXh0bgNhZW0CMTAAAR22nsgPN1q961mwBgQeewbEI7XW0NXQ3eqOeI_lO2k8O3AFLZNjpuChCTQ_aem_onSfXeUKQKeYuAAXBHHY0A&amp;h=AT2uEATMCvrdL7I_NqI1X_0isopM8BIqZZ5LyJmueBWk3bIs4FarfeYz3H2f2hPS640rx99VaZlAYDPTtO3q9uXKbUNy6mqU6dY5Dkrk48RgeUQ5EDCQZDtkcV68C-4NRG6f&amp;__tn__=q&amp;c%5b0%5d=AT2oQPrNRRARQqD7C7lMymJOnJq6vEdFnMALSlu52QfCL0bRBq985NNwGPKL3x7HGgxyqcaRQ3GkL4tRUOBEcOJIhTLdVeo1uSmglSKWYqb9zYsxvGd7lfOubf14kV-4uNFFbuySB6B8Pm68U-YCSoedmUs57Y5C9mNXJ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ilety24.pl/inne/1404-sobota-z-jajem-125894?id=735411" TargetMode="External"/><Relationship Id="rId31" Type="http://schemas.openxmlformats.org/officeDocument/2006/relationships/hyperlink" Target="https://bajpomorski.pl/spektakle/literkow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swtorun.bilety24.pl/wydarzenie/?id=126107" TargetMode="External"/><Relationship Id="rId22" Type="http://schemas.openxmlformats.org/officeDocument/2006/relationships/hyperlink" Target="https://artus.torun.pl/events/koralikowe-zabki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bajpomorski.pl/spektakle/kapelusz-pani-wrony/" TargetMode="External"/><Relationship Id="rId35" Type="http://schemas.openxmlformats.org/officeDocument/2006/relationships/hyperlink" Target="https://www.bilety24.pl/inne/1404-kiermasz-wielkanocny-101872?id=735414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tos.art.pl/wydarzenia/wieziemy-tu-kogucika-czyli-koncert-na-ludowa-nutke-0" TargetMode="External"/><Relationship Id="rId17" Type="http://schemas.openxmlformats.org/officeDocument/2006/relationships/hyperlink" Target="https://artus.torun.pl/events/arte-2025-gra-miejska/" TargetMode="External"/><Relationship Id="rId25" Type="http://schemas.openxmlformats.org/officeDocument/2006/relationships/hyperlink" Target="https://bajpomorski.pl/spektakle/bajeczny-pokaz-kreacji-jaroslawa-kaminskiego/" TargetMode="External"/><Relationship Id="rId33" Type="http://schemas.openxmlformats.org/officeDocument/2006/relationships/hyperlink" Target="http://Zbrodniawbibliotece.pl/?fbclid=IwZXh0bgNhZW0CMTAAAR3dmtzNhfDm1V7B9VMuXFKsv8nQLoNdC3oRmtss_LK2mD3k67hEdlyynCM_aem_kTgogdlWuIhLS7Z0dhPTww" TargetMode="External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</Template>
  <TotalTime>8859</TotalTime>
  <Pages>23</Pages>
  <Words>5049</Words>
  <Characters>30294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Joanna Kupczyk</cp:lastModifiedBy>
  <cp:revision>98</cp:revision>
  <cp:lastPrinted>2021-04-16T08:53:00Z</cp:lastPrinted>
  <dcterms:created xsi:type="dcterms:W3CDTF">2024-02-29T12:34:00Z</dcterms:created>
  <dcterms:modified xsi:type="dcterms:W3CDTF">2025-03-31T13:47:00Z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