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25E" w14:textId="0A7C992B" w:rsidR="001232C6" w:rsidRPr="00CC6B1C" w:rsidRDefault="001232C6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</w:pPr>
      <w:bookmarkStart w:id="0" w:name="_Hlk42245512"/>
      <w:r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8"/>
          <w:szCs w:val="48"/>
        </w:rPr>
        <w:t>TORUŃSKI INFORMATOR DLA DUŻYCH RODZIN</w:t>
      </w:r>
    </w:p>
    <w:p w14:paraId="527334DC" w14:textId="6308A87A" w:rsidR="00BD50B4" w:rsidRDefault="00020790" w:rsidP="009B7BD8">
      <w:pPr>
        <w:spacing w:line="276" w:lineRule="auto"/>
        <w:jc w:val="center"/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</w:pPr>
      <w:r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– </w:t>
      </w:r>
      <w:r w:rsidR="00034D48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15</w:t>
      </w:r>
      <w:r w:rsidR="00763740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4E541C" w:rsidRPr="00CC6B1C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 xml:space="preserve"> </w:t>
      </w:r>
      <w:r w:rsidR="001002EF">
        <w:rPr>
          <w:rFonts w:ascii="Calibri" w:eastAsia="Calibri" w:hAnsi="Calibri" w:cs="Calibri"/>
          <w:b/>
          <w:bCs/>
          <w:smallCaps/>
          <w:color w:val="7F7F7F" w:themeColor="background1" w:themeShade="7F"/>
          <w:sz w:val="40"/>
          <w:szCs w:val="40"/>
        </w:rPr>
        <w:t>LIPCA</w:t>
      </w:r>
    </w:p>
    <w:p w14:paraId="754458BB" w14:textId="77777777" w:rsidR="004E15D4" w:rsidRDefault="004E15D4" w:rsidP="004E15D4">
      <w:pPr>
        <w:pStyle w:val="Nagwek-Informator"/>
        <w:rPr>
          <w:rFonts w:ascii="Calibri" w:eastAsia="Calibri" w:hAnsi="Calibri"/>
          <w:color w:val="C00000"/>
          <w:sz w:val="32"/>
          <w:szCs w:val="32"/>
          <w:lang w:bidi="he-IL"/>
        </w:rPr>
      </w:pPr>
    </w:p>
    <w:p w14:paraId="4F580441" w14:textId="77777777" w:rsidR="00D838C1" w:rsidRDefault="00D838C1" w:rsidP="00792D8A">
      <w:pPr>
        <w:spacing w:line="360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</w:p>
    <w:p w14:paraId="5D41ED7A" w14:textId="080F55B7" w:rsidR="00DD4A2C" w:rsidRDefault="00352D7F" w:rsidP="00792D8A">
      <w:pPr>
        <w:spacing w:line="360" w:lineRule="auto"/>
        <w:rPr>
          <w:rFonts w:ascii="Calibri" w:eastAsia="Calibri" w:hAnsi="Calibri" w:cs="Arial"/>
          <w:lang w:bidi="he-IL"/>
        </w:rPr>
      </w:pPr>
      <w:r w:rsidRPr="00352D7F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WYSTAWY</w:t>
      </w:r>
    </w:p>
    <w:p w14:paraId="2DE354CC" w14:textId="77777777" w:rsidR="00D838C1" w:rsidRDefault="00D838C1" w:rsidP="00DD4A2C">
      <w:pPr>
        <w:spacing w:line="259" w:lineRule="auto"/>
        <w:rPr>
          <w:rFonts w:ascii="Calibri" w:eastAsia="Calibri" w:hAnsi="Calibri" w:cs="Arial"/>
          <w:lang w:bidi="he-IL"/>
        </w:rPr>
      </w:pPr>
    </w:p>
    <w:p w14:paraId="745F055D" w14:textId="7E7A1E24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352D7F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.07-31-08</w:t>
      </w:r>
    </w:p>
    <w:p w14:paraId="7C5DA63C" w14:textId="089508C6" w:rsidR="00DD4A2C" w:rsidRDefault="00352D7F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„Ścieżki dorastania”</w:t>
      </w:r>
    </w:p>
    <w:p w14:paraId="72A57415" w14:textId="478E9003" w:rsidR="00352D7F" w:rsidRDefault="00352D7F" w:rsidP="00352D7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Nowoczesności Młyn Wiedzy</w:t>
      </w:r>
    </w:p>
    <w:p w14:paraId="2FBF49E7" w14:textId="5063348D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0A83DD9" w14:textId="77777777" w:rsidR="00352D7F" w:rsidRDefault="00352D7F" w:rsidP="00352D7F">
      <w:pPr>
        <w:spacing w:line="259" w:lineRule="auto"/>
      </w:pPr>
      <w:r w:rsidRPr="00352D7F">
        <w:rPr>
          <w:rFonts w:ascii="Calibri" w:eastAsia="Calibri" w:hAnsi="Calibri" w:cs="Arial"/>
          <w:lang w:bidi="he-IL"/>
        </w:rPr>
        <w:t>Mamy PROMOCJĘ na zwiedzanie wystawy „Ścieżki dorastania” – przez całe wakacje lipiec/sierpień wystawę w MW2 zwiedzicie za jedyne 5 złotych!</w:t>
      </w:r>
      <w:r w:rsidRPr="00352D7F">
        <w:t xml:space="preserve"> </w:t>
      </w:r>
    </w:p>
    <w:p w14:paraId="39080243" w14:textId="60CC1757" w:rsidR="00352D7F" w:rsidRDefault="00352D7F" w:rsidP="00352D7F">
      <w:pPr>
        <w:spacing w:line="259" w:lineRule="auto"/>
        <w:rPr>
          <w:rFonts w:ascii="Calibri" w:eastAsia="Calibri" w:hAnsi="Calibri" w:cs="Arial"/>
          <w:lang w:bidi="he-IL"/>
        </w:rPr>
      </w:pPr>
      <w:r w:rsidRPr="00352D7F">
        <w:rPr>
          <w:rFonts w:ascii="Calibri" w:eastAsia="Calibri" w:hAnsi="Calibri" w:cs="Arial"/>
          <w:lang w:bidi="he-IL"/>
        </w:rPr>
        <w:t xml:space="preserve">Możemy śmiało powiedzieć, drugiej takiej wystawy nie ma nigdzie na świecie. To wystawa o nas samych, o tym jak dorastamy, jakie emocje i uczucia towarzyszą nam w tym procesie, w jaki sposób dokonujemy wyborów, które wpływają na nasze dorosłe życie i jak rodzą się nasze zainteresowania. </w:t>
      </w:r>
      <w:r w:rsidRPr="00352D7F">
        <w:rPr>
          <w:rFonts w:ascii="Calibri" w:eastAsia="Calibri" w:hAnsi="Calibri" w:cs="Arial"/>
          <w:lang w:bidi="he-IL"/>
        </w:rPr>
        <w:br/>
      </w:r>
      <w:r w:rsidRPr="00352D7F">
        <w:rPr>
          <w:rFonts w:ascii="Calibri" w:eastAsia="Calibri" w:hAnsi="Calibri" w:cs="Arial"/>
          <w:lang w:bidi="he-IL"/>
        </w:rPr>
        <w:br/>
        <w:t xml:space="preserve">To wystawa, która u zwiedzających budzi pozytywne emocje. </w:t>
      </w:r>
      <w:r w:rsidRPr="00352D7F">
        <w:rPr>
          <w:rFonts w:ascii="Calibri" w:eastAsia="Calibri" w:hAnsi="Calibri" w:cs="Arial"/>
          <w:lang w:bidi="he-IL"/>
        </w:rPr>
        <w:br/>
        <w:t xml:space="preserve">W sali na parterze możesz rozpocząć wędrówkę „ścieżką emocji”. Znajduje się tam kilka eksponatów. Najbardziej „widowiskowe” </w:t>
      </w:r>
      <w:r w:rsidRPr="00352D7F">
        <w:rPr>
          <w:rFonts w:ascii="Calibri" w:eastAsia="Calibri" w:hAnsi="Calibri" w:cs="Arial"/>
          <w:lang w:bidi="he-IL"/>
        </w:rPr>
        <w:br/>
        <w:t>to „Ludzki teatr” oraz „Kapsuły Emocji”. Na tej przestrzeni najważniejsze dla nas było pokazanie sześciu podstawowych emocji (radości, smutku, strachu, wstrętu, złości, zaskoczenia). Choć emocje są z nami zawsze, czasami nie potrafimy ich rozróżniać, wtedy z pomocą przychodzą nasze eksponaty.</w:t>
      </w:r>
    </w:p>
    <w:p w14:paraId="7ED587EA" w14:textId="77777777" w:rsidR="00352D7F" w:rsidRPr="00352D7F" w:rsidRDefault="00352D7F" w:rsidP="00352D7F">
      <w:pPr>
        <w:spacing w:line="259" w:lineRule="auto"/>
        <w:rPr>
          <w:rFonts w:ascii="Calibri" w:eastAsia="Calibri" w:hAnsi="Calibri" w:cs="Arial"/>
          <w:lang w:bidi="he-IL"/>
        </w:rPr>
      </w:pPr>
    </w:p>
    <w:p w14:paraId="327283CF" w14:textId="497CA2B8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EF62598" w14:textId="77777777" w:rsidR="00D838C1" w:rsidRDefault="00D838C1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  <w:lang w:val="en-US"/>
        </w:rPr>
      </w:pPr>
    </w:p>
    <w:p w14:paraId="27B0E0CE" w14:textId="240D2C0F" w:rsidR="00BA0998" w:rsidRPr="003E0DB5" w:rsidRDefault="003E0DB5" w:rsidP="00BA099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  <w:lang w:val="en-US"/>
        </w:rPr>
      </w:pPr>
      <w:r w:rsidRPr="003E0DB5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  <w:lang w:val="en-US"/>
        </w:rPr>
        <w:lastRenderedPageBreak/>
        <w:t>FILM/TEATR</w:t>
      </w:r>
    </w:p>
    <w:p w14:paraId="738B1842" w14:textId="77777777" w:rsidR="00D838C1" w:rsidRDefault="00D838C1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</w:p>
    <w:p w14:paraId="4C329812" w14:textId="3A2E918A" w:rsidR="00DD4A2C" w:rsidRPr="003E0DB5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  <w:r w:rsidRPr="003E0DB5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t>1</w:t>
      </w:r>
      <w:r w:rsidR="003E0DB5" w:rsidRPr="003E0DB5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t>.07, G.11:00       6.07,G.12:00      13.07,G.12:00</w:t>
      </w:r>
    </w:p>
    <w:p w14:paraId="4C00DB02" w14:textId="64C232DF" w:rsidR="00DD4A2C" w:rsidRPr="003E0DB5" w:rsidRDefault="003E0DB5" w:rsidP="00DD4A2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val="en-US" w:eastAsia="pl-PL" w:bidi="he-IL"/>
        </w:rPr>
      </w:pPr>
      <w:proofErr w:type="spellStart"/>
      <w:r w:rsidRPr="003E0DB5">
        <w:rPr>
          <w:rFonts w:ascii="Calibri" w:eastAsia="Calibri" w:hAnsi="Calibri" w:cs="Arial"/>
          <w:b/>
          <w:bCs/>
          <w:color w:val="C00000"/>
          <w:sz w:val="32"/>
          <w:szCs w:val="32"/>
          <w:lang w:val="en-US" w:eastAsia="pl-PL" w:bidi="he-IL"/>
        </w:rPr>
        <w:t>Pinokio</w:t>
      </w:r>
      <w:proofErr w:type="spellEnd"/>
    </w:p>
    <w:p w14:paraId="57DEA7DA" w14:textId="337D09F5" w:rsidR="00DD4A2C" w:rsidRPr="003E0DB5" w:rsidRDefault="003E0DB5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E0DB5"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13DA4504" w14:textId="77777777" w:rsidR="00DD4A2C" w:rsidRPr="003E0DB5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AF279D4" w14:textId="77777777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Ceny biletów</w:t>
      </w:r>
    </w:p>
    <w:p w14:paraId="0338937C" w14:textId="77777777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Normalny: 38 zł</w:t>
      </w:r>
    </w:p>
    <w:p w14:paraId="2C7EAAE1" w14:textId="77777777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Ulgowy: 34 zł</w:t>
      </w:r>
    </w:p>
    <w:p w14:paraId="126E4160" w14:textId="77777777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Grupowy: 30 zł</w:t>
      </w:r>
    </w:p>
    <w:p w14:paraId="5258872B" w14:textId="77777777" w:rsidR="00D838C1" w:rsidRDefault="00D838C1" w:rsidP="003E0DB5">
      <w:pPr>
        <w:spacing w:line="259" w:lineRule="auto"/>
        <w:rPr>
          <w:rFonts w:ascii="Calibri" w:eastAsia="Calibri" w:hAnsi="Calibri" w:cs="Arial"/>
          <w:lang w:bidi="he-IL"/>
        </w:rPr>
      </w:pPr>
    </w:p>
    <w:p w14:paraId="73575B48" w14:textId="2DE8AD99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Kiedy gramy?</w:t>
      </w:r>
    </w:p>
    <w:p w14:paraId="364FD358" w14:textId="415A1D63" w:rsidR="003E0DB5" w:rsidRPr="003E0DB5" w:rsidRDefault="003E0DB5" w:rsidP="00D838C1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1/07 | 11:00</w:t>
      </w:r>
      <w:r>
        <w:rPr>
          <w:rFonts w:ascii="Calibri" w:eastAsia="Calibri" w:hAnsi="Calibri" w:cs="Arial"/>
          <w:lang w:bidi="he-IL"/>
        </w:rPr>
        <w:t xml:space="preserve"> </w:t>
      </w:r>
      <w:r w:rsidRPr="003E0DB5">
        <w:rPr>
          <w:rFonts w:ascii="Calibri" w:eastAsia="Calibri" w:hAnsi="Calibri" w:cs="Arial"/>
          <w:lang w:bidi="he-IL"/>
        </w:rPr>
        <w:t>wtorek</w:t>
      </w:r>
      <w:r>
        <w:rPr>
          <w:rFonts w:ascii="Calibri" w:eastAsia="Calibri" w:hAnsi="Calibri" w:cs="Arial"/>
          <w:lang w:bidi="he-IL"/>
        </w:rPr>
        <w:t xml:space="preserve"> </w:t>
      </w:r>
      <w:hyperlink r:id="rId11" w:tooltip="Kup bilet na Pinokio  - data: 1/07 na godzinę 11:00" w:history="1">
        <w:r w:rsidRPr="003E0DB5">
          <w:rPr>
            <w:rStyle w:val="Hipercze"/>
            <w:rFonts w:ascii="Calibri" w:eastAsia="Calibri" w:hAnsi="Calibri" w:cs="Arial"/>
            <w:lang w:bidi="he-IL"/>
          </w:rPr>
          <w:t>Kup bilet</w:t>
        </w:r>
      </w:hyperlink>
      <w:r w:rsidRPr="003E0DB5">
        <w:rPr>
          <w:rFonts w:ascii="Calibri" w:eastAsia="Calibri" w:hAnsi="Calibri" w:cs="Arial"/>
          <w:lang w:bidi="he-IL"/>
        </w:rPr>
        <w:t xml:space="preserve"> </w:t>
      </w:r>
    </w:p>
    <w:p w14:paraId="66B0CD23" w14:textId="40071E5A" w:rsidR="003E0DB5" w:rsidRPr="003E0DB5" w:rsidRDefault="003E0DB5" w:rsidP="00D838C1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6/07 | 12:00</w:t>
      </w:r>
      <w:r>
        <w:rPr>
          <w:rFonts w:ascii="Calibri" w:eastAsia="Calibri" w:hAnsi="Calibri" w:cs="Arial"/>
          <w:lang w:bidi="he-IL"/>
        </w:rPr>
        <w:t xml:space="preserve"> </w:t>
      </w:r>
      <w:r w:rsidRPr="003E0DB5">
        <w:rPr>
          <w:rFonts w:ascii="Calibri" w:eastAsia="Calibri" w:hAnsi="Calibri" w:cs="Arial"/>
          <w:lang w:bidi="he-IL"/>
        </w:rPr>
        <w:t>niedziela</w:t>
      </w:r>
      <w:r>
        <w:rPr>
          <w:rFonts w:ascii="Calibri" w:eastAsia="Calibri" w:hAnsi="Calibri" w:cs="Arial"/>
          <w:lang w:bidi="he-IL"/>
        </w:rPr>
        <w:t xml:space="preserve"> </w:t>
      </w:r>
      <w:hyperlink r:id="rId12" w:tooltip="Kup bilet na Pinokio  - data: 6/07 na godzinę 12:00" w:history="1">
        <w:r w:rsidRPr="003E0DB5">
          <w:rPr>
            <w:rStyle w:val="Hipercze"/>
            <w:rFonts w:ascii="Calibri" w:eastAsia="Calibri" w:hAnsi="Calibri" w:cs="Arial"/>
            <w:lang w:bidi="he-IL"/>
          </w:rPr>
          <w:t>Kup bilet</w:t>
        </w:r>
      </w:hyperlink>
      <w:r w:rsidRPr="003E0DB5">
        <w:rPr>
          <w:rFonts w:ascii="Calibri" w:eastAsia="Calibri" w:hAnsi="Calibri" w:cs="Arial"/>
          <w:lang w:bidi="he-IL"/>
        </w:rPr>
        <w:t xml:space="preserve"> </w:t>
      </w:r>
    </w:p>
    <w:p w14:paraId="7F42D6B7" w14:textId="365ADD3F" w:rsidR="003E0DB5" w:rsidRPr="003E0DB5" w:rsidRDefault="003E0DB5" w:rsidP="00D838C1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13/07 | 12:00</w:t>
      </w:r>
      <w:r>
        <w:rPr>
          <w:rFonts w:ascii="Calibri" w:eastAsia="Calibri" w:hAnsi="Calibri" w:cs="Arial"/>
          <w:lang w:bidi="he-IL"/>
        </w:rPr>
        <w:t xml:space="preserve"> </w:t>
      </w:r>
      <w:r w:rsidRPr="003E0DB5">
        <w:rPr>
          <w:rFonts w:ascii="Calibri" w:eastAsia="Calibri" w:hAnsi="Calibri" w:cs="Arial"/>
          <w:lang w:bidi="he-IL"/>
        </w:rPr>
        <w:t>niedziela</w:t>
      </w:r>
      <w:r>
        <w:rPr>
          <w:rFonts w:ascii="Calibri" w:eastAsia="Calibri" w:hAnsi="Calibri" w:cs="Arial"/>
          <w:lang w:bidi="he-IL"/>
        </w:rPr>
        <w:t xml:space="preserve"> </w:t>
      </w:r>
      <w:hyperlink r:id="rId13" w:tooltip="Kup bilet na Pinokio  - data: 13/07 na godzinę 12:00" w:history="1">
        <w:r w:rsidRPr="003E0DB5">
          <w:rPr>
            <w:rStyle w:val="Hipercze"/>
            <w:rFonts w:ascii="Calibri" w:eastAsia="Calibri" w:hAnsi="Calibri" w:cs="Arial"/>
            <w:lang w:bidi="he-IL"/>
          </w:rPr>
          <w:t>Kup bilet</w:t>
        </w:r>
      </w:hyperlink>
      <w:r w:rsidRPr="003E0DB5">
        <w:rPr>
          <w:rFonts w:ascii="Calibri" w:eastAsia="Calibri" w:hAnsi="Calibri" w:cs="Arial"/>
          <w:lang w:bidi="he-IL"/>
        </w:rPr>
        <w:t xml:space="preserve"> </w:t>
      </w:r>
    </w:p>
    <w:p w14:paraId="0E87616E" w14:textId="77777777" w:rsidR="00D838C1" w:rsidRDefault="00D838C1" w:rsidP="003E0DB5">
      <w:pPr>
        <w:spacing w:line="259" w:lineRule="auto"/>
        <w:rPr>
          <w:rFonts w:ascii="Calibri" w:eastAsia="Calibri" w:hAnsi="Calibri" w:cs="Arial"/>
          <w:lang w:bidi="he-IL"/>
        </w:rPr>
      </w:pPr>
    </w:p>
    <w:p w14:paraId="34ED2F21" w14:textId="7EA802FB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lang w:bidi="he-IL"/>
        </w:rPr>
        <w:t>O spektaklu</w:t>
      </w:r>
    </w:p>
    <w:p w14:paraId="0A35D012" w14:textId="77777777" w:rsidR="003E0DB5" w:rsidRPr="003E0DB5" w:rsidRDefault="003E0DB5" w:rsidP="003E0DB5">
      <w:pPr>
        <w:spacing w:line="259" w:lineRule="auto"/>
        <w:rPr>
          <w:rFonts w:ascii="Calibri" w:eastAsia="Calibri" w:hAnsi="Calibri" w:cs="Arial"/>
          <w:lang w:bidi="he-IL"/>
        </w:rPr>
      </w:pPr>
      <w:r w:rsidRPr="003E0DB5">
        <w:rPr>
          <w:rFonts w:ascii="Calibri" w:eastAsia="Calibri" w:hAnsi="Calibri" w:cs="Arial"/>
          <w:i/>
          <w:iCs/>
          <w:lang w:bidi="he-IL"/>
        </w:rPr>
        <w:t>Pinokio </w:t>
      </w:r>
      <w:r w:rsidRPr="003E0DB5">
        <w:rPr>
          <w:rFonts w:ascii="Calibri" w:eastAsia="Calibri" w:hAnsi="Calibri" w:cs="Arial"/>
          <w:lang w:bidi="he-IL"/>
        </w:rPr>
        <w:t xml:space="preserve">jest to jedna z najwybitniejszych powieści dla dzieci, która kształtuje wyobraźnię dzieci i jest źródłem wielu inspiracji literackich po dziś dzień. Inscenizacja teatralna Baja Pomorskiego włącza główną opowieść o niezwykłym chłopcu-lalce z długim nosem w widowisko teatralne przygotowane przez trupę wędrujących aktorów-komediantów. Tworzą oni niepowtarzalną i zabawną grupę aktorską, która zabiegami czysto teatralnymi przemienia swój teatr-wóz w kolejne miejsca znane z historii Pinokia – dom </w:t>
      </w:r>
      <w:proofErr w:type="spellStart"/>
      <w:r w:rsidRPr="003E0DB5">
        <w:rPr>
          <w:rFonts w:ascii="Calibri" w:eastAsia="Calibri" w:hAnsi="Calibri" w:cs="Arial"/>
          <w:lang w:bidi="he-IL"/>
        </w:rPr>
        <w:t>Dżeppetta</w:t>
      </w:r>
      <w:proofErr w:type="spellEnd"/>
      <w:r w:rsidRPr="003E0DB5">
        <w:rPr>
          <w:rFonts w:ascii="Calibri" w:eastAsia="Calibri" w:hAnsi="Calibri" w:cs="Arial"/>
          <w:lang w:bidi="he-IL"/>
        </w:rPr>
        <w:t>, Pole Cudów, dom wróżki czy wnętrze wieloryba. Pinokio jest tu niegrzecznym chłopcem,  żądnym poznania świata i chętnie podejmującym ryzykowne decyzje. Oczywiście kłamie, ale też cierpi za każdym razem, gdy wydłuża mu się nos. Na scenie w roli Pinokia oglądamy aktora i animowaną przez niego drewnianą lalkę, z którą dramatycznie obchodzą się Lis i Kot.</w:t>
      </w:r>
    </w:p>
    <w:p w14:paraId="2D4514AD" w14:textId="77777777" w:rsidR="00BA0998" w:rsidRDefault="00BA0998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36BADF82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244FF592" w14:textId="7AB17161" w:rsidR="003E0DB5" w:rsidRDefault="00B95103" w:rsidP="003E0DB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2.07, G.10:00      5.07, G.12:00</w:t>
      </w:r>
    </w:p>
    <w:p w14:paraId="428F62E3" w14:textId="0631171A" w:rsidR="003E0DB5" w:rsidRPr="003E0DB5" w:rsidRDefault="003E0DB5" w:rsidP="003E0DB5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3E0DB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Przypadki Doktora Bonifacego Trąbki</w:t>
      </w:r>
    </w:p>
    <w:p w14:paraId="499C884D" w14:textId="66D4DDC2" w:rsidR="00DD4A2C" w:rsidRDefault="00B95103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Teatr baj Pomorski</w:t>
      </w:r>
    </w:p>
    <w:p w14:paraId="1525C539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1F8F718B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Ceny biletów</w:t>
      </w:r>
    </w:p>
    <w:p w14:paraId="5D039485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Normalny: 38 zł</w:t>
      </w:r>
    </w:p>
    <w:p w14:paraId="6D65A6E7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Ulgowy: 34 zł</w:t>
      </w:r>
    </w:p>
    <w:p w14:paraId="6FC0DE08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Grupowy: 30 zł</w:t>
      </w:r>
    </w:p>
    <w:p w14:paraId="0DBCD885" w14:textId="77777777" w:rsidR="00D838C1" w:rsidRDefault="00D838C1" w:rsidP="00B95103">
      <w:pPr>
        <w:spacing w:line="259" w:lineRule="auto"/>
        <w:rPr>
          <w:rFonts w:ascii="Calibri" w:eastAsia="Calibri" w:hAnsi="Calibri" w:cs="Arial"/>
          <w:lang w:bidi="he-IL"/>
        </w:rPr>
      </w:pPr>
    </w:p>
    <w:p w14:paraId="6F13DFEA" w14:textId="29466C7E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Kiedy gramy?</w:t>
      </w:r>
    </w:p>
    <w:p w14:paraId="6090DEC1" w14:textId="04792FED" w:rsidR="00B95103" w:rsidRPr="00B95103" w:rsidRDefault="00B95103" w:rsidP="00D838C1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2/07 | 10:00</w:t>
      </w:r>
      <w:r>
        <w:rPr>
          <w:rFonts w:ascii="Calibri" w:eastAsia="Calibri" w:hAnsi="Calibri" w:cs="Arial"/>
          <w:lang w:bidi="he-IL"/>
        </w:rPr>
        <w:t xml:space="preserve"> </w:t>
      </w:r>
      <w:r w:rsidRPr="00B95103">
        <w:rPr>
          <w:rFonts w:ascii="Calibri" w:eastAsia="Calibri" w:hAnsi="Calibri" w:cs="Arial"/>
          <w:lang w:bidi="he-IL"/>
        </w:rPr>
        <w:t>środa</w:t>
      </w:r>
      <w:r>
        <w:rPr>
          <w:rFonts w:ascii="Calibri" w:eastAsia="Calibri" w:hAnsi="Calibri" w:cs="Arial"/>
          <w:lang w:bidi="he-IL"/>
        </w:rPr>
        <w:t xml:space="preserve"> </w:t>
      </w:r>
      <w:hyperlink r:id="rId14" w:tooltip="Kup bilet na Przypadki Doktora Bonifacego Trąbki  - data: 2/07 na godzinę 10:00" w:history="1">
        <w:r w:rsidRPr="00B95103">
          <w:rPr>
            <w:rStyle w:val="Hipercze"/>
            <w:rFonts w:ascii="Calibri" w:eastAsia="Calibri" w:hAnsi="Calibri" w:cs="Arial"/>
            <w:lang w:bidi="he-IL"/>
          </w:rPr>
          <w:t>Kup bilet</w:t>
        </w:r>
      </w:hyperlink>
      <w:r w:rsidRPr="00B95103">
        <w:rPr>
          <w:rFonts w:ascii="Calibri" w:eastAsia="Calibri" w:hAnsi="Calibri" w:cs="Arial"/>
          <w:lang w:bidi="he-IL"/>
        </w:rPr>
        <w:t xml:space="preserve"> </w:t>
      </w:r>
    </w:p>
    <w:p w14:paraId="548B428D" w14:textId="074D8238" w:rsidR="00B95103" w:rsidRPr="00B95103" w:rsidRDefault="00B95103" w:rsidP="00D838C1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5/07 | 12:00</w:t>
      </w:r>
      <w:r>
        <w:rPr>
          <w:rFonts w:ascii="Calibri" w:eastAsia="Calibri" w:hAnsi="Calibri" w:cs="Arial"/>
          <w:lang w:bidi="he-IL"/>
        </w:rPr>
        <w:t xml:space="preserve"> </w:t>
      </w:r>
      <w:r w:rsidRPr="00B95103">
        <w:rPr>
          <w:rFonts w:ascii="Calibri" w:eastAsia="Calibri" w:hAnsi="Calibri" w:cs="Arial"/>
          <w:lang w:bidi="he-IL"/>
        </w:rPr>
        <w:t>sobota</w:t>
      </w:r>
      <w:r>
        <w:rPr>
          <w:rFonts w:ascii="Calibri" w:eastAsia="Calibri" w:hAnsi="Calibri" w:cs="Arial"/>
          <w:lang w:bidi="he-IL"/>
        </w:rPr>
        <w:t xml:space="preserve"> </w:t>
      </w:r>
      <w:hyperlink r:id="rId15" w:tooltip="Kup bilet na Przypadki Doktora Bonifacego Trąbki  - data: 5/07 na godzinę 12:00" w:history="1">
        <w:r w:rsidRPr="00B95103">
          <w:rPr>
            <w:rStyle w:val="Hipercze"/>
            <w:rFonts w:ascii="Calibri" w:eastAsia="Calibri" w:hAnsi="Calibri" w:cs="Arial"/>
            <w:lang w:bidi="he-IL"/>
          </w:rPr>
          <w:t>Kup bilet</w:t>
        </w:r>
      </w:hyperlink>
      <w:r w:rsidRPr="00B95103">
        <w:rPr>
          <w:rFonts w:ascii="Calibri" w:eastAsia="Calibri" w:hAnsi="Calibri" w:cs="Arial"/>
          <w:lang w:bidi="he-IL"/>
        </w:rPr>
        <w:t xml:space="preserve"> </w:t>
      </w:r>
    </w:p>
    <w:p w14:paraId="051E97A1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Czas trwania: 50 min</w:t>
      </w:r>
    </w:p>
    <w:p w14:paraId="01ABBA6F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Od lat: 3</w:t>
      </w:r>
    </w:p>
    <w:p w14:paraId="2CFF3785" w14:textId="77777777" w:rsidR="00D838C1" w:rsidRDefault="00D838C1" w:rsidP="00B95103">
      <w:pPr>
        <w:spacing w:line="259" w:lineRule="auto"/>
        <w:rPr>
          <w:rFonts w:ascii="Calibri" w:eastAsia="Calibri" w:hAnsi="Calibri" w:cs="Arial"/>
          <w:lang w:bidi="he-IL"/>
        </w:rPr>
      </w:pPr>
    </w:p>
    <w:p w14:paraId="387A4491" w14:textId="20CB2961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O spektaklu</w:t>
      </w:r>
    </w:p>
    <w:p w14:paraId="45A53568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i/>
          <w:iCs/>
          <w:lang w:bidi="he-IL"/>
        </w:rPr>
        <w:t>Przypadki Doktora Bonifacego Trąbki</w:t>
      </w:r>
      <w:r w:rsidRPr="00B95103">
        <w:rPr>
          <w:rFonts w:ascii="Calibri" w:eastAsia="Calibri" w:hAnsi="Calibri" w:cs="Arial"/>
          <w:lang w:bidi="he-IL"/>
        </w:rPr>
        <w:t xml:space="preserve"> są próbą oswojenia dzieci z wizytą w gabinecie lekarskim. Razem z kukułką, sową z rejestracji, psem Burkiem, jeżem i innymi zwierzętami dzieci odwiedzają rozmaite gabinety lekarskie – między innymi gabinet zabiegowy, gdzie można założyć opatrunek na chorą nogę, pracownię EKG, gdzie razem z przestraszoną myszką można zobaczyć, na czym polega badanie serca, laryngologa, który zbada słuch kukułki, gabinet RTG  czy gabinet USG prowadzony przez dwa chomiki.</w:t>
      </w:r>
    </w:p>
    <w:p w14:paraId="6DFEC29A" w14:textId="77777777" w:rsidR="00B95103" w:rsidRPr="00B95103" w:rsidRDefault="00B95103" w:rsidP="00B95103">
      <w:pPr>
        <w:spacing w:line="259" w:lineRule="auto"/>
        <w:rPr>
          <w:rFonts w:ascii="Calibri" w:eastAsia="Calibri" w:hAnsi="Calibri" w:cs="Arial"/>
          <w:lang w:bidi="he-IL"/>
        </w:rPr>
      </w:pPr>
      <w:r w:rsidRPr="00B95103">
        <w:rPr>
          <w:rFonts w:ascii="Calibri" w:eastAsia="Calibri" w:hAnsi="Calibri" w:cs="Arial"/>
          <w:lang w:bidi="he-IL"/>
        </w:rPr>
        <w:t>Dzieci mogą zobaczyć, na czym polegają poszczególne badania i jak ich działanie pomaga dbać o zdrowie. Dzięki temu wizyty u lekarza nie będą dla małych pacjentów tak stresujące i trudne.</w:t>
      </w:r>
    </w:p>
    <w:p w14:paraId="650BC79D" w14:textId="617C7665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EFFA16F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3AFA04F7" w14:textId="77777777" w:rsidR="00DD4A2C" w:rsidRDefault="00DD4A2C" w:rsidP="00BA0998">
      <w:pPr>
        <w:spacing w:line="259" w:lineRule="auto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225BD123" w14:textId="5601B584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CEE863C" w14:textId="0222593D" w:rsidR="00CA1775" w:rsidRPr="00364F96" w:rsidRDefault="00063D91" w:rsidP="009B7BD8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lastRenderedPageBreak/>
        <w:t>W</w:t>
      </w:r>
      <w:r w:rsidR="00CF013A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ARSZTATY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/</w:t>
      </w:r>
      <w:r w:rsidR="00DD4AD7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 xml:space="preserve"> </w:t>
      </w:r>
      <w:r w:rsidR="00364F96" w:rsidRPr="00364F96"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SPOTKANIA</w:t>
      </w:r>
    </w:p>
    <w:p w14:paraId="15FFED4B" w14:textId="77777777" w:rsidR="004176E0" w:rsidRDefault="004176E0" w:rsidP="00D838C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CCB7011" w14:textId="09762F44" w:rsidR="00D838C1" w:rsidRDefault="00202DFE" w:rsidP="00D838C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Od 1.07</w:t>
      </w:r>
    </w:p>
    <w:p w14:paraId="2CCE210B" w14:textId="0FF09D33" w:rsidR="0070082B" w:rsidRPr="00D838C1" w:rsidRDefault="0070082B" w:rsidP="00D838C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70082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Wakacje 2025 w Centrum Nowoczesności Młyn Wiedzy!</w:t>
      </w:r>
    </w:p>
    <w:p w14:paraId="665513F8" w14:textId="2206AAA1" w:rsidR="00376E62" w:rsidRDefault="0070082B" w:rsidP="00376E62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Nowoczesności Młyn Wiedzy</w:t>
      </w:r>
    </w:p>
    <w:p w14:paraId="1F3E4523" w14:textId="77777777" w:rsidR="004176E0" w:rsidRDefault="004176E0" w:rsidP="00352D7F">
      <w:pPr>
        <w:spacing w:line="259" w:lineRule="auto"/>
        <w:rPr>
          <w:rFonts w:ascii="Calibri" w:eastAsia="Calibri" w:hAnsi="Calibri" w:cs="Arial"/>
          <w:lang w:bidi="he-IL"/>
        </w:rPr>
      </w:pPr>
    </w:p>
    <w:p w14:paraId="64AA3CF6" w14:textId="546AC617" w:rsidR="00352D7F" w:rsidRDefault="0070082B" w:rsidP="00352D7F">
      <w:pPr>
        <w:spacing w:line="259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 w:bidi="he-IL"/>
        </w:rPr>
      </w:pPr>
      <w:r w:rsidRPr="0070082B">
        <w:rPr>
          <w:rFonts w:ascii="Calibri" w:eastAsia="Calibri" w:hAnsi="Calibri" w:cs="Arial"/>
          <w:lang w:bidi="he-IL"/>
        </w:rPr>
        <w:t>Bilety na warsztaty są w cenie: 33 złotych normalny, 27 złotych ulgowy, 80 złotych bilet rodzinny (max. 4 osoby) oraz grupowy 27 złotych/osobę.</w:t>
      </w:r>
      <w:r w:rsidR="00352D7F" w:rsidRPr="00352D7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l-PL" w:bidi="he-IL"/>
        </w:rPr>
        <w:t xml:space="preserve"> </w:t>
      </w:r>
    </w:p>
    <w:p w14:paraId="3976339B" w14:textId="6CD9A4BB" w:rsid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Centrum Nowoczesności Młyn Wiedzy ma już ofertę na Wakacje 2025. Będą mogły z niej skorzystać dzieci w wieku 6+, ale też młodzież. Górnej granicy wieku – nie ma! Proponujemy 6. warsztatów, które będziemy realizować od wtorku do niedzieli, przez całe wakacje, w dwóch budynkach MW1 oraz MW2. W tygodniu zapraszamy o godz. 10:00 i 12:00, a w weekendy o 11:00 i 13:00.</w:t>
      </w:r>
    </w:p>
    <w:p w14:paraId="0A4DFC6D" w14:textId="77777777" w:rsidR="004176E0" w:rsidRDefault="004176E0" w:rsidP="0070082B">
      <w:pPr>
        <w:spacing w:line="259" w:lineRule="auto"/>
        <w:rPr>
          <w:rFonts w:ascii="Calibri" w:eastAsia="Calibri" w:hAnsi="Calibri" w:cs="Arial"/>
          <w:lang w:bidi="he-IL"/>
        </w:rPr>
      </w:pPr>
    </w:p>
    <w:p w14:paraId="201C662E" w14:textId="163F0275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POZNAJ TEMATY WARSZTATÓW NA LATO I WAKACJE 2025 W CNMW!</w:t>
      </w:r>
    </w:p>
    <w:p w14:paraId="7C88B29F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hyperlink r:id="rId16" w:history="1">
        <w:r w:rsidRPr="0070082B">
          <w:rPr>
            <w:rStyle w:val="Hipercze"/>
            <w:rFonts w:ascii="Calibri" w:eastAsia="Calibri" w:hAnsi="Calibri" w:cs="Arial"/>
            <w:lang w:bidi="he-IL"/>
          </w:rPr>
          <w:t>Geniusze z Kujaw i Pomorza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23397BA5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hyperlink r:id="rId17" w:history="1">
        <w:r w:rsidRPr="0070082B">
          <w:rPr>
            <w:rStyle w:val="Hipercze"/>
            <w:rFonts w:ascii="Calibri" w:eastAsia="Calibri" w:hAnsi="Calibri" w:cs="Arial"/>
            <w:lang w:bidi="he-IL"/>
          </w:rPr>
          <w:t xml:space="preserve">Co za bagno! </w:t>
        </w:r>
      </w:hyperlink>
    </w:p>
    <w:p w14:paraId="6F492269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hyperlink r:id="rId18" w:history="1">
        <w:r w:rsidRPr="0070082B">
          <w:rPr>
            <w:rStyle w:val="Hipercze"/>
            <w:rFonts w:ascii="Calibri" w:eastAsia="Calibri" w:hAnsi="Calibri" w:cs="Arial"/>
            <w:lang w:bidi="he-IL"/>
          </w:rPr>
          <w:t>Gwiezdne tajemnice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63B9FC32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hyperlink r:id="rId19" w:history="1">
        <w:r w:rsidRPr="0070082B">
          <w:rPr>
            <w:rStyle w:val="Hipercze"/>
            <w:rFonts w:ascii="Calibri" w:eastAsia="Calibri" w:hAnsi="Calibri" w:cs="Arial"/>
            <w:lang w:bidi="he-IL"/>
          </w:rPr>
          <w:t xml:space="preserve">Pies dobry jest </w:t>
        </w:r>
      </w:hyperlink>
    </w:p>
    <w:p w14:paraId="710CF349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hyperlink r:id="rId20" w:history="1">
        <w:r w:rsidRPr="0070082B">
          <w:rPr>
            <w:rStyle w:val="Hipercze"/>
            <w:rFonts w:ascii="Calibri" w:eastAsia="Calibri" w:hAnsi="Calibri" w:cs="Arial"/>
            <w:lang w:bidi="he-IL"/>
          </w:rPr>
          <w:t>Wakacyjna walizka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45FABE75" w14:textId="77777777" w:rsidR="004176E0" w:rsidRDefault="0070082B" w:rsidP="004176E0">
      <w:pPr>
        <w:spacing w:line="259" w:lineRule="auto"/>
        <w:rPr>
          <w:rFonts w:ascii="Calibri" w:eastAsia="Calibri" w:hAnsi="Calibri" w:cs="Arial"/>
          <w:lang w:bidi="he-IL"/>
        </w:rPr>
      </w:pPr>
      <w:hyperlink r:id="rId21" w:history="1">
        <w:r w:rsidRPr="0070082B">
          <w:rPr>
            <w:rStyle w:val="Hipercze"/>
            <w:rFonts w:ascii="Calibri" w:eastAsia="Calibri" w:hAnsi="Calibri" w:cs="Arial"/>
            <w:lang w:bidi="he-IL"/>
          </w:rPr>
          <w:t>Zwierzęca olimpiada</w:t>
        </w:r>
      </w:hyperlink>
      <w:r w:rsidRPr="0070082B">
        <w:rPr>
          <w:rFonts w:ascii="Calibri" w:eastAsia="Calibri" w:hAnsi="Calibri" w:cs="Arial"/>
          <w:lang w:bidi="he-IL"/>
        </w:rPr>
        <w:t xml:space="preserve"> </w:t>
      </w:r>
    </w:p>
    <w:p w14:paraId="66DD574B" w14:textId="77777777" w:rsidR="004176E0" w:rsidRDefault="004176E0" w:rsidP="004176E0">
      <w:pPr>
        <w:spacing w:line="259" w:lineRule="auto"/>
        <w:rPr>
          <w:rFonts w:ascii="Calibri" w:eastAsia="Calibri" w:hAnsi="Calibri" w:cs="Arial"/>
          <w:lang w:bidi="he-IL"/>
        </w:rPr>
      </w:pPr>
    </w:p>
    <w:p w14:paraId="6A29A96B" w14:textId="0F631305" w:rsidR="0070082B" w:rsidRPr="0070082B" w:rsidRDefault="0070082B" w:rsidP="004176E0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WAKACYJNY ROZKŁAD JAZDY, CZYLI… CO, GDZIE, KIEDY?</w:t>
      </w:r>
    </w:p>
    <w:p w14:paraId="41A74AEB" w14:textId="49F1F9BB" w:rsid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MW1, wtorek, godz. 10:00 oraz 12:00</w:t>
      </w:r>
      <w:r>
        <w:rPr>
          <w:rFonts w:ascii="Calibri" w:eastAsia="Calibri" w:hAnsi="Calibri" w:cs="Arial"/>
          <w:lang w:bidi="he-IL"/>
        </w:rPr>
        <w:t xml:space="preserve"> </w:t>
      </w:r>
    </w:p>
    <w:p w14:paraId="73FD0825" w14:textId="101CF31D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Geniusze z Kujaw i Pomorza</w:t>
      </w:r>
    </w:p>
    <w:p w14:paraId="4D2E6E40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MW2, środa, godz. 10:00 oraz 12:00</w:t>
      </w:r>
    </w:p>
    <w:p w14:paraId="09485C01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Co za bagno!</w:t>
      </w:r>
    </w:p>
    <w:p w14:paraId="37FE422B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lastRenderedPageBreak/>
        <w:t>MW1, czwartek, godz. 10:00 oraz 12:00</w:t>
      </w:r>
    </w:p>
    <w:p w14:paraId="303D411E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Gwiezdne tajemnice</w:t>
      </w:r>
    </w:p>
    <w:p w14:paraId="38F7D90A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MW2, piątek, godz. 10:00 oraz 12:00</w:t>
      </w:r>
    </w:p>
    <w:p w14:paraId="174E36DE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Pies dobry jest</w:t>
      </w:r>
    </w:p>
    <w:p w14:paraId="2E9B9B25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MW1, sobota, godz. 11:00 oraz 13:00</w:t>
      </w:r>
    </w:p>
    <w:p w14:paraId="229BB2A2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Wakacyjna walizka</w:t>
      </w:r>
    </w:p>
    <w:p w14:paraId="4A20C2AC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MW2, niedziela, godz. 11:00 oraz 13:00</w:t>
      </w:r>
    </w:p>
    <w:p w14:paraId="65D927CF" w14:textId="77777777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  <w:r w:rsidRPr="0070082B">
        <w:rPr>
          <w:rFonts w:ascii="Calibri" w:eastAsia="Calibri" w:hAnsi="Calibri" w:cs="Arial"/>
          <w:lang w:bidi="he-IL"/>
        </w:rPr>
        <w:t>Zwierzęca olimpiada</w:t>
      </w:r>
    </w:p>
    <w:p w14:paraId="144D4AA3" w14:textId="56D91C8B" w:rsidR="0070082B" w:rsidRPr="0070082B" w:rsidRDefault="0070082B" w:rsidP="0070082B">
      <w:pPr>
        <w:spacing w:line="259" w:lineRule="auto"/>
        <w:rPr>
          <w:rFonts w:ascii="Calibri" w:eastAsia="Calibri" w:hAnsi="Calibri" w:cs="Arial"/>
          <w:lang w:bidi="he-IL"/>
        </w:rPr>
      </w:pPr>
    </w:p>
    <w:p w14:paraId="1742D3AB" w14:textId="77777777" w:rsidR="004176E0" w:rsidRDefault="004176E0" w:rsidP="00E6119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D536EB5" w14:textId="4DB797AE" w:rsidR="00E61193" w:rsidRPr="00395218" w:rsidRDefault="00E61193" w:rsidP="00E61193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FC7BFA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-4.07,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 xml:space="preserve"> G.11:00</w:t>
      </w:r>
    </w:p>
    <w:p w14:paraId="74CAE33A" w14:textId="39AC6B25" w:rsidR="00E61193" w:rsidRDefault="00E61193" w:rsidP="00E61193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AE179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FC7BFA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ycinaj, przyklejaj, twórz: zostań artystą kolażu</w:t>
      </w:r>
    </w:p>
    <w:p w14:paraId="267C213B" w14:textId="212DE8E5" w:rsidR="00E61193" w:rsidRPr="00E61193" w:rsidRDefault="00E61193" w:rsidP="00E6119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hyperlink r:id="rId22" w:history="1">
        <w:r w:rsidRPr="00E61193">
          <w:rPr>
            <w:rStyle w:val="Hipercze"/>
            <w:rFonts w:ascii="Calibri" w:eastAsia="Calibri" w:hAnsi="Calibri" w:cs="Arial"/>
            <w:b/>
            <w:bCs/>
            <w:smallCaps/>
            <w:color w:val="auto"/>
            <w:u w:val="none"/>
            <w:lang w:bidi="he-IL"/>
          </w:rPr>
          <w:t>Biblioteka Multimedialna Pod Bażantem</w:t>
        </w:r>
      </w:hyperlink>
    </w:p>
    <w:p w14:paraId="0313A356" w14:textId="77777777" w:rsidR="00E61193" w:rsidRDefault="00E61193" w:rsidP="00E6119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CBB52F7" w14:textId="77777777" w:rsidR="00FC7BFA" w:rsidRDefault="00FC7BFA" w:rsidP="00FC7BFA">
      <w:pPr>
        <w:spacing w:line="259" w:lineRule="auto"/>
        <w:rPr>
          <w:rFonts w:ascii="Calibri" w:eastAsia="Calibri" w:hAnsi="Calibri" w:cs="Arial"/>
          <w:lang w:bidi="he-IL"/>
        </w:rPr>
      </w:pPr>
      <w:r w:rsidRPr="00FC7BFA">
        <w:rPr>
          <w:rFonts w:ascii="Calibri" w:eastAsia="Calibri" w:hAnsi="Calibri" w:cs="Arial"/>
          <w:lang w:bidi="he-IL"/>
        </w:rPr>
        <w:t>Na zajęcia obowiązują zapisy:</w:t>
      </w:r>
      <w:r w:rsidRPr="00FC7BFA">
        <w:rPr>
          <w:rFonts w:ascii="Calibri" w:eastAsia="Calibri" w:hAnsi="Calibri" w:cs="Arial"/>
          <w:lang w:bidi="he-IL"/>
        </w:rPr>
        <w:br/>
        <w:t xml:space="preserve">-Przez formularz dostępny pod linkiem: </w:t>
      </w:r>
      <w:hyperlink r:id="rId23" w:tgtFrame="_blank" w:history="1">
        <w:r w:rsidRPr="00FC7BFA">
          <w:rPr>
            <w:rStyle w:val="Hipercze"/>
            <w:rFonts w:ascii="Calibri" w:eastAsia="Calibri" w:hAnsi="Calibri" w:cs="Arial"/>
            <w:lang w:bidi="he-IL"/>
          </w:rPr>
          <w:t>https://forms.gle/qxpNUNxUk7yib7cq7</w:t>
        </w:r>
      </w:hyperlink>
      <w:r w:rsidRPr="00FC7BFA">
        <w:rPr>
          <w:rFonts w:ascii="Calibri" w:eastAsia="Calibri" w:hAnsi="Calibri" w:cs="Arial"/>
          <w:lang w:bidi="he-IL"/>
        </w:rPr>
        <w:br/>
        <w:t>-lub pod numerami telefonu: 56 652 09 80, 510 297 218</w:t>
      </w:r>
      <w:r w:rsidRPr="00FC7BFA">
        <w:rPr>
          <w:rFonts w:ascii="Calibri" w:eastAsia="Calibri" w:hAnsi="Calibri" w:cs="Arial"/>
          <w:lang w:bidi="he-IL"/>
        </w:rPr>
        <w:br/>
        <w:t>Liczba miejsc jest ograniczona.</w:t>
      </w:r>
    </w:p>
    <w:p w14:paraId="181D8C2C" w14:textId="77777777" w:rsidR="004176E0" w:rsidRDefault="004176E0" w:rsidP="00FC7BFA">
      <w:pPr>
        <w:spacing w:line="259" w:lineRule="auto"/>
        <w:rPr>
          <w:rFonts w:ascii="Calibri" w:eastAsia="Calibri" w:hAnsi="Calibri" w:cs="Arial"/>
          <w:lang w:bidi="he-IL"/>
        </w:rPr>
      </w:pPr>
    </w:p>
    <w:p w14:paraId="236DD7FC" w14:textId="32EF0EF5" w:rsidR="00E61193" w:rsidRPr="00DD4A2C" w:rsidRDefault="00FC7BFA" w:rsidP="00FC7BFA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FC7BFA">
        <w:rPr>
          <w:rFonts w:ascii="Calibri" w:eastAsia="Calibri" w:hAnsi="Calibri" w:cs="Arial"/>
          <w:lang w:bidi="he-IL"/>
        </w:rPr>
        <w:t xml:space="preserve">Czy z papieru można stworzyć dzieło sztuki? - Zajęcia specjalnie dla tych, którzy lubią tworzyć sztukę własnymi rękami. Tematem naszych spotkań będzie papier i kolaż. Dowiemy się jak wiele odsłon ma ta technika, poznamy artystów, którzy tworzyli kolaże oraz oczywiście sami wykonamy różnorodne wycinanki. Na zajęciach będzie masa kolorów, fantazji i… kleju! A może i rozwiążemy zagadkę dla prawdziwych detektywów ? Musicie nas odwiedzić, aby się o tym przekonać! </w:t>
      </w:r>
      <w:r w:rsidRPr="00FC7BFA">
        <w:rPr>
          <w:rFonts w:ascii="Calibri" w:eastAsia="Calibri" w:hAnsi="Calibri" w:cs="Arial"/>
          <w:lang w:bidi="he-IL"/>
        </w:rPr>
        <w:br/>
        <w:t>Spotkania są darmowe. Zapraszamy dzieci w każdym wieku. Uczestników do 7 roku życia zapraszamy z opiekunami. Spotkania od poniedziałku do piątku w godzinach 11:00-12:30.</w:t>
      </w:r>
    </w:p>
    <w:p w14:paraId="409D4218" w14:textId="5F19F3CC" w:rsidR="00376E62" w:rsidRPr="0070082B" w:rsidRDefault="00376E62" w:rsidP="00376E62">
      <w:pPr>
        <w:spacing w:line="259" w:lineRule="auto"/>
        <w:rPr>
          <w:rFonts w:ascii="Calibri" w:eastAsia="Calibri" w:hAnsi="Calibri" w:cs="Arial"/>
          <w:smallCaps/>
          <w:lang w:bidi="he-IL"/>
        </w:rPr>
      </w:pPr>
    </w:p>
    <w:p w14:paraId="0286C365" w14:textId="77777777" w:rsidR="004176E0" w:rsidRDefault="004176E0" w:rsidP="00203AC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DFEEDAF" w14:textId="77777777" w:rsidR="004176E0" w:rsidRDefault="004176E0" w:rsidP="00203AC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9D862D5" w14:textId="07F11747" w:rsidR="00203ACC" w:rsidRPr="00395218" w:rsidRDefault="00203ACC" w:rsidP="00203AC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-2.07</w:t>
      </w:r>
      <w:r w:rsidR="006C20A0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 (wt.-śr.) G.12:00-14:00</w:t>
      </w:r>
    </w:p>
    <w:p w14:paraId="06906BC3" w14:textId="53A39C9E" w:rsidR="006C20A0" w:rsidRPr="006C20A0" w:rsidRDefault="006C20A0" w:rsidP="006C20A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rupa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wiekowa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6–10 L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at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/ W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akacje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C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entrum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: L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and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A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rt</w:t>
      </w:r>
    </w:p>
    <w:p w14:paraId="2B50FC70" w14:textId="6E7EDE32" w:rsidR="00203ACC" w:rsidRDefault="006C20A0" w:rsidP="00203AC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742F461" w14:textId="15B1AD8F" w:rsidR="00203ACC" w:rsidRPr="00DD4A2C" w:rsidRDefault="006C20A0" w:rsidP="006C20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6C20A0">
        <w:rPr>
          <w:rFonts w:ascii="Calibri" w:eastAsia="Calibri" w:hAnsi="Calibri" w:cs="Arial"/>
          <w:lang w:bidi="he-IL"/>
        </w:rPr>
        <w:t>Prowadzenie: Monika Myszkowska</w:t>
      </w:r>
      <w:r w:rsidRPr="006C20A0">
        <w:rPr>
          <w:rFonts w:ascii="Calibri" w:eastAsia="Calibri" w:hAnsi="Calibri" w:cs="Arial"/>
          <w:lang w:bidi="he-IL"/>
        </w:rPr>
        <w:br/>
        <w:t>Bilety: 60 zł (2 dni)</w:t>
      </w:r>
      <w:r w:rsidRPr="006C20A0">
        <w:rPr>
          <w:rFonts w:ascii="Calibri" w:eastAsia="Calibri" w:hAnsi="Calibri" w:cs="Arial"/>
          <w:lang w:bidi="he-IL"/>
        </w:rPr>
        <w:br/>
        <w:t>Czas trwania: 2 godz. (każdego dnia)</w:t>
      </w:r>
      <w:r w:rsidRPr="006C20A0">
        <w:rPr>
          <w:rFonts w:ascii="Calibri" w:eastAsia="Calibri" w:hAnsi="Calibri" w:cs="Arial"/>
          <w:lang w:bidi="he-IL"/>
        </w:rPr>
        <w:br/>
        <w:t>Miejsce: Park Rzeźby CSW</w:t>
      </w:r>
      <w:r w:rsidRPr="006C20A0">
        <w:rPr>
          <w:rFonts w:ascii="Calibri" w:eastAsia="Calibri" w:hAnsi="Calibri" w:cs="Arial"/>
          <w:lang w:bidi="he-IL"/>
        </w:rPr>
        <w:br/>
        <w:t>Zbiórka przy recepcji CSW</w:t>
      </w:r>
    </w:p>
    <w:p w14:paraId="7CF02DA2" w14:textId="77777777" w:rsidR="00203ACC" w:rsidRDefault="00203ACC" w:rsidP="00203AC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4A69824" w14:textId="3C5AA81D" w:rsidR="00203ACC" w:rsidRPr="00395218" w:rsidRDefault="00203ACC" w:rsidP="00203AC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3.07, G.16:00       10.07, G.16:00</w:t>
      </w:r>
    </w:p>
    <w:p w14:paraId="14E0ED27" w14:textId="07907FBB" w:rsidR="00203ACC" w:rsidRPr="00203ACC" w:rsidRDefault="00203ACC" w:rsidP="00203ACC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rupa</w:t>
      </w: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wiekowa</w:t>
      </w: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3‒6 L</w:t>
      </w:r>
      <w:r w:rsidR="00A505AF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at</w:t>
      </w: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/ </w:t>
      </w:r>
      <w:proofErr w:type="spellStart"/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Zmysłoteka</w:t>
      </w:r>
      <w:proofErr w:type="spellEnd"/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. Warsztaty dla rodzin.</w:t>
      </w:r>
    </w:p>
    <w:p w14:paraId="52912C79" w14:textId="724B8FE2" w:rsidR="00203ACC" w:rsidRDefault="00203ACC" w:rsidP="00203AC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3FD94281" w14:textId="77777777" w:rsidR="004176E0" w:rsidRDefault="004176E0" w:rsidP="00203ACC">
      <w:pPr>
        <w:spacing w:line="259" w:lineRule="auto"/>
        <w:rPr>
          <w:rFonts w:ascii="Calibri" w:eastAsia="Calibri" w:hAnsi="Calibri" w:cs="Arial"/>
          <w:lang w:bidi="he-IL"/>
        </w:rPr>
      </w:pPr>
    </w:p>
    <w:p w14:paraId="6705FDAC" w14:textId="74B0DB48" w:rsidR="00203ACC" w:rsidRPr="00DD4A2C" w:rsidRDefault="00203ACC" w:rsidP="00203AC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03ACC">
        <w:rPr>
          <w:rFonts w:ascii="Calibri" w:eastAsia="Calibri" w:hAnsi="Calibri" w:cs="Arial"/>
          <w:lang w:bidi="he-IL"/>
        </w:rPr>
        <w:t>Prowadzenie: Milena Chojnacka</w:t>
      </w:r>
      <w:r w:rsidRPr="00203ACC">
        <w:rPr>
          <w:rFonts w:ascii="Calibri" w:eastAsia="Calibri" w:hAnsi="Calibri" w:cs="Arial"/>
          <w:lang w:bidi="he-IL"/>
        </w:rPr>
        <w:br/>
        <w:t>Bilety: 50 zł (dziecko + rodzic, każde kolejne dziecko: 30 zł)</w:t>
      </w:r>
      <w:r w:rsidRPr="00203ACC">
        <w:rPr>
          <w:rFonts w:ascii="Calibri" w:eastAsia="Calibri" w:hAnsi="Calibri" w:cs="Arial"/>
          <w:lang w:bidi="he-IL"/>
        </w:rPr>
        <w:br/>
        <w:t>Bilety można kupić wyłącznie stacjonarnie w dniu warsztatów.</w:t>
      </w:r>
      <w:r w:rsidRPr="00203ACC">
        <w:rPr>
          <w:rFonts w:ascii="Calibri" w:eastAsia="Calibri" w:hAnsi="Calibri" w:cs="Arial"/>
          <w:lang w:bidi="he-IL"/>
        </w:rPr>
        <w:br/>
        <w:t>Zapisy oraz szczegółowe informacje wyłącznie pod numerem telefonu 695 788 114.</w:t>
      </w:r>
      <w:r w:rsidRPr="00203ACC">
        <w:rPr>
          <w:rFonts w:ascii="Calibri" w:eastAsia="Calibri" w:hAnsi="Calibri" w:cs="Arial"/>
          <w:lang w:bidi="he-IL"/>
        </w:rPr>
        <w:br/>
        <w:t>Limit miejsc: 12 dzieci</w:t>
      </w:r>
      <w:r w:rsidRPr="00203ACC">
        <w:rPr>
          <w:rFonts w:ascii="Calibri" w:eastAsia="Calibri" w:hAnsi="Calibri" w:cs="Arial"/>
          <w:lang w:bidi="he-IL"/>
        </w:rPr>
        <w:br/>
        <w:t>Czas trwania: 1 godz. 15 min.</w:t>
      </w:r>
    </w:p>
    <w:p w14:paraId="654829BB" w14:textId="77777777" w:rsidR="00A505AF" w:rsidRDefault="00A505AF" w:rsidP="00A505A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2B952A3" w14:textId="77777777" w:rsidR="00A505AF" w:rsidRDefault="00A505AF" w:rsidP="00A505A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3-4.07 (czw.-pt.), G.12:00-14:00</w:t>
      </w:r>
    </w:p>
    <w:p w14:paraId="3AAB9CF3" w14:textId="3723444B" w:rsidR="00A505AF" w:rsidRPr="00A505AF" w:rsidRDefault="00A505AF" w:rsidP="00A505AF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rupa</w:t>
      </w: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wiekowa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11-15 lat /</w:t>
      </w:r>
      <w:r w:rsid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715164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akacje</w:t>
      </w:r>
      <w:r w:rsidR="00715164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715164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C</w:t>
      </w:r>
      <w:r w:rsid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entrum</w:t>
      </w:r>
      <w:r w:rsidR="00715164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: L</w:t>
      </w:r>
      <w:r w:rsid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and</w:t>
      </w:r>
      <w:r w:rsidR="00715164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A</w:t>
      </w:r>
      <w:r w:rsid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rt</w:t>
      </w:r>
    </w:p>
    <w:p w14:paraId="36596DFE" w14:textId="353997C3" w:rsidR="00715164" w:rsidRDefault="00715164" w:rsidP="0071516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E4A5523" w14:textId="77777777" w:rsidR="004176E0" w:rsidRDefault="004176E0" w:rsidP="0071516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B273772" w14:textId="77777777" w:rsidR="004176E0" w:rsidRDefault="00715164" w:rsidP="004176E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715164">
        <w:rPr>
          <w:rFonts w:ascii="Calibri" w:eastAsia="Calibri" w:hAnsi="Calibri" w:cs="Arial"/>
          <w:lang w:bidi="he-IL"/>
        </w:rPr>
        <w:t xml:space="preserve">Prowadzenie: Justyna </w:t>
      </w:r>
      <w:proofErr w:type="spellStart"/>
      <w:r w:rsidRPr="00715164">
        <w:rPr>
          <w:rFonts w:ascii="Calibri" w:eastAsia="Calibri" w:hAnsi="Calibri" w:cs="Arial"/>
          <w:lang w:bidi="he-IL"/>
        </w:rPr>
        <w:t>Permus-Sałańśka</w:t>
      </w:r>
      <w:proofErr w:type="spellEnd"/>
      <w:r w:rsidRPr="00715164">
        <w:rPr>
          <w:rFonts w:ascii="Calibri" w:eastAsia="Calibri" w:hAnsi="Calibri" w:cs="Arial"/>
          <w:lang w:bidi="he-IL"/>
        </w:rPr>
        <w:br/>
        <w:t>Bilety: 60 zł (2 dni)</w:t>
      </w:r>
      <w:r w:rsidRPr="00715164">
        <w:rPr>
          <w:rFonts w:ascii="Calibri" w:eastAsia="Calibri" w:hAnsi="Calibri" w:cs="Arial"/>
          <w:lang w:bidi="he-IL"/>
        </w:rPr>
        <w:br/>
        <w:t>Czas trwania: 2 godz. (każdego dnia)</w:t>
      </w:r>
      <w:r w:rsidRPr="00715164">
        <w:rPr>
          <w:rFonts w:ascii="Calibri" w:eastAsia="Calibri" w:hAnsi="Calibri" w:cs="Arial"/>
          <w:lang w:bidi="he-IL"/>
        </w:rPr>
        <w:br/>
        <w:t>Miejsce: Park Rzeźby CSW</w:t>
      </w:r>
      <w:r w:rsidRPr="00715164">
        <w:rPr>
          <w:rFonts w:ascii="Calibri" w:eastAsia="Calibri" w:hAnsi="Calibri" w:cs="Arial"/>
          <w:lang w:bidi="he-IL"/>
        </w:rPr>
        <w:br/>
        <w:t>Zbiórka przy recepcji CSW</w:t>
      </w:r>
    </w:p>
    <w:p w14:paraId="403F266A" w14:textId="4E324FAB" w:rsidR="006C20A0" w:rsidRPr="004176E0" w:rsidRDefault="006C20A0" w:rsidP="004176E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8-9.07 (wt.-śr.), G.12:00-14:00</w:t>
      </w:r>
    </w:p>
    <w:p w14:paraId="51B19031" w14:textId="6F9158E3" w:rsidR="006C20A0" w:rsidRDefault="00A505AF" w:rsidP="006C20A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rupa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wiekowa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6–10 L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at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/ 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akacje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C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entrum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: Fotograficzne bingo i portret z </w:t>
      </w:r>
      <w:proofErr w:type="spellStart"/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Instaxa</w:t>
      </w:r>
      <w:proofErr w:type="spellEnd"/>
    </w:p>
    <w:p w14:paraId="649F2E98" w14:textId="57FBFEF9" w:rsidR="006C20A0" w:rsidRDefault="006C20A0" w:rsidP="006C20A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14A998FA" w14:textId="77777777" w:rsidR="004176E0" w:rsidRDefault="004176E0" w:rsidP="00715164">
      <w:pPr>
        <w:spacing w:line="259" w:lineRule="auto"/>
        <w:rPr>
          <w:rFonts w:ascii="Calibri" w:eastAsia="Calibri" w:hAnsi="Calibri" w:cs="Arial"/>
          <w:lang w:bidi="he-IL"/>
        </w:rPr>
      </w:pPr>
    </w:p>
    <w:p w14:paraId="11FB0F55" w14:textId="3D94E889" w:rsidR="00715164" w:rsidRDefault="006C20A0" w:rsidP="0071516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6C20A0">
        <w:rPr>
          <w:rFonts w:ascii="Calibri" w:eastAsia="Calibri" w:hAnsi="Calibri" w:cs="Arial"/>
          <w:lang w:bidi="he-IL"/>
        </w:rPr>
        <w:t>Prowadzenie:</w:t>
      </w:r>
      <w:r w:rsidRPr="006C20A0">
        <w:rPr>
          <w:rFonts w:ascii="Calibri" w:eastAsia="Calibri" w:hAnsi="Calibri" w:cs="Arial"/>
          <w:lang w:bidi="he-IL"/>
        </w:rPr>
        <w:br/>
        <w:t>Piotr Waśniewski</w:t>
      </w:r>
      <w:r w:rsidRPr="006C20A0">
        <w:rPr>
          <w:rFonts w:ascii="Calibri" w:eastAsia="Calibri" w:hAnsi="Calibri" w:cs="Arial"/>
          <w:lang w:bidi="he-IL"/>
        </w:rPr>
        <w:br/>
        <w:t>Mateusz Matyasik</w:t>
      </w:r>
      <w:r w:rsidRPr="006C20A0">
        <w:rPr>
          <w:rFonts w:ascii="Calibri" w:eastAsia="Calibri" w:hAnsi="Calibri" w:cs="Arial"/>
          <w:lang w:bidi="he-IL"/>
        </w:rPr>
        <w:br/>
        <w:t>Bilety: 100 zł (2 dni)</w:t>
      </w:r>
      <w:r w:rsidRPr="006C20A0">
        <w:rPr>
          <w:rFonts w:ascii="Calibri" w:eastAsia="Calibri" w:hAnsi="Calibri" w:cs="Arial"/>
          <w:lang w:bidi="he-IL"/>
        </w:rPr>
        <w:br/>
        <w:t>Czas trwania: 2 godz.</w:t>
      </w:r>
      <w:r w:rsidRPr="006C20A0">
        <w:rPr>
          <w:rFonts w:ascii="Calibri" w:eastAsia="Calibri" w:hAnsi="Calibri" w:cs="Arial"/>
          <w:lang w:bidi="he-IL"/>
        </w:rPr>
        <w:br/>
        <w:t>(każdego dnia)</w:t>
      </w:r>
      <w:r w:rsidRPr="006C20A0">
        <w:rPr>
          <w:rFonts w:ascii="Calibri" w:eastAsia="Calibri" w:hAnsi="Calibri" w:cs="Arial"/>
          <w:lang w:bidi="he-IL"/>
        </w:rPr>
        <w:br/>
        <w:t>Miejsce: Sala audiowizualna /komputerowa</w:t>
      </w:r>
      <w:r w:rsidRPr="006C20A0">
        <w:rPr>
          <w:rFonts w:ascii="Calibri" w:eastAsia="Calibri" w:hAnsi="Calibri" w:cs="Arial"/>
          <w:lang w:bidi="he-IL"/>
        </w:rPr>
        <w:br/>
        <w:t>Zbiórka przy recepcji CSW</w:t>
      </w:r>
    </w:p>
    <w:p w14:paraId="043A3934" w14:textId="77777777" w:rsidR="004176E0" w:rsidRDefault="004176E0" w:rsidP="00202DF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</w:p>
    <w:p w14:paraId="1BB901CB" w14:textId="0CD937B1" w:rsidR="00202DFE" w:rsidRPr="00E61193" w:rsidRDefault="00202DFE" w:rsidP="00202DFE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</w:pPr>
      <w:r w:rsidRPr="00E61193">
        <w:rPr>
          <w:rFonts w:ascii="Calibri" w:eastAsia="Calibri" w:hAnsi="Calibri" w:cs="Arial"/>
          <w:b/>
          <w:bCs/>
          <w:smallCaps/>
          <w:sz w:val="28"/>
          <w:szCs w:val="28"/>
          <w:lang w:val="en-US" w:bidi="he-IL"/>
        </w:rPr>
        <w:t>8.07, G.12:00      10.07, 12:00    15.07, G.12:00</w:t>
      </w:r>
    </w:p>
    <w:p w14:paraId="238698B2" w14:textId="5472ECBC" w:rsidR="00202DFE" w:rsidRPr="00E61193" w:rsidRDefault="00202DFE" w:rsidP="00202DFE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Odkrywamy </w:t>
      </w:r>
      <w:proofErr w:type="spellStart"/>
      <w:r w:rsidRP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Andersena</w:t>
      </w:r>
      <w:r w:rsidR="00E61193" w:rsidRP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.</w:t>
      </w:r>
      <w:r w:rsid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Wakacje</w:t>
      </w:r>
      <w:proofErr w:type="spellEnd"/>
      <w:r w:rsid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w </w:t>
      </w:r>
      <w:proofErr w:type="spellStart"/>
      <w:r w:rsid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Mediatece</w:t>
      </w:r>
      <w:proofErr w:type="spellEnd"/>
      <w:r w:rsidR="00E61193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w Młynach</w:t>
      </w:r>
    </w:p>
    <w:p w14:paraId="7D9CB73B" w14:textId="7C8EE8E9" w:rsidR="00202DFE" w:rsidRDefault="00202DFE" w:rsidP="00202DFE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Mediateka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w Młynach</w:t>
      </w:r>
    </w:p>
    <w:p w14:paraId="1BD460DE" w14:textId="77777777" w:rsidR="004176E0" w:rsidRDefault="004176E0" w:rsidP="00E61193">
      <w:pPr>
        <w:spacing w:line="259" w:lineRule="auto"/>
        <w:jc w:val="both"/>
        <w:rPr>
          <w:rFonts w:ascii="Calibri" w:eastAsia="Calibri" w:hAnsi="Calibri" w:cs="Arial"/>
          <w:lang w:bidi="he-IL"/>
        </w:rPr>
      </w:pPr>
    </w:p>
    <w:p w14:paraId="6E134CC0" w14:textId="2A8718EF" w:rsidR="00E61193" w:rsidRDefault="00E61193" w:rsidP="00E6119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>
        <w:rPr>
          <w:rFonts w:ascii="Calibri" w:eastAsia="Calibri" w:hAnsi="Calibri" w:cs="Arial"/>
          <w:lang w:bidi="he-IL"/>
        </w:rPr>
        <w:t>Bezpłatne wakacyjne zajęcia</w:t>
      </w:r>
    </w:p>
    <w:p w14:paraId="674C5979" w14:textId="2BE79386" w:rsidR="00202DFE" w:rsidRDefault="00202DFE" w:rsidP="00E61193">
      <w:pPr>
        <w:spacing w:line="259" w:lineRule="auto"/>
        <w:jc w:val="both"/>
        <w:rPr>
          <w:rFonts w:ascii="Calibri" w:eastAsia="Calibri" w:hAnsi="Calibri" w:cs="Arial"/>
          <w:lang w:bidi="he-IL"/>
        </w:rPr>
      </w:pPr>
      <w:r w:rsidRPr="00202DFE">
        <w:rPr>
          <w:rFonts w:ascii="Calibri" w:eastAsia="Calibri" w:hAnsi="Calibri" w:cs="Arial"/>
          <w:lang w:bidi="he-IL"/>
        </w:rPr>
        <w:t xml:space="preserve">Zapraszamy dzieci od 5. roku życia </w:t>
      </w:r>
    </w:p>
    <w:p w14:paraId="73047D09" w14:textId="77777777" w:rsidR="00202DFE" w:rsidRDefault="00202DFE" w:rsidP="00202DFE">
      <w:pPr>
        <w:spacing w:line="259" w:lineRule="auto"/>
        <w:rPr>
          <w:rFonts w:ascii="Calibri" w:eastAsia="Calibri" w:hAnsi="Calibri" w:cs="Arial"/>
          <w:lang w:bidi="he-IL"/>
        </w:rPr>
      </w:pPr>
      <w:r w:rsidRPr="00202DFE">
        <w:rPr>
          <w:rFonts w:ascii="Calibri" w:eastAsia="Calibri" w:hAnsi="Calibri" w:cs="Arial"/>
          <w:lang w:bidi="he-IL"/>
        </w:rPr>
        <w:t>Na każde zajęcia obowiązują odrębne zapisy:</w:t>
      </w:r>
      <w:r w:rsidRPr="00202DFE">
        <w:rPr>
          <w:rFonts w:ascii="Calibri" w:eastAsia="Calibri" w:hAnsi="Calibri" w:cs="Arial"/>
          <w:lang w:bidi="he-IL"/>
        </w:rPr>
        <w:br/>
        <w:t>mailowe: f-2@ksiaznica.torun.pl</w:t>
      </w:r>
      <w:r w:rsidRPr="00202DFE">
        <w:rPr>
          <w:rFonts w:ascii="Calibri" w:eastAsia="Calibri" w:hAnsi="Calibri" w:cs="Arial"/>
          <w:lang w:bidi="he-IL"/>
        </w:rPr>
        <w:br/>
        <w:t>telefoniczne: 510 296 303</w:t>
      </w:r>
      <w:r w:rsidRPr="00202DFE">
        <w:rPr>
          <w:rFonts w:ascii="Calibri" w:eastAsia="Calibri" w:hAnsi="Calibri" w:cs="Arial"/>
          <w:lang w:bidi="he-IL"/>
        </w:rPr>
        <w:br/>
        <w:t>Do uczestnictwa w zajęciach wymagana jest aktualna karta biblioteczna.</w:t>
      </w:r>
    </w:p>
    <w:p w14:paraId="1F70CCBB" w14:textId="77777777" w:rsidR="00E61193" w:rsidRDefault="00E61193" w:rsidP="00E61193">
      <w:pPr>
        <w:spacing w:line="259" w:lineRule="auto"/>
        <w:rPr>
          <w:rFonts w:ascii="Calibri" w:eastAsia="Calibri" w:hAnsi="Calibri" w:cs="Arial"/>
          <w:lang w:bidi="he-IL"/>
        </w:rPr>
      </w:pPr>
      <w:r w:rsidRPr="00E61193">
        <w:rPr>
          <w:rFonts w:ascii="Calibri" w:eastAsia="Calibri" w:hAnsi="Calibri" w:cs="Arial"/>
          <w:lang w:bidi="he-IL"/>
        </w:rPr>
        <w:t xml:space="preserve">Podczas tegorocznych warsztatów letnich, będziemy odkrywać świat opowieści Hansa Christiana Andersena. W roku 2025 przypada 220. rocznica urodzin i 150. rocznica śmierci duńskiego </w:t>
      </w:r>
      <w:proofErr w:type="spellStart"/>
      <w:r w:rsidRPr="00E61193">
        <w:rPr>
          <w:rFonts w:ascii="Calibri" w:eastAsia="Calibri" w:hAnsi="Calibri" w:cs="Arial"/>
          <w:lang w:bidi="he-IL"/>
        </w:rPr>
        <w:t>baśniopisarza</w:t>
      </w:r>
      <w:proofErr w:type="spellEnd"/>
      <w:r w:rsidRPr="00E61193">
        <w:rPr>
          <w:rFonts w:ascii="Calibri" w:eastAsia="Calibri" w:hAnsi="Calibri" w:cs="Arial"/>
          <w:lang w:bidi="he-IL"/>
        </w:rPr>
        <w:t xml:space="preserve">. Z tej okazji </w:t>
      </w:r>
      <w:proofErr w:type="spellStart"/>
      <w:r w:rsidRPr="00E61193">
        <w:rPr>
          <w:rFonts w:ascii="Calibri" w:eastAsia="Calibri" w:hAnsi="Calibri" w:cs="Arial"/>
          <w:lang w:bidi="he-IL"/>
        </w:rPr>
        <w:t>Mediateka</w:t>
      </w:r>
      <w:proofErr w:type="spellEnd"/>
      <w:r w:rsidRPr="00E61193">
        <w:rPr>
          <w:rFonts w:ascii="Calibri" w:eastAsia="Calibri" w:hAnsi="Calibri" w:cs="Arial"/>
          <w:lang w:bidi="he-IL"/>
        </w:rPr>
        <w:t xml:space="preserve"> w Młynach zaprasza swoich najmłodszych Czytelników i Czytelniczki do wspólnego odkrywania fantastycznego świata, pełnego ponadczasowych wartości, który od dwustu już lat, zachwyca kolejne pokolenia dzieci na całym świecie. </w:t>
      </w:r>
    </w:p>
    <w:p w14:paraId="479710A1" w14:textId="77777777" w:rsidR="004176E0" w:rsidRDefault="004176E0" w:rsidP="00E61193">
      <w:pPr>
        <w:spacing w:line="259" w:lineRule="auto"/>
        <w:rPr>
          <w:rFonts w:ascii="Calibri" w:eastAsia="Calibri" w:hAnsi="Calibri" w:cs="Arial"/>
          <w:lang w:bidi="he-IL"/>
        </w:rPr>
      </w:pPr>
    </w:p>
    <w:p w14:paraId="0C302D7F" w14:textId="495E740E" w:rsidR="00E61193" w:rsidRDefault="00E61193" w:rsidP="00E61193">
      <w:pPr>
        <w:spacing w:line="259" w:lineRule="auto"/>
        <w:rPr>
          <w:rFonts w:ascii="Calibri" w:eastAsia="Calibri" w:hAnsi="Calibri" w:cs="Arial"/>
          <w:lang w:bidi="he-IL"/>
        </w:rPr>
      </w:pPr>
      <w:r w:rsidRPr="00E61193">
        <w:rPr>
          <w:rFonts w:ascii="Calibri" w:eastAsia="Calibri" w:hAnsi="Calibri" w:cs="Arial"/>
          <w:lang w:bidi="he-IL"/>
        </w:rPr>
        <w:lastRenderedPageBreak/>
        <w:t xml:space="preserve">08.07 Odkrywamy Tajemnice Andersena – Escape </w:t>
      </w:r>
      <w:proofErr w:type="spellStart"/>
      <w:r w:rsidRPr="00E61193">
        <w:rPr>
          <w:rFonts w:ascii="Calibri" w:eastAsia="Calibri" w:hAnsi="Calibri" w:cs="Arial"/>
          <w:lang w:bidi="he-IL"/>
        </w:rPr>
        <w:t>Room</w:t>
      </w:r>
      <w:proofErr w:type="spellEnd"/>
    </w:p>
    <w:p w14:paraId="37D436CD" w14:textId="77777777" w:rsidR="004176E0" w:rsidRDefault="004176E0" w:rsidP="00E61193">
      <w:pPr>
        <w:spacing w:line="259" w:lineRule="auto"/>
        <w:rPr>
          <w:rFonts w:ascii="Calibri" w:eastAsia="Calibri" w:hAnsi="Calibri" w:cs="Arial"/>
          <w:lang w:bidi="he-IL"/>
        </w:rPr>
      </w:pPr>
    </w:p>
    <w:p w14:paraId="042DD37E" w14:textId="7679C053" w:rsidR="00E61193" w:rsidRDefault="00202DFE" w:rsidP="00E6119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pl-PL" w:bidi="he-IL"/>
        </w:rPr>
      </w:pPr>
      <w:r w:rsidRPr="00202DFE">
        <w:rPr>
          <w:rFonts w:ascii="Calibri" w:eastAsia="Calibri" w:hAnsi="Calibri" w:cs="Arial"/>
          <w:lang w:bidi="he-IL"/>
        </w:rPr>
        <w:t xml:space="preserve">Baśnie Andersena skrywają wiele sekretów – pełne są niezwykłych postaci, magicznych miejsc i ukrytych znaczeń. Podczas pierwszego wakacyjnego spotkania dzieci rozwijać będą wyobraźnię, spostrzegawczość i umiejętność współpracy. Wyzwanie w formie Escape </w:t>
      </w:r>
      <w:proofErr w:type="spellStart"/>
      <w:r w:rsidRPr="00202DFE">
        <w:rPr>
          <w:rFonts w:ascii="Calibri" w:eastAsia="Calibri" w:hAnsi="Calibri" w:cs="Arial"/>
          <w:lang w:bidi="he-IL"/>
        </w:rPr>
        <w:t>Roomu</w:t>
      </w:r>
      <w:proofErr w:type="spellEnd"/>
      <w:r w:rsidRPr="00202DFE">
        <w:rPr>
          <w:rFonts w:ascii="Calibri" w:eastAsia="Calibri" w:hAnsi="Calibri" w:cs="Arial"/>
          <w:lang w:bidi="he-IL"/>
        </w:rPr>
        <w:t xml:space="preserve"> – pokoju zagadek – poprowadzi uczestników i uczestniczki przez 12 zadań, dzięki którym poznają postać Hansa Christiana Andersena, kraj jego pochodzenia, a także spotkają bohaterów jego najsłynniejszych opowieści.</w:t>
      </w:r>
      <w:r w:rsidR="00E61193" w:rsidRPr="00E61193">
        <w:rPr>
          <w:rFonts w:ascii="Times New Roman" w:eastAsia="Times New Roman" w:hAnsi="Times New Roman" w:cs="Times New Roman"/>
          <w:sz w:val="24"/>
          <w:szCs w:val="24"/>
          <w:lang w:eastAsia="pl-PL" w:bidi="he-IL"/>
        </w:rPr>
        <w:t xml:space="preserve"> </w:t>
      </w:r>
    </w:p>
    <w:p w14:paraId="31BF5A48" w14:textId="77777777" w:rsidR="00E61193" w:rsidRDefault="00E61193" w:rsidP="00E61193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pl-PL" w:bidi="he-IL"/>
        </w:rPr>
      </w:pPr>
    </w:p>
    <w:p w14:paraId="4B7B8152" w14:textId="77777777" w:rsidR="004176E0" w:rsidRDefault="004176E0" w:rsidP="004176E0">
      <w:pPr>
        <w:spacing w:line="259" w:lineRule="auto"/>
        <w:rPr>
          <w:rFonts w:ascii="Calibri" w:eastAsia="Calibri" w:hAnsi="Calibri" w:cs="Arial"/>
          <w:lang w:bidi="he-IL"/>
        </w:rPr>
      </w:pPr>
    </w:p>
    <w:p w14:paraId="03AC3BF5" w14:textId="3224DE93" w:rsidR="004176E0" w:rsidRDefault="00E61193" w:rsidP="004176E0">
      <w:pPr>
        <w:spacing w:line="259" w:lineRule="auto"/>
        <w:rPr>
          <w:rFonts w:ascii="Calibri" w:eastAsia="Calibri" w:hAnsi="Calibri" w:cs="Arial"/>
          <w:lang w:bidi="he-IL"/>
        </w:rPr>
      </w:pPr>
      <w:r w:rsidRPr="00E61193">
        <w:rPr>
          <w:rFonts w:ascii="Calibri" w:eastAsia="Calibri" w:hAnsi="Calibri" w:cs="Arial"/>
          <w:lang w:bidi="he-IL"/>
        </w:rPr>
        <w:t xml:space="preserve">10.07 Odkrywamy świat </w:t>
      </w:r>
      <w:proofErr w:type="spellStart"/>
      <w:r w:rsidRPr="00E61193">
        <w:rPr>
          <w:rFonts w:ascii="Calibri" w:eastAsia="Calibri" w:hAnsi="Calibri" w:cs="Arial"/>
          <w:lang w:bidi="he-IL"/>
        </w:rPr>
        <w:t>Arendelle</w:t>
      </w:r>
      <w:proofErr w:type="spellEnd"/>
      <w:r w:rsidRPr="00E61193">
        <w:rPr>
          <w:rFonts w:ascii="Calibri" w:eastAsia="Calibri" w:hAnsi="Calibri" w:cs="Arial"/>
          <w:lang w:bidi="he-IL"/>
        </w:rPr>
        <w:t xml:space="preserve"> z Królową śniegu</w:t>
      </w:r>
      <w:r w:rsidRPr="00E61193">
        <w:rPr>
          <w:rFonts w:ascii="Calibri" w:eastAsia="Calibri" w:hAnsi="Calibri" w:cs="Arial"/>
          <w:lang w:bidi="he-IL"/>
        </w:rPr>
        <w:br/>
      </w:r>
    </w:p>
    <w:p w14:paraId="3E2680CE" w14:textId="4F3D7487" w:rsidR="00E61193" w:rsidRPr="00E61193" w:rsidRDefault="00E61193" w:rsidP="004176E0">
      <w:pPr>
        <w:spacing w:line="259" w:lineRule="auto"/>
        <w:rPr>
          <w:rFonts w:ascii="Calibri" w:eastAsia="Calibri" w:hAnsi="Calibri" w:cs="Arial"/>
          <w:lang w:bidi="he-IL"/>
        </w:rPr>
      </w:pPr>
      <w:r w:rsidRPr="00E61193">
        <w:rPr>
          <w:rFonts w:ascii="Calibri" w:eastAsia="Calibri" w:hAnsi="Calibri" w:cs="Arial"/>
          <w:lang w:bidi="he-IL"/>
        </w:rPr>
        <w:t>W środku lata przeniesiemy się w lodowate rejony, aby odkryć, co zainspirowało twórców „</w:t>
      </w:r>
      <w:proofErr w:type="spellStart"/>
      <w:r w:rsidRPr="00E61193">
        <w:rPr>
          <w:rFonts w:ascii="Calibri" w:eastAsia="Calibri" w:hAnsi="Calibri" w:cs="Arial"/>
          <w:lang w:bidi="he-IL"/>
        </w:rPr>
        <w:t>Frozen</w:t>
      </w:r>
      <w:proofErr w:type="spellEnd"/>
      <w:r w:rsidRPr="00E61193">
        <w:rPr>
          <w:rFonts w:ascii="Calibri" w:eastAsia="Calibri" w:hAnsi="Calibri" w:cs="Arial"/>
          <w:lang w:bidi="he-IL"/>
        </w:rPr>
        <w:t>” do stworzenia ponadczasowej animacji Disneya. Zobaczymy, czy Kai i Gerda mają coś wspólnego z Anną i Elzą i spróbujemy skosztować zimowych zabaw przy pełnym słońca upale.</w:t>
      </w:r>
    </w:p>
    <w:p w14:paraId="241AC724" w14:textId="77777777" w:rsidR="004176E0" w:rsidRDefault="004176E0" w:rsidP="00E61193">
      <w:pPr>
        <w:spacing w:line="259" w:lineRule="auto"/>
        <w:rPr>
          <w:rFonts w:ascii="Calibri" w:eastAsia="Calibri" w:hAnsi="Calibri" w:cs="Arial"/>
          <w:lang w:bidi="he-IL"/>
        </w:rPr>
      </w:pPr>
    </w:p>
    <w:p w14:paraId="12390FEE" w14:textId="77777777" w:rsidR="004176E0" w:rsidRDefault="004176E0" w:rsidP="00E61193">
      <w:pPr>
        <w:spacing w:line="259" w:lineRule="auto"/>
        <w:rPr>
          <w:rFonts w:ascii="Calibri" w:eastAsia="Calibri" w:hAnsi="Calibri" w:cs="Arial"/>
          <w:lang w:bidi="he-IL"/>
        </w:rPr>
      </w:pPr>
    </w:p>
    <w:p w14:paraId="4E86C86A" w14:textId="5C03A0B4" w:rsidR="004176E0" w:rsidRDefault="00E61193" w:rsidP="00E61193">
      <w:pPr>
        <w:spacing w:line="259" w:lineRule="auto"/>
        <w:rPr>
          <w:rFonts w:ascii="Calibri" w:eastAsia="Calibri" w:hAnsi="Calibri" w:cs="Arial"/>
          <w:lang w:bidi="he-IL"/>
        </w:rPr>
      </w:pPr>
      <w:r w:rsidRPr="00E61193">
        <w:rPr>
          <w:rFonts w:ascii="Calibri" w:eastAsia="Calibri" w:hAnsi="Calibri" w:cs="Arial"/>
          <w:lang w:bidi="he-IL"/>
        </w:rPr>
        <w:t>15.07 Odkrywamy świat dźwięków ze Słowikiem</w:t>
      </w:r>
      <w:r w:rsidRPr="00E61193">
        <w:rPr>
          <w:rFonts w:ascii="Calibri" w:eastAsia="Calibri" w:hAnsi="Calibri" w:cs="Arial"/>
          <w:lang w:bidi="he-IL"/>
        </w:rPr>
        <w:br/>
      </w:r>
    </w:p>
    <w:p w14:paraId="662831A1" w14:textId="199A4647" w:rsidR="00E61193" w:rsidRPr="00E61193" w:rsidRDefault="00E61193" w:rsidP="00E61193">
      <w:pPr>
        <w:spacing w:line="259" w:lineRule="auto"/>
        <w:rPr>
          <w:rFonts w:ascii="Calibri" w:eastAsia="Calibri" w:hAnsi="Calibri" w:cs="Arial"/>
          <w:lang w:bidi="he-IL"/>
        </w:rPr>
      </w:pPr>
      <w:r w:rsidRPr="00E61193">
        <w:rPr>
          <w:rFonts w:ascii="Calibri" w:eastAsia="Calibri" w:hAnsi="Calibri" w:cs="Arial"/>
          <w:lang w:bidi="he-IL"/>
        </w:rPr>
        <w:t>Śpiewać każdy może – nawet mechaniczny słowik zbudowany z zębatek! Spotkanie inspirowane baśnią „Słowik” poświęcone będzie dźwiękom natury i ich magicznej mocy. Dzieci będą rozwijać wrażliwość słuchową poprzez zabawy muzyczne i ruchowe, nauczą się uważnego słuchania otoczenia, rozpoznawania leśnych odgłosów, a także stworzą własny instrument o wyjątkowym, delikatnym brzmieniu.</w:t>
      </w:r>
    </w:p>
    <w:p w14:paraId="0D1C3DD8" w14:textId="2F04E2AD" w:rsidR="00202DFE" w:rsidRPr="00DD4A2C" w:rsidRDefault="00202DFE" w:rsidP="00E61193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C2108">
        <w:rPr>
          <w:rFonts w:ascii="Calibri" w:eastAsia="Calibri" w:hAnsi="Calibri" w:cs="Arial"/>
          <w:lang w:bidi="he-IL"/>
        </w:rPr>
        <w:br/>
      </w:r>
    </w:p>
    <w:p w14:paraId="39B125CB" w14:textId="77777777" w:rsidR="004176E0" w:rsidRDefault="004176E0" w:rsidP="002C210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1C6A332A" w14:textId="634719AE" w:rsidR="002C2108" w:rsidRPr="00395218" w:rsidRDefault="002C2108" w:rsidP="002C210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9.07, G.16.30      11.07, G.13:30</w:t>
      </w:r>
    </w:p>
    <w:p w14:paraId="31399266" w14:textId="2E01C279" w:rsidR="002C2108" w:rsidRDefault="002C2108" w:rsidP="002C210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2C2108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Malowanie kubków (7+)</w:t>
      </w:r>
    </w:p>
    <w:p w14:paraId="2508A10D" w14:textId="3748C53A" w:rsidR="002C2108" w:rsidRDefault="002C2108" w:rsidP="002C210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CCC8FCB" w14:textId="77777777" w:rsidR="004176E0" w:rsidRDefault="002C2108" w:rsidP="004176E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2C2108">
        <w:rPr>
          <w:rFonts w:ascii="Calibri" w:eastAsia="Calibri" w:hAnsi="Calibri" w:cs="Arial"/>
          <w:lang w:bidi="he-IL"/>
        </w:rPr>
        <w:t>Sala audiowizualna w budynku B</w:t>
      </w:r>
      <w:r w:rsidRPr="002C2108">
        <w:rPr>
          <w:rFonts w:ascii="Calibri" w:eastAsia="Calibri" w:hAnsi="Calibri" w:cs="Arial"/>
          <w:lang w:bidi="he-IL"/>
        </w:rPr>
        <w:br/>
        <w:t>Bilety: 15 zł</w:t>
      </w:r>
    </w:p>
    <w:p w14:paraId="56300EFB" w14:textId="6231D530" w:rsidR="00715164" w:rsidRPr="00715164" w:rsidRDefault="00715164" w:rsidP="004176E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0-11.07 (czw.-pt.), G.12:00-14:00</w:t>
      </w:r>
    </w:p>
    <w:p w14:paraId="0CBB9D5C" w14:textId="76FC45B4" w:rsidR="00715164" w:rsidRDefault="00715164" w:rsidP="00715164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rupa</w:t>
      </w:r>
      <w:r w:rsidRPr="00203ACC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wiekowa 11-15 lat / 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akacje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C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entrum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:</w:t>
      </w:r>
      <w:r w:rsidRPr="00715164">
        <w:rPr>
          <w:b/>
          <w:bCs/>
        </w:rPr>
        <w:t xml:space="preserve"> </w:t>
      </w:r>
      <w:r w:rsidRP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Bingo na starówce</w:t>
      </w:r>
      <w:r w:rsidRPr="00715164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br/>
        <w:t>i portret cyfrowy</w:t>
      </w:r>
    </w:p>
    <w:p w14:paraId="0CF7D841" w14:textId="09E5A7FC" w:rsidR="00715164" w:rsidRDefault="00715164" w:rsidP="0071516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149094A9" w14:textId="1B2FED83" w:rsidR="00715164" w:rsidRDefault="00715164" w:rsidP="0071516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6EF1F8EB" w14:textId="4B2708AA" w:rsidR="00715164" w:rsidRPr="00DD4A2C" w:rsidRDefault="00715164" w:rsidP="00715164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715164">
        <w:rPr>
          <w:rFonts w:ascii="Calibri" w:eastAsia="Calibri" w:hAnsi="Calibri" w:cs="Arial"/>
          <w:lang w:bidi="he-IL"/>
        </w:rPr>
        <w:t>Prowadzenie: Piotr Waśniewski, Mateusz Matyasik</w:t>
      </w:r>
      <w:r w:rsidRPr="00715164">
        <w:rPr>
          <w:rFonts w:ascii="Calibri" w:eastAsia="Calibri" w:hAnsi="Calibri" w:cs="Arial"/>
          <w:lang w:bidi="he-IL"/>
        </w:rPr>
        <w:br/>
        <w:t>Bilety: 100 zł (2 dni)</w:t>
      </w:r>
      <w:r w:rsidRPr="00715164">
        <w:rPr>
          <w:rFonts w:ascii="Calibri" w:eastAsia="Calibri" w:hAnsi="Calibri" w:cs="Arial"/>
          <w:lang w:bidi="he-IL"/>
        </w:rPr>
        <w:br/>
        <w:t>Czas trwania: 2 godz. (każdego dnia)</w:t>
      </w:r>
      <w:r w:rsidRPr="00715164">
        <w:rPr>
          <w:rFonts w:ascii="Calibri" w:eastAsia="Calibri" w:hAnsi="Calibri" w:cs="Arial"/>
          <w:lang w:bidi="he-IL"/>
        </w:rPr>
        <w:br/>
        <w:t>Miejsce: Sala audiowizualna /komputerowa</w:t>
      </w:r>
      <w:r w:rsidRPr="00715164">
        <w:rPr>
          <w:rFonts w:ascii="Calibri" w:eastAsia="Calibri" w:hAnsi="Calibri" w:cs="Arial"/>
          <w:lang w:bidi="he-IL"/>
        </w:rPr>
        <w:br/>
        <w:t>Zbiórka przy recepcji CSW</w:t>
      </w:r>
    </w:p>
    <w:p w14:paraId="1E652DF2" w14:textId="1591AF24" w:rsidR="006D06F4" w:rsidRDefault="006D06F4" w:rsidP="00B5103D">
      <w:pPr>
        <w:spacing w:line="259" w:lineRule="auto"/>
        <w:rPr>
          <w:rFonts w:eastAsia="Times New Roman" w:cstheme="minorHAnsi"/>
          <w:lang w:eastAsia="pl-PL" w:bidi="he-IL"/>
        </w:rPr>
      </w:pPr>
    </w:p>
    <w:bookmarkEnd w:id="0"/>
    <w:p w14:paraId="6FA7413F" w14:textId="77777777" w:rsidR="004176E0" w:rsidRDefault="004176E0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091E4D7" w14:textId="19A525C9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C65F5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0.07,G.17:00</w:t>
      </w:r>
    </w:p>
    <w:p w14:paraId="3515D937" w14:textId="016B1E69" w:rsidR="00C65F5B" w:rsidRPr="00C65F5B" w:rsidRDefault="00C65F5B" w:rsidP="00C65F5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C65F5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Haftkanki</w:t>
      </w:r>
      <w:proofErr w:type="spellEnd"/>
      <w:r w:rsidRPr="00C65F5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– warsztaty kreatywne dla dorosłych i młodzieży 12+</w:t>
      </w:r>
    </w:p>
    <w:p w14:paraId="3D557957" w14:textId="0D47376E" w:rsidR="00DD4A2C" w:rsidRDefault="00C65F5B" w:rsidP="00C65F5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65F5B">
        <w:rPr>
          <w:rFonts w:ascii="Calibri" w:eastAsia="Calibri" w:hAnsi="Calibri" w:cs="Arial"/>
          <w:b/>
          <w:bCs/>
          <w:smallCaps/>
          <w:lang w:bidi="he-IL"/>
        </w:rPr>
        <w:t>Park Etnograficzny lub sala widowiskowa</w:t>
      </w:r>
    </w:p>
    <w:p w14:paraId="131CC7BD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F8D13FF" w14:textId="77777777" w:rsid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 xml:space="preserve">Bilet: 35 zł do nabycia w kasie i </w:t>
      </w:r>
      <w:hyperlink r:id="rId24" w:tgtFrame="_blank" w:history="1">
        <w:r w:rsidRPr="00C65F5B">
          <w:rPr>
            <w:rStyle w:val="Hipercze"/>
            <w:rFonts w:ascii="Calibri" w:eastAsia="Calibri" w:hAnsi="Calibri" w:cs="Arial"/>
            <w:lang w:bidi="he-IL"/>
          </w:rPr>
          <w:t>online otwiera się w nowej karcie</w:t>
        </w:r>
      </w:hyperlink>
      <w:r w:rsidRPr="00C65F5B">
        <w:rPr>
          <w:rFonts w:ascii="Calibri" w:eastAsia="Calibri" w:hAnsi="Calibri" w:cs="Arial"/>
          <w:lang w:bidi="he-IL"/>
        </w:rPr>
        <w:t>. Liczba miejsc ograniczona.</w:t>
      </w:r>
    </w:p>
    <w:p w14:paraId="677DE5DE" w14:textId="77777777" w:rsidR="004176E0" w:rsidRDefault="004176E0" w:rsidP="00C65F5B">
      <w:pPr>
        <w:spacing w:line="259" w:lineRule="auto"/>
        <w:rPr>
          <w:rFonts w:ascii="Calibri" w:eastAsia="Calibri" w:hAnsi="Calibri" w:cs="Arial"/>
          <w:lang w:bidi="he-IL"/>
        </w:rPr>
      </w:pPr>
    </w:p>
    <w:p w14:paraId="24C784A6" w14:textId="7E7EF4AF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 xml:space="preserve">Doświadcz radości tworzenia i własnoręcznie wykonaj unikatowe ozdoby. Poznaj technikę haftu kreatywnego, która pozwala tworzyć dzieła z elementami tkackimi. </w:t>
      </w:r>
    </w:p>
    <w:p w14:paraId="15388C47" w14:textId="77777777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>Zaprojektuj własną kompozycję i wykonaj trójwymiarową robótkę. To doskonała okazja do rozwoju, spędzenia czasu przy satysfakcjonującej pracy twórczej i odpoczynku poprzez obcowanie ze sztuką. Wszystkie materiały zapewnia organizator. Na spotkanie zapraszamy dorosłych i młodzież 12+.</w:t>
      </w:r>
    </w:p>
    <w:p w14:paraId="356A4D92" w14:textId="77777777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>Termin: 10 lipca, czwartek, godz. 17.00–19.00 </w:t>
      </w:r>
    </w:p>
    <w:p w14:paraId="4A2EA258" w14:textId="77777777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>Prowadzenie Marta Domachowska</w:t>
      </w:r>
    </w:p>
    <w:p w14:paraId="52275BED" w14:textId="7A16EEAB" w:rsidR="00DD4A2C" w:rsidRP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89F0BCB" w14:textId="77777777" w:rsidR="004176E0" w:rsidRDefault="004176E0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40C9E599" w14:textId="22BA3864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lastRenderedPageBreak/>
        <w:t>1</w:t>
      </w:r>
      <w:r w:rsidR="00C65F5B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3.07, G.12:00</w:t>
      </w:r>
    </w:p>
    <w:p w14:paraId="7DACD1F8" w14:textId="1C607762" w:rsidR="00C65F5B" w:rsidRPr="00C65F5B" w:rsidRDefault="00C65F5B" w:rsidP="00C65F5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C65F5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Regeneracja – spotkanie </w:t>
      </w:r>
      <w:proofErr w:type="spellStart"/>
      <w:r w:rsidRPr="00C65F5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wytchnieniowe</w:t>
      </w:r>
      <w:proofErr w:type="spellEnd"/>
      <w:r w:rsidRPr="00C65F5B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dla kobiet (16+)</w:t>
      </w:r>
    </w:p>
    <w:p w14:paraId="0CBAEA3D" w14:textId="2F339741" w:rsidR="00DD4A2C" w:rsidRDefault="00C65F5B" w:rsidP="00C65F5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C65F5B">
        <w:rPr>
          <w:rFonts w:ascii="Calibri" w:eastAsia="Calibri" w:hAnsi="Calibri" w:cs="Arial"/>
          <w:b/>
          <w:bCs/>
          <w:smallCaps/>
          <w:lang w:bidi="he-IL"/>
        </w:rPr>
        <w:t>Park Etnograficzny w Toruniu – zbiórka przy kasie muzeum</w:t>
      </w:r>
    </w:p>
    <w:p w14:paraId="79B8E852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72816B9" w14:textId="77777777" w:rsidR="00C65F5B" w:rsidRDefault="00C65F5B" w:rsidP="00C65F5B">
      <w:pPr>
        <w:spacing w:line="259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pl-PL" w:bidi="he-IL"/>
        </w:rPr>
      </w:pPr>
      <w:r w:rsidRPr="00C65F5B">
        <w:rPr>
          <w:rFonts w:ascii="Calibri" w:eastAsia="Calibri" w:hAnsi="Calibri" w:cs="Arial"/>
          <w:lang w:bidi="he-IL"/>
        </w:rPr>
        <w:t xml:space="preserve">Bilet: normalny – 20 zł, ulgowy – 15 zł do nabycia w kasie i </w:t>
      </w:r>
      <w:hyperlink r:id="rId25" w:tgtFrame="_blank" w:history="1">
        <w:r w:rsidRPr="00C65F5B">
          <w:rPr>
            <w:rStyle w:val="Hipercze"/>
            <w:rFonts w:ascii="Calibri" w:eastAsia="Calibri" w:hAnsi="Calibri" w:cs="Arial"/>
            <w:lang w:bidi="he-IL"/>
          </w:rPr>
          <w:t>online otwiera się w nowej karcie</w:t>
        </w:r>
      </w:hyperlink>
      <w:r w:rsidRPr="00C65F5B">
        <w:rPr>
          <w:rFonts w:ascii="Calibri" w:eastAsia="Calibri" w:hAnsi="Calibri" w:cs="Arial"/>
          <w:lang w:bidi="he-IL"/>
        </w:rPr>
        <w:t>. Liczba miejsc ograniczona.</w:t>
      </w:r>
      <w:r w:rsidRPr="00C65F5B">
        <w:rPr>
          <w:rFonts w:ascii="Times New Roman" w:eastAsia="Times New Roman" w:hAnsi="Times New Roman" w:cs="Times New Roman"/>
          <w:b/>
          <w:bCs/>
          <w:sz w:val="27"/>
          <w:szCs w:val="27"/>
          <w:lang w:eastAsia="pl-PL" w:bidi="he-IL"/>
        </w:rPr>
        <w:t xml:space="preserve"> </w:t>
      </w:r>
    </w:p>
    <w:p w14:paraId="71887741" w14:textId="11CE6C94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 xml:space="preserve">Podczas trzeciego w tym roku spotkania zrelaksujemy się w Parku Etnograficznym przy </w:t>
      </w:r>
      <w:proofErr w:type="spellStart"/>
      <w:r w:rsidRPr="00C65F5B">
        <w:rPr>
          <w:rFonts w:ascii="Calibri" w:eastAsia="Calibri" w:hAnsi="Calibri" w:cs="Arial"/>
          <w:lang w:bidi="he-IL"/>
        </w:rPr>
        <w:t>ponadstuletnim</w:t>
      </w:r>
      <w:proofErr w:type="spellEnd"/>
      <w:r w:rsidRPr="00C65F5B">
        <w:rPr>
          <w:rFonts w:ascii="Calibri" w:eastAsia="Calibri" w:hAnsi="Calibri" w:cs="Arial"/>
          <w:lang w:bidi="he-IL"/>
        </w:rPr>
        <w:t xml:space="preserve"> wiatraku. </w:t>
      </w:r>
    </w:p>
    <w:p w14:paraId="1B53E603" w14:textId="77777777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 xml:space="preserve">Będziemy nieśpiesznie i dokładnie oglądać ten majestatyczny budynek, dociekając, jak wykorzystywał wiatr do zmieniania ziaren zbóż w mąkę. Znajdziemy kozła i babę, dzięki którym można było go obrócić o 360 stopni. Sprawdzimy, gdzie młynarz wsypywał ziarno, jak wygląda koło </w:t>
      </w:r>
      <w:proofErr w:type="spellStart"/>
      <w:r w:rsidRPr="00C65F5B">
        <w:rPr>
          <w:rFonts w:ascii="Calibri" w:eastAsia="Calibri" w:hAnsi="Calibri" w:cs="Arial"/>
          <w:lang w:bidi="he-IL"/>
        </w:rPr>
        <w:t>paleczne</w:t>
      </w:r>
      <w:proofErr w:type="spellEnd"/>
      <w:r w:rsidRPr="00C65F5B">
        <w:rPr>
          <w:rFonts w:ascii="Calibri" w:eastAsia="Calibri" w:hAnsi="Calibri" w:cs="Arial"/>
          <w:lang w:bidi="he-IL"/>
        </w:rPr>
        <w:t>, a jak skrzynia mączna. Poszukamy kamienne serc” wiatraka. Na różne sposoby będziemy skupiać uwagę na detalach architektonicznych i młynarskich narzędziach. Dowiemy się, do kogo dawniej należał nasz wietrzny młyn i jak trafił do muzeum. Spotkanie tradycyjnie zakończy relaksacja, dla chętnych na matach i pod kocykami.</w:t>
      </w:r>
    </w:p>
    <w:p w14:paraId="7CABBC0E" w14:textId="77777777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>Termin: 13 lipca, niedziela, godz. 12.00–14.00</w:t>
      </w:r>
    </w:p>
    <w:p w14:paraId="635A636A" w14:textId="77777777" w:rsidR="00C65F5B" w:rsidRPr="00C65F5B" w:rsidRDefault="00C65F5B" w:rsidP="00C65F5B">
      <w:pPr>
        <w:spacing w:line="259" w:lineRule="auto"/>
        <w:rPr>
          <w:rFonts w:ascii="Calibri" w:eastAsia="Calibri" w:hAnsi="Calibri" w:cs="Arial"/>
          <w:lang w:bidi="he-IL"/>
        </w:rPr>
      </w:pPr>
      <w:r w:rsidRPr="00C65F5B">
        <w:rPr>
          <w:rFonts w:ascii="Calibri" w:eastAsia="Calibri" w:hAnsi="Calibri" w:cs="Arial"/>
          <w:lang w:bidi="he-IL"/>
        </w:rPr>
        <w:t>Prowadzenie: Olga Kwiatkowska</w:t>
      </w:r>
    </w:p>
    <w:p w14:paraId="0CF1B4A2" w14:textId="77777777" w:rsidR="004176E0" w:rsidRDefault="004176E0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CA7AA2D" w14:textId="77777777" w:rsidR="004176E0" w:rsidRDefault="004176E0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56407B3D" w14:textId="2FAB60A7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D371E6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5.07, G.10:00-11:30</w:t>
      </w:r>
    </w:p>
    <w:p w14:paraId="1790B3B0" w14:textId="4462255B" w:rsidR="00D371E6" w:rsidRPr="00D371E6" w:rsidRDefault="00D371E6" w:rsidP="00D371E6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proofErr w:type="spellStart"/>
      <w:r w:rsidRPr="00D371E6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Etnowyprawka</w:t>
      </w:r>
      <w:proofErr w:type="spellEnd"/>
      <w:r w:rsidRPr="00D371E6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 Malucha: Woda! </w:t>
      </w:r>
    </w:p>
    <w:p w14:paraId="4E16ABB5" w14:textId="28C8E984" w:rsidR="00DD4A2C" w:rsidRDefault="00D371E6" w:rsidP="00D371E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D371E6">
        <w:rPr>
          <w:rFonts w:ascii="Calibri" w:eastAsia="Calibri" w:hAnsi="Calibri" w:cs="Arial"/>
          <w:b/>
          <w:bCs/>
          <w:smallCaps/>
          <w:lang w:bidi="he-IL"/>
        </w:rPr>
        <w:t xml:space="preserve">Park Etnograficzny w </w:t>
      </w:r>
      <w:proofErr w:type="spellStart"/>
      <w:r w:rsidRPr="00D371E6">
        <w:rPr>
          <w:rFonts w:ascii="Calibri" w:eastAsia="Calibri" w:hAnsi="Calibri" w:cs="Arial"/>
          <w:b/>
          <w:bCs/>
          <w:smallCaps/>
          <w:lang w:bidi="he-IL"/>
        </w:rPr>
        <w:t>Kaszczorku</w:t>
      </w:r>
      <w:proofErr w:type="spellEnd"/>
    </w:p>
    <w:p w14:paraId="56C612C0" w14:textId="77777777" w:rsidR="00DD4A2C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07FCBD7" w14:textId="77777777" w:rsidR="00D371E6" w:rsidRDefault="00D371E6" w:rsidP="00D371E6">
      <w:pPr>
        <w:spacing w:line="259" w:lineRule="auto"/>
        <w:rPr>
          <w:rFonts w:ascii="Calibri" w:eastAsia="Calibri" w:hAnsi="Calibri" w:cs="Arial"/>
          <w:lang w:bidi="he-IL"/>
        </w:rPr>
      </w:pPr>
      <w:r w:rsidRPr="00D371E6">
        <w:rPr>
          <w:rFonts w:ascii="Calibri" w:eastAsia="Calibri" w:hAnsi="Calibri" w:cs="Arial"/>
          <w:lang w:bidi="he-IL"/>
        </w:rPr>
        <w:t xml:space="preserve">Bilety: 35 zł/para (dziecko + 1 opiekun) do nabycia w kasie Muzeum Etnograficznego w Toruniu, a na miejscu w dniu wydarzenia od godz. 9.30 – płatność gotówką! Zapisy od 8 do 11 lipca na adres e-mail </w:t>
      </w:r>
      <w:hyperlink r:id="rId26" w:history="1">
        <w:r w:rsidRPr="00D371E6">
          <w:rPr>
            <w:rStyle w:val="Hipercze"/>
            <w:rFonts w:ascii="Calibri" w:eastAsia="Calibri" w:hAnsi="Calibri" w:cs="Arial"/>
            <w:lang w:bidi="he-IL"/>
          </w:rPr>
          <w:t>edukacja@etnomuzeum.pl</w:t>
        </w:r>
      </w:hyperlink>
      <w:r w:rsidRPr="00D371E6">
        <w:rPr>
          <w:rFonts w:ascii="Calibri" w:eastAsia="Calibri" w:hAnsi="Calibri" w:cs="Arial"/>
          <w:lang w:bidi="he-IL"/>
        </w:rPr>
        <w:t xml:space="preserve"> (temat: </w:t>
      </w:r>
      <w:proofErr w:type="spellStart"/>
      <w:r w:rsidRPr="00D371E6">
        <w:rPr>
          <w:rFonts w:ascii="Calibri" w:eastAsia="Calibri" w:hAnsi="Calibri" w:cs="Arial"/>
          <w:lang w:bidi="he-IL"/>
        </w:rPr>
        <w:t>etnowyprawka</w:t>
      </w:r>
      <w:proofErr w:type="spellEnd"/>
      <w:r w:rsidRPr="00D371E6">
        <w:rPr>
          <w:rFonts w:ascii="Calibri" w:eastAsia="Calibri" w:hAnsi="Calibri" w:cs="Arial"/>
          <w:lang w:bidi="he-IL"/>
        </w:rPr>
        <w:t>). Liczba miejsc ograniczona. </w:t>
      </w:r>
    </w:p>
    <w:p w14:paraId="521295EE" w14:textId="5A00C6E9" w:rsidR="00D371E6" w:rsidRPr="00D371E6" w:rsidRDefault="00D371E6" w:rsidP="00D371E6">
      <w:pPr>
        <w:spacing w:line="259" w:lineRule="auto"/>
        <w:rPr>
          <w:rFonts w:ascii="Calibri" w:eastAsia="Calibri" w:hAnsi="Calibri" w:cs="Arial"/>
          <w:lang w:bidi="he-IL"/>
        </w:rPr>
      </w:pPr>
      <w:r w:rsidRPr="00D371E6">
        <w:rPr>
          <w:rFonts w:ascii="Calibri" w:eastAsia="Calibri" w:hAnsi="Calibri" w:cs="Arial"/>
          <w:lang w:bidi="he-IL"/>
        </w:rPr>
        <w:t xml:space="preserve">Zajęcia z cyklu adresowanego do małych dzieci (od 1. do 3. roku) i ich opiekunów. Lipcowe spotkanie tradycyjnie odbędzie się w Parku Etnograficznym w </w:t>
      </w:r>
      <w:proofErr w:type="spellStart"/>
      <w:r w:rsidRPr="00D371E6">
        <w:rPr>
          <w:rFonts w:ascii="Calibri" w:eastAsia="Calibri" w:hAnsi="Calibri" w:cs="Arial"/>
          <w:lang w:bidi="he-IL"/>
        </w:rPr>
        <w:t>Kaszczorku</w:t>
      </w:r>
      <w:proofErr w:type="spellEnd"/>
      <w:r w:rsidRPr="00D371E6">
        <w:rPr>
          <w:rFonts w:ascii="Calibri" w:eastAsia="Calibri" w:hAnsi="Calibri" w:cs="Arial"/>
          <w:lang w:bidi="he-IL"/>
        </w:rPr>
        <w:t xml:space="preserve">, gdzie gościć nas będzie Dorota Kunicka z Działu Rybołówstwa i Zajęć Wodnych. </w:t>
      </w:r>
    </w:p>
    <w:p w14:paraId="2E0EB81C" w14:textId="77777777" w:rsidR="00D371E6" w:rsidRPr="00D371E6" w:rsidRDefault="00D371E6" w:rsidP="00D371E6">
      <w:pPr>
        <w:spacing w:line="259" w:lineRule="auto"/>
        <w:rPr>
          <w:rFonts w:ascii="Calibri" w:eastAsia="Calibri" w:hAnsi="Calibri" w:cs="Arial"/>
          <w:lang w:bidi="he-IL"/>
        </w:rPr>
      </w:pPr>
      <w:r w:rsidRPr="00D371E6">
        <w:rPr>
          <w:rFonts w:ascii="Calibri" w:eastAsia="Calibri" w:hAnsi="Calibri" w:cs="Arial"/>
          <w:lang w:bidi="he-IL"/>
        </w:rPr>
        <w:t xml:space="preserve">Poznamy dawne aktywności związane z wodą, obejrzymy barki wodniackie oraz zabytkowy prom. Dowiemy się, czym jest wiklinowa wiersza z sercem. Będziemy wlewać, wylewać i chlapać do upadłego, a być może </w:t>
      </w:r>
      <w:r w:rsidRPr="00D371E6">
        <w:rPr>
          <w:rFonts w:ascii="Calibri" w:eastAsia="Calibri" w:hAnsi="Calibri" w:cs="Arial"/>
          <w:lang w:bidi="he-IL"/>
        </w:rPr>
        <w:lastRenderedPageBreak/>
        <w:t>uda się nam złapać coś w sieć. Nad malowniczym brzegiem Drwęcy sprawdzimy, jak się niesie głos po wodzie. W razie deszczu dodatkowo poskaczemy w kałużach. Zajęcia w niewielkich grupach, warto zabrać odzież dla dziecka i dorosłego na przebranie.</w:t>
      </w:r>
    </w:p>
    <w:p w14:paraId="05B9CC30" w14:textId="77777777" w:rsidR="00D371E6" w:rsidRPr="00D371E6" w:rsidRDefault="00D371E6" w:rsidP="00D371E6">
      <w:pPr>
        <w:spacing w:line="259" w:lineRule="auto"/>
        <w:rPr>
          <w:rFonts w:ascii="Calibri" w:eastAsia="Calibri" w:hAnsi="Calibri" w:cs="Arial"/>
          <w:lang w:bidi="he-IL"/>
        </w:rPr>
      </w:pPr>
      <w:r w:rsidRPr="00D371E6">
        <w:rPr>
          <w:rFonts w:ascii="Calibri" w:eastAsia="Calibri" w:hAnsi="Calibri" w:cs="Arial"/>
          <w:lang w:bidi="he-IL"/>
        </w:rPr>
        <w:t>Termin: 15 lipca, wtorek, godz. 10.00–11.30</w:t>
      </w:r>
    </w:p>
    <w:p w14:paraId="43DB01E3" w14:textId="77777777" w:rsidR="00D371E6" w:rsidRPr="00D371E6" w:rsidRDefault="00D371E6" w:rsidP="00D371E6">
      <w:pPr>
        <w:spacing w:line="259" w:lineRule="auto"/>
        <w:rPr>
          <w:rFonts w:ascii="Calibri" w:eastAsia="Calibri" w:hAnsi="Calibri" w:cs="Arial"/>
          <w:lang w:bidi="he-IL"/>
        </w:rPr>
      </w:pPr>
      <w:r w:rsidRPr="00D371E6">
        <w:rPr>
          <w:rFonts w:ascii="Calibri" w:eastAsia="Calibri" w:hAnsi="Calibri" w:cs="Arial"/>
          <w:lang w:bidi="he-IL"/>
        </w:rPr>
        <w:t xml:space="preserve">Prowadzenie: Olga Kwiatkowska, Oliwia </w:t>
      </w:r>
      <w:proofErr w:type="spellStart"/>
      <w:r w:rsidRPr="00D371E6">
        <w:rPr>
          <w:rFonts w:ascii="Calibri" w:eastAsia="Calibri" w:hAnsi="Calibri" w:cs="Arial"/>
          <w:lang w:bidi="he-IL"/>
        </w:rPr>
        <w:t>Gemza</w:t>
      </w:r>
      <w:proofErr w:type="spellEnd"/>
    </w:p>
    <w:p w14:paraId="43E44100" w14:textId="77777777" w:rsidR="00D371E6" w:rsidRPr="00D371E6" w:rsidRDefault="00D371E6" w:rsidP="00D371E6">
      <w:pPr>
        <w:spacing w:line="259" w:lineRule="auto"/>
        <w:rPr>
          <w:rFonts w:ascii="Calibri" w:eastAsia="Calibri" w:hAnsi="Calibri" w:cs="Arial"/>
          <w:lang w:bidi="he-IL"/>
        </w:rPr>
      </w:pPr>
      <w:r w:rsidRPr="00D371E6">
        <w:rPr>
          <w:rFonts w:ascii="Calibri" w:eastAsia="Calibri" w:hAnsi="Calibri" w:cs="Arial"/>
          <w:lang w:bidi="he-IL"/>
        </w:rPr>
        <w:t xml:space="preserve">Miejsce: Park Etnograficzny w </w:t>
      </w:r>
      <w:proofErr w:type="spellStart"/>
      <w:r w:rsidRPr="00D371E6">
        <w:rPr>
          <w:rFonts w:ascii="Calibri" w:eastAsia="Calibri" w:hAnsi="Calibri" w:cs="Arial"/>
          <w:lang w:bidi="he-IL"/>
        </w:rPr>
        <w:t>Kaszczorku</w:t>
      </w:r>
      <w:proofErr w:type="spellEnd"/>
      <w:r w:rsidRPr="00D371E6">
        <w:rPr>
          <w:rFonts w:ascii="Calibri" w:eastAsia="Calibri" w:hAnsi="Calibri" w:cs="Arial"/>
          <w:lang w:bidi="he-IL"/>
        </w:rPr>
        <w:t xml:space="preserve"> (dojazd we własnym zakresie)</w:t>
      </w:r>
    </w:p>
    <w:p w14:paraId="07CA31FC" w14:textId="269E672E" w:rsidR="00DD4A2C" w:rsidRPr="00DD4A2C" w:rsidRDefault="00DD4A2C" w:rsidP="00D371E6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4DEA6934" w14:textId="0DC212E0" w:rsidR="00DD4A2C" w:rsidRPr="00395218" w:rsidRDefault="00DD4A2C" w:rsidP="00DD4A2C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 w:rsidR="006C20A0"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5-16.07 (wt.-śr.) G.12:00-14:00</w:t>
      </w:r>
    </w:p>
    <w:p w14:paraId="34D2DDA9" w14:textId="0556F1B7" w:rsidR="00DD4A2C" w:rsidRDefault="00A505AF" w:rsidP="006C20A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G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rupa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wiekowa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6–10 L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at</w:t>
      </w:r>
      <w:r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/ 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akacje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Centrum</w:t>
      </w:r>
      <w:r w:rsidR="006C20A0" w:rsidRP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: M</w:t>
      </w:r>
      <w:r w:rsidR="006C20A0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alarstwo</w:t>
      </w:r>
    </w:p>
    <w:p w14:paraId="188E7A35" w14:textId="568E1192" w:rsidR="00DD4A2C" w:rsidRDefault="00A505AF" w:rsidP="00DD4A2C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02519A31" w14:textId="7763781F" w:rsidR="00DD4A2C" w:rsidRPr="00DD4A2C" w:rsidRDefault="00A505AF" w:rsidP="00A505AF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A505AF">
        <w:rPr>
          <w:rFonts w:ascii="Calibri" w:eastAsia="Calibri" w:hAnsi="Calibri" w:cs="Arial"/>
          <w:lang w:bidi="he-IL"/>
        </w:rPr>
        <w:t xml:space="preserve">Prowadzenie: Justyna </w:t>
      </w:r>
      <w:proofErr w:type="spellStart"/>
      <w:r w:rsidRPr="00A505AF">
        <w:rPr>
          <w:rFonts w:ascii="Calibri" w:eastAsia="Calibri" w:hAnsi="Calibri" w:cs="Arial"/>
          <w:lang w:bidi="he-IL"/>
        </w:rPr>
        <w:t>Permus</w:t>
      </w:r>
      <w:proofErr w:type="spellEnd"/>
      <w:r w:rsidRPr="00A505AF">
        <w:rPr>
          <w:rFonts w:ascii="Calibri" w:eastAsia="Calibri" w:hAnsi="Calibri" w:cs="Arial"/>
          <w:lang w:bidi="he-IL"/>
        </w:rPr>
        <w:t>-Sałańska</w:t>
      </w:r>
      <w:r w:rsidRPr="00A505AF">
        <w:rPr>
          <w:rFonts w:ascii="Calibri" w:eastAsia="Calibri" w:hAnsi="Calibri" w:cs="Arial"/>
          <w:lang w:bidi="he-IL"/>
        </w:rPr>
        <w:br/>
        <w:t>Bilety: 60 zł (2 dni)</w:t>
      </w:r>
      <w:r w:rsidRPr="00A505AF">
        <w:rPr>
          <w:rFonts w:ascii="Calibri" w:eastAsia="Calibri" w:hAnsi="Calibri" w:cs="Arial"/>
          <w:lang w:bidi="he-IL"/>
        </w:rPr>
        <w:br/>
        <w:t>Czas trwania: 2 godz. (każdego dnia)</w:t>
      </w:r>
      <w:r w:rsidRPr="00A505AF">
        <w:rPr>
          <w:rFonts w:ascii="Calibri" w:eastAsia="Calibri" w:hAnsi="Calibri" w:cs="Arial"/>
          <w:lang w:bidi="he-IL"/>
        </w:rPr>
        <w:br/>
        <w:t>Miejsce: sala edukacyjna</w:t>
      </w:r>
      <w:r w:rsidRPr="00A505AF">
        <w:rPr>
          <w:rFonts w:ascii="Calibri" w:eastAsia="Calibri" w:hAnsi="Calibri" w:cs="Arial"/>
          <w:lang w:bidi="he-IL"/>
        </w:rPr>
        <w:br/>
        <w:t>Zbiórka przy recepcji CSW</w:t>
      </w:r>
    </w:p>
    <w:p w14:paraId="79D07A22" w14:textId="77777777" w:rsidR="00DD4A2C" w:rsidRDefault="00DD4A2C" w:rsidP="00251261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A2BEC8B" w14:textId="778D028D" w:rsidR="00771A62" w:rsidRDefault="00771A62" w:rsidP="00771A62">
      <w:pPr>
        <w:spacing w:line="276" w:lineRule="auto"/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</w:pPr>
      <w:r>
        <w:rPr>
          <w:rFonts w:ascii="Calibri" w:eastAsia="Calibri" w:hAnsi="Calibri" w:cs="Calibri"/>
          <w:b/>
          <w:bCs/>
          <w:color w:val="FFFFFF" w:themeColor="background1"/>
          <w:sz w:val="40"/>
          <w:szCs w:val="40"/>
          <w:highlight w:val="black"/>
        </w:rPr>
        <w:t>INNE</w:t>
      </w:r>
    </w:p>
    <w:p w14:paraId="7E95CED3" w14:textId="448F36BD" w:rsidR="005438A8" w:rsidRPr="00395218" w:rsidRDefault="005438A8" w:rsidP="005438A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bookmarkStart w:id="1" w:name="_Hlk177734329"/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1.07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G.11:00-15:00</w:t>
      </w:r>
    </w:p>
    <w:p w14:paraId="542C82A4" w14:textId="2D418C73" w:rsidR="005438A8" w:rsidRDefault="005438A8" w:rsidP="005438A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Turniej </w:t>
      </w:r>
      <w:proofErr w:type="spellStart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Fifa</w:t>
      </w:r>
      <w:proofErr w:type="spellEnd"/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 xml:space="preserve"> 23</w:t>
      </w:r>
    </w:p>
    <w:p w14:paraId="4A9CAF82" w14:textId="5F118E37" w:rsidR="005438A8" w:rsidRDefault="005438A8" w:rsidP="005438A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hyperlink r:id="rId27" w:history="1">
        <w:proofErr w:type="spellStart"/>
        <w:r w:rsidRPr="005438A8">
          <w:rPr>
            <w:rStyle w:val="Hipercze"/>
            <w:rFonts w:ascii="Calibri" w:eastAsia="Calibri" w:hAnsi="Calibri" w:cs="Arial"/>
            <w:b/>
            <w:bCs/>
            <w:smallCaps/>
            <w:color w:val="auto"/>
            <w:u w:val="none"/>
            <w:lang w:bidi="he-IL"/>
          </w:rPr>
          <w:t>Mediateka</w:t>
        </w:r>
        <w:proofErr w:type="spellEnd"/>
        <w:r w:rsidRPr="005438A8">
          <w:rPr>
            <w:rStyle w:val="Hipercze"/>
            <w:rFonts w:ascii="Calibri" w:eastAsia="Calibri" w:hAnsi="Calibri" w:cs="Arial"/>
            <w:b/>
            <w:bCs/>
            <w:smallCaps/>
            <w:color w:val="auto"/>
            <w:u w:val="none"/>
            <w:lang w:bidi="he-IL"/>
          </w:rPr>
          <w:t xml:space="preserve"> w Młynach</w:t>
        </w:r>
      </w:hyperlink>
    </w:p>
    <w:p w14:paraId="7805F793" w14:textId="77777777" w:rsidR="005438A8" w:rsidRDefault="005438A8" w:rsidP="005438A8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36E25EF7" w14:textId="77777777" w:rsidR="005438A8" w:rsidRDefault="005438A8" w:rsidP="005438A8">
      <w:pPr>
        <w:spacing w:line="259" w:lineRule="auto"/>
        <w:rPr>
          <w:rFonts w:ascii="Calibri" w:eastAsia="Calibri" w:hAnsi="Calibri" w:cs="Arial"/>
          <w:lang w:bidi="he-IL"/>
        </w:rPr>
      </w:pPr>
      <w:r w:rsidRPr="005438A8">
        <w:rPr>
          <w:rFonts w:ascii="Calibri" w:eastAsia="Calibri" w:hAnsi="Calibri" w:cs="Arial"/>
          <w:lang w:bidi="he-IL"/>
        </w:rPr>
        <w:t>Obowiązują zapisy (do 30.06.2025)</w:t>
      </w:r>
      <w:r w:rsidRPr="005438A8">
        <w:rPr>
          <w:rFonts w:ascii="Calibri" w:eastAsia="Calibri" w:hAnsi="Calibri" w:cs="Arial"/>
          <w:lang w:bidi="he-IL"/>
        </w:rPr>
        <w:br/>
        <w:t>mailowe: f-2@ksiaznica.torun.pl</w:t>
      </w:r>
      <w:r w:rsidRPr="005438A8">
        <w:rPr>
          <w:rFonts w:ascii="Calibri" w:eastAsia="Calibri" w:hAnsi="Calibri" w:cs="Arial"/>
          <w:lang w:bidi="he-IL"/>
        </w:rPr>
        <w:br/>
        <w:t>telefoniczne: 510 296 303</w:t>
      </w:r>
      <w:r w:rsidRPr="005438A8">
        <w:rPr>
          <w:rFonts w:ascii="Calibri" w:eastAsia="Calibri" w:hAnsi="Calibri" w:cs="Arial"/>
          <w:lang w:bidi="he-IL"/>
        </w:rPr>
        <w:br/>
        <w:t>Do uczestnictwa w zajęciach wymagana jest aktualna karta biblioteczna</w:t>
      </w:r>
    </w:p>
    <w:p w14:paraId="71C77B7F" w14:textId="77777777" w:rsidR="004176E0" w:rsidRDefault="005438A8" w:rsidP="004176E0">
      <w:pPr>
        <w:spacing w:line="259" w:lineRule="auto"/>
        <w:rPr>
          <w:rFonts w:ascii="Calibri" w:eastAsia="Calibri" w:hAnsi="Calibri" w:cs="Arial"/>
          <w:lang w:bidi="he-IL"/>
        </w:rPr>
      </w:pPr>
      <w:r w:rsidRPr="005438A8">
        <w:rPr>
          <w:rFonts w:ascii="Calibri" w:eastAsia="Calibri" w:hAnsi="Calibri" w:cs="Arial"/>
          <w:lang w:bidi="he-IL"/>
        </w:rPr>
        <w:t xml:space="preserve">Zapraszamy na Klubowe Mistrzostwa Świata w Młynach - turniej FIFA 23 dla dorosłych i dzieci od lat 7 na konsolach PlayStation 5 i XBOX X. </w:t>
      </w:r>
    </w:p>
    <w:p w14:paraId="3EA3D8E5" w14:textId="55D89B37" w:rsidR="005438A8" w:rsidRPr="005438A8" w:rsidRDefault="005438A8" w:rsidP="004176E0">
      <w:pPr>
        <w:spacing w:line="259" w:lineRule="auto"/>
        <w:rPr>
          <w:rFonts w:ascii="Calibri" w:eastAsia="Calibri" w:hAnsi="Calibri" w:cs="Arial"/>
          <w:lang w:bidi="he-IL"/>
        </w:rPr>
      </w:pPr>
      <w:r w:rsidRPr="005438A8">
        <w:rPr>
          <w:rFonts w:ascii="Calibri" w:eastAsia="Calibri" w:hAnsi="Calibri" w:cs="Arial"/>
          <w:lang w:bidi="he-IL"/>
        </w:rPr>
        <w:lastRenderedPageBreak/>
        <w:t>Wzorem ubiegłego roku, gdy daliśmy możliwość rozegrania Mistrzostw Europy, tym razem wykorzystujemy inną dużą imprezę piłkarską. Zapraszamy na błyskawiczny turniej, w którym zagrać będzie można dowolną drużyną klubową, świetnie się bawić i pokazać innym kto rządzi na murawie.</w:t>
      </w:r>
    </w:p>
    <w:p w14:paraId="10121A7A" w14:textId="2EC4994B" w:rsidR="005438A8" w:rsidRDefault="005438A8" w:rsidP="005438A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 w:rsidRPr="003F3910">
        <w:rPr>
          <w:rFonts w:ascii="Calibri" w:eastAsia="Calibri" w:hAnsi="Calibri" w:cs="Arial"/>
          <w:lang w:bidi="he-IL"/>
        </w:rPr>
        <w:br/>
      </w:r>
    </w:p>
    <w:p w14:paraId="1C9C0678" w14:textId="42DFBD89" w:rsidR="003F3910" w:rsidRPr="00395218" w:rsidRDefault="003F3910" w:rsidP="003F3910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.07-31.08</w:t>
      </w:r>
    </w:p>
    <w:p w14:paraId="28B0FE0A" w14:textId="05175A97" w:rsidR="003F3910" w:rsidRDefault="003F3910" w:rsidP="003F3910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Podwórko w Centrum</w:t>
      </w:r>
    </w:p>
    <w:p w14:paraId="290E944F" w14:textId="6BFB1371" w:rsidR="003F3910" w:rsidRDefault="003F3910" w:rsidP="003F391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2F5C69E6" w14:textId="77777777" w:rsidR="003F3910" w:rsidRDefault="003F3910" w:rsidP="003F391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0757762C" w14:textId="2701F07C" w:rsidR="003F3910" w:rsidRPr="00DD4A2C" w:rsidRDefault="003F3910" w:rsidP="003F3910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F3910">
        <w:rPr>
          <w:rFonts w:ascii="Calibri" w:eastAsia="Calibri" w:hAnsi="Calibri" w:cs="Arial"/>
          <w:lang w:bidi="he-IL"/>
        </w:rPr>
        <w:t>Bezpłatnie!</w:t>
      </w:r>
      <w:r w:rsidRPr="003F3910">
        <w:rPr>
          <w:rFonts w:ascii="Calibri" w:eastAsia="Calibri" w:hAnsi="Calibri" w:cs="Arial"/>
          <w:lang w:bidi="he-IL"/>
        </w:rPr>
        <w:br/>
        <w:t>Gry chodnikowe przed wejściem do Centrum Sztuki Współczesnej</w:t>
      </w:r>
    </w:p>
    <w:p w14:paraId="0D07066F" w14:textId="77777777" w:rsidR="004176E0" w:rsidRDefault="004176E0" w:rsidP="003A471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5D77EB4C" w14:textId="6ADBCAFC" w:rsidR="003A471B" w:rsidRPr="00395218" w:rsidRDefault="003A471B" w:rsidP="003A471B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.07-31.08 (lub do wyczerpania zapasów)</w:t>
      </w:r>
    </w:p>
    <w:p w14:paraId="5C8AA36A" w14:textId="50DC58A2" w:rsidR="003A471B" w:rsidRDefault="003A471B" w:rsidP="003A471B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</w:pPr>
      <w:r w:rsidRPr="003A471B">
        <w:rPr>
          <w:rFonts w:ascii="Calibri" w:eastAsia="Calibri" w:hAnsi="Calibri" w:cs="Arial"/>
          <w:b/>
          <w:bCs/>
          <w:color w:val="C00000"/>
          <w:sz w:val="32"/>
          <w:szCs w:val="32"/>
          <w:lang w:eastAsia="pl-PL" w:bidi="he-IL"/>
        </w:rPr>
        <w:t>WAKACJE W CENTRUM: Współczesność Kopernika. Gra terenowa</w:t>
      </w:r>
    </w:p>
    <w:p w14:paraId="4DAC0D6C" w14:textId="1777E02C" w:rsidR="003A471B" w:rsidRDefault="003A471B" w:rsidP="003A47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>
        <w:rPr>
          <w:rFonts w:ascii="Calibri" w:eastAsia="Calibri" w:hAnsi="Calibri" w:cs="Arial"/>
          <w:b/>
          <w:bCs/>
          <w:smallCaps/>
          <w:lang w:bidi="he-IL"/>
        </w:rPr>
        <w:t>Centrum sztuki Współczesnej</w:t>
      </w:r>
    </w:p>
    <w:p w14:paraId="5C8BC1FF" w14:textId="77777777" w:rsidR="003A471B" w:rsidRDefault="003A471B" w:rsidP="003A47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</w:p>
    <w:p w14:paraId="789E44B3" w14:textId="51FE7801" w:rsidR="003A471B" w:rsidRPr="00DD4A2C" w:rsidRDefault="003A471B" w:rsidP="003A471B">
      <w:pPr>
        <w:spacing w:line="259" w:lineRule="auto"/>
        <w:rPr>
          <w:rFonts w:ascii="Calibri" w:eastAsia="Calibri" w:hAnsi="Calibri" w:cs="Arial"/>
          <w:b/>
          <w:bCs/>
          <w:smallCaps/>
          <w:lang w:bidi="he-IL"/>
        </w:rPr>
      </w:pPr>
      <w:r w:rsidRPr="003A471B">
        <w:rPr>
          <w:rFonts w:ascii="Calibri" w:eastAsia="Calibri" w:hAnsi="Calibri" w:cs="Arial"/>
          <w:lang w:bidi="he-IL"/>
        </w:rPr>
        <w:t>Gra terenowa z książką Współczesność Kopernika.</w:t>
      </w:r>
      <w:r w:rsidRPr="003A471B">
        <w:rPr>
          <w:rFonts w:ascii="Calibri" w:eastAsia="Calibri" w:hAnsi="Calibri" w:cs="Arial"/>
          <w:lang w:bidi="he-IL"/>
        </w:rPr>
        <w:br/>
        <w:t>Książka do zakupu w Księgarni Sztuki w promocyjnej cenie: 14 zł</w:t>
      </w:r>
    </w:p>
    <w:p w14:paraId="745628C9" w14:textId="77777777" w:rsidR="003F3910" w:rsidRDefault="003F3910" w:rsidP="00A8353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2BC9248E" w14:textId="77777777" w:rsidR="003F3910" w:rsidRDefault="003F3910" w:rsidP="00A8353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09306472" w14:textId="2867A8F2" w:rsidR="00A8353D" w:rsidRPr="0010414B" w:rsidRDefault="00A8353D" w:rsidP="00A8353D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4.07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13:00-14:30      11.07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13:00-14.30</w:t>
      </w:r>
    </w:p>
    <w:p w14:paraId="208A1DF1" w14:textId="77777777" w:rsidR="00A8353D" w:rsidRPr="006D6595" w:rsidRDefault="00A8353D" w:rsidP="00A8353D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6D6595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Piątki z przewodnikiem w Parku Etnograficznym w Toruniu</w:t>
      </w:r>
    </w:p>
    <w:p w14:paraId="6DAB66B0" w14:textId="77777777" w:rsidR="00A8353D" w:rsidRDefault="00A8353D" w:rsidP="00A8353D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r w:rsidRPr="006D6595">
        <w:rPr>
          <w:rFonts w:ascii="Calibri" w:eastAsia="Calibri" w:hAnsi="Calibri" w:cs="Arial"/>
          <w:b/>
          <w:bCs/>
          <w:smallCaps/>
          <w:lang w:bidi="he-IL"/>
        </w:rPr>
        <w:t>Park Etnograficzny w Toruniu – zbiórka przy kasie muzeum</w:t>
      </w:r>
    </w:p>
    <w:p w14:paraId="638F5A5B" w14:textId="77777777" w:rsidR="00A8353D" w:rsidRPr="00191B16" w:rsidRDefault="00A8353D" w:rsidP="00A8353D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0D8A4EF8" w14:textId="77777777" w:rsidR="00A8353D" w:rsidRPr="00BB4D03" w:rsidRDefault="00A8353D" w:rsidP="00A8353D">
      <w:pPr>
        <w:spacing w:line="259" w:lineRule="auto"/>
        <w:rPr>
          <w:rFonts w:ascii="Calibri" w:eastAsia="Calibri" w:hAnsi="Calibri" w:cs="Arial"/>
          <w:lang w:bidi="he-IL"/>
        </w:rPr>
      </w:pPr>
    </w:p>
    <w:p w14:paraId="0E0447E1" w14:textId="77777777" w:rsidR="00A8353D" w:rsidRDefault="00A8353D" w:rsidP="00A8353D">
      <w:pPr>
        <w:spacing w:line="259" w:lineRule="auto"/>
        <w:rPr>
          <w:rFonts w:ascii="Calibri" w:eastAsia="Calibri" w:hAnsi="Calibri" w:cs="Arial"/>
          <w:lang w:bidi="he-IL"/>
        </w:rPr>
      </w:pPr>
      <w:r w:rsidRPr="0037701C">
        <w:rPr>
          <w:rFonts w:ascii="Calibri" w:eastAsia="Calibri" w:hAnsi="Calibri" w:cs="Arial"/>
          <w:lang w:bidi="he-IL"/>
        </w:rPr>
        <w:t>Bilet</w:t>
      </w:r>
      <w:r w:rsidRPr="0037701C">
        <w:rPr>
          <w:rFonts w:ascii="Calibri" w:eastAsia="Calibri" w:hAnsi="Calibri" w:cs="Arial"/>
          <w:b/>
          <w:bCs/>
          <w:lang w:bidi="he-IL"/>
        </w:rPr>
        <w:t>:</w:t>
      </w:r>
      <w:r w:rsidRPr="0037701C">
        <w:rPr>
          <w:rFonts w:ascii="Calibri" w:eastAsia="Calibri" w:hAnsi="Calibri" w:cs="Arial"/>
          <w:lang w:bidi="he-IL"/>
        </w:rPr>
        <w:t xml:space="preserve"> normalny – 18 zł, ulgowy – 12 zł, rodzinny – 36 zł. Liczba miejsc ograniczona</w:t>
      </w:r>
    </w:p>
    <w:p w14:paraId="554636AA" w14:textId="77777777" w:rsidR="00A8353D" w:rsidRDefault="00A8353D" w:rsidP="00A8353D">
      <w:pPr>
        <w:spacing w:line="259" w:lineRule="auto"/>
        <w:rPr>
          <w:rFonts w:ascii="Calibri" w:eastAsia="Calibri" w:hAnsi="Calibri" w:cs="Arial"/>
          <w:b/>
          <w:bCs/>
          <w:lang w:bidi="he-IL"/>
        </w:rPr>
      </w:pPr>
      <w:r w:rsidRPr="0037701C">
        <w:rPr>
          <w:rFonts w:ascii="Calibri" w:eastAsia="Calibri" w:hAnsi="Calibri" w:cs="Arial"/>
          <w:lang w:bidi="he-IL"/>
        </w:rPr>
        <w:lastRenderedPageBreak/>
        <w:t>W pierwszy piątek wakacji inaugurujemy piątkowe, wakacyjne zwiedzanie Parku Etnograficznego z przewodnikiem w ramach biletu wstępu</w:t>
      </w:r>
      <w:r w:rsidRPr="0037701C">
        <w:rPr>
          <w:rFonts w:ascii="Calibri" w:eastAsia="Calibri" w:hAnsi="Calibri" w:cs="Arial"/>
          <w:b/>
          <w:bCs/>
          <w:lang w:bidi="he-IL"/>
        </w:rPr>
        <w:t xml:space="preserve">. </w:t>
      </w:r>
    </w:p>
    <w:p w14:paraId="01ABECE1" w14:textId="77777777" w:rsidR="00A8353D" w:rsidRPr="0037701C" w:rsidRDefault="00A8353D" w:rsidP="00A8353D">
      <w:pPr>
        <w:spacing w:line="259" w:lineRule="auto"/>
        <w:rPr>
          <w:rFonts w:ascii="Calibri" w:eastAsia="Calibri" w:hAnsi="Calibri" w:cs="Arial"/>
          <w:lang w:bidi="he-IL"/>
        </w:rPr>
      </w:pPr>
      <w:r w:rsidRPr="0037701C">
        <w:rPr>
          <w:rFonts w:ascii="Calibri" w:eastAsia="Calibri" w:hAnsi="Calibri" w:cs="Arial"/>
          <w:lang w:bidi="he-IL"/>
        </w:rPr>
        <w:t>Terminy: 27 czerwca, piątek, godz. 13.00-14.30</w:t>
      </w:r>
    </w:p>
    <w:p w14:paraId="3BAB3467" w14:textId="77777777" w:rsidR="00A8353D" w:rsidRPr="0037701C" w:rsidRDefault="00A8353D" w:rsidP="00A8353D">
      <w:pPr>
        <w:spacing w:line="259" w:lineRule="auto"/>
        <w:rPr>
          <w:rFonts w:ascii="Calibri" w:eastAsia="Calibri" w:hAnsi="Calibri" w:cs="Arial"/>
          <w:lang w:bidi="he-IL"/>
        </w:rPr>
      </w:pPr>
      <w:r w:rsidRPr="0037701C">
        <w:rPr>
          <w:rFonts w:ascii="Calibri" w:eastAsia="Calibri" w:hAnsi="Calibri" w:cs="Arial"/>
          <w:lang w:bidi="he-IL"/>
        </w:rPr>
        <w:t>4, 11, 18, 25 lipca, godz. 13.00-14.30</w:t>
      </w:r>
    </w:p>
    <w:p w14:paraId="320623E5" w14:textId="77777777" w:rsidR="00A8353D" w:rsidRPr="0037701C" w:rsidRDefault="00A8353D" w:rsidP="00A8353D">
      <w:pPr>
        <w:spacing w:line="259" w:lineRule="auto"/>
        <w:rPr>
          <w:rFonts w:ascii="Calibri" w:eastAsia="Calibri" w:hAnsi="Calibri" w:cs="Arial"/>
          <w:lang w:bidi="he-IL"/>
        </w:rPr>
      </w:pPr>
      <w:r w:rsidRPr="0037701C">
        <w:rPr>
          <w:rFonts w:ascii="Calibri" w:eastAsia="Calibri" w:hAnsi="Calibri" w:cs="Arial"/>
          <w:lang w:bidi="he-IL"/>
        </w:rPr>
        <w:t xml:space="preserve">1, 8, 15, 22, 29 sierpnia, godz. 13.00-14.30 </w:t>
      </w:r>
    </w:p>
    <w:p w14:paraId="309BD5D2" w14:textId="77777777" w:rsidR="00A8353D" w:rsidRPr="0037701C" w:rsidRDefault="00A8353D" w:rsidP="00A8353D">
      <w:pPr>
        <w:spacing w:line="259" w:lineRule="auto"/>
        <w:rPr>
          <w:rFonts w:ascii="Calibri" w:eastAsia="Calibri" w:hAnsi="Calibri" w:cs="Arial"/>
          <w:lang w:bidi="he-IL"/>
        </w:rPr>
      </w:pPr>
      <w:r w:rsidRPr="0037701C">
        <w:rPr>
          <w:rFonts w:ascii="Calibri" w:eastAsia="Calibri" w:hAnsi="Calibri" w:cs="Arial"/>
          <w:lang w:bidi="he-IL"/>
        </w:rPr>
        <w:t>Zapraszamy co piątek na godz. 13.00. Niezbędne są wcześniejsze zapisy (</w:t>
      </w:r>
      <w:hyperlink r:id="rId28" w:history="1">
        <w:r w:rsidRPr="0037701C">
          <w:rPr>
            <w:rStyle w:val="Hipercze"/>
            <w:rFonts w:ascii="Calibri" w:eastAsia="Calibri" w:hAnsi="Calibri" w:cs="Arial"/>
            <w:lang w:bidi="he-IL"/>
          </w:rPr>
          <w:t>sklepik@etnomuzeum.pl</w:t>
        </w:r>
      </w:hyperlink>
      <w:r w:rsidRPr="0037701C">
        <w:rPr>
          <w:rFonts w:ascii="Calibri" w:eastAsia="Calibri" w:hAnsi="Calibri" w:cs="Arial"/>
          <w:lang w:bidi="he-IL"/>
        </w:rPr>
        <w:t>, tel. 56 622 80 91.</w:t>
      </w:r>
    </w:p>
    <w:p w14:paraId="3299EA33" w14:textId="77777777" w:rsidR="004176E0" w:rsidRDefault="004176E0" w:rsidP="00C4142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</w:p>
    <w:p w14:paraId="7661C847" w14:textId="618E7E8E" w:rsidR="00C41428" w:rsidRPr="0010414B" w:rsidRDefault="00C41428" w:rsidP="00C41428">
      <w:pPr>
        <w:spacing w:line="259" w:lineRule="auto"/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</w:pP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5.07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15:00-16:30     12.07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, G.</w:t>
      </w:r>
      <w:r>
        <w:rPr>
          <w:rFonts w:ascii="Calibri" w:eastAsia="Calibri" w:hAnsi="Calibri" w:cs="Arial"/>
          <w:b/>
          <w:bCs/>
          <w:smallCaps/>
          <w:sz w:val="28"/>
          <w:szCs w:val="28"/>
          <w:lang w:bidi="he-IL"/>
        </w:rPr>
        <w:t>15:00-16:30</w:t>
      </w:r>
    </w:p>
    <w:p w14:paraId="204D421B" w14:textId="77777777" w:rsidR="00C41428" w:rsidRPr="00A01783" w:rsidRDefault="00C41428" w:rsidP="00C41428">
      <w:pPr>
        <w:spacing w:line="259" w:lineRule="auto"/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</w:pPr>
      <w:r w:rsidRPr="00A0178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 xml:space="preserve">Soboty z przewodnikiem u </w:t>
      </w:r>
      <w:proofErr w:type="spellStart"/>
      <w:r w:rsidRPr="00A01783">
        <w:rPr>
          <w:rFonts w:ascii="Calibri" w:eastAsia="Calibri" w:hAnsi="Calibri" w:cs="Arial"/>
          <w:b/>
          <w:bCs/>
          <w:color w:val="C00000"/>
          <w:sz w:val="32"/>
          <w:szCs w:val="32"/>
          <w:lang w:bidi="he-IL"/>
        </w:rPr>
        <w:t>olendrów</w:t>
      </w:r>
      <w:proofErr w:type="spellEnd"/>
    </w:p>
    <w:p w14:paraId="1595C165" w14:textId="77777777" w:rsidR="00C41428" w:rsidRDefault="00C41428" w:rsidP="00C41428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  <w:proofErr w:type="spellStart"/>
      <w:r>
        <w:rPr>
          <w:rFonts w:ascii="Calibri" w:eastAsia="Calibri" w:hAnsi="Calibri" w:cs="Arial"/>
          <w:b/>
          <w:bCs/>
          <w:smallCaps/>
          <w:lang w:bidi="he-IL"/>
        </w:rPr>
        <w:t>Olenderski</w:t>
      </w:r>
      <w:proofErr w:type="spellEnd"/>
      <w:r>
        <w:rPr>
          <w:rFonts w:ascii="Calibri" w:eastAsia="Calibri" w:hAnsi="Calibri" w:cs="Arial"/>
          <w:b/>
          <w:bCs/>
          <w:smallCaps/>
          <w:lang w:bidi="he-IL"/>
        </w:rPr>
        <w:t xml:space="preserve"> Park Etnograficzny w Wielkiej Nieszawce</w:t>
      </w:r>
    </w:p>
    <w:p w14:paraId="2D28FEB5" w14:textId="77777777" w:rsidR="00C41428" w:rsidRPr="00191B16" w:rsidRDefault="00C41428" w:rsidP="00C41428">
      <w:pPr>
        <w:pStyle w:val="Bezodstpw"/>
        <w:jc w:val="both"/>
        <w:rPr>
          <w:rFonts w:ascii="Calibri" w:eastAsia="Calibri" w:hAnsi="Calibri" w:cs="Arial"/>
          <w:b/>
          <w:bCs/>
          <w:smallCaps/>
          <w:lang w:bidi="he-IL"/>
        </w:rPr>
      </w:pPr>
    </w:p>
    <w:p w14:paraId="18C03661" w14:textId="77777777" w:rsidR="00C41428" w:rsidRPr="00BB4D03" w:rsidRDefault="00C41428" w:rsidP="00C41428">
      <w:pPr>
        <w:spacing w:line="259" w:lineRule="auto"/>
        <w:rPr>
          <w:rFonts w:ascii="Calibri" w:eastAsia="Calibri" w:hAnsi="Calibri" w:cs="Arial"/>
          <w:lang w:bidi="he-IL"/>
        </w:rPr>
      </w:pPr>
    </w:p>
    <w:p w14:paraId="20F2EBCD" w14:textId="77777777" w:rsidR="00C41428" w:rsidRDefault="00C41428" w:rsidP="00C41428">
      <w:pPr>
        <w:spacing w:line="259" w:lineRule="auto"/>
        <w:rPr>
          <w:rFonts w:ascii="Calibri" w:eastAsia="Calibri" w:hAnsi="Calibri" w:cs="Arial"/>
          <w:lang w:bidi="he-IL"/>
        </w:rPr>
      </w:pPr>
      <w:r w:rsidRPr="00A01783">
        <w:rPr>
          <w:rFonts w:ascii="Calibri" w:eastAsia="Calibri" w:hAnsi="Calibri" w:cs="Arial"/>
          <w:lang w:bidi="he-IL"/>
        </w:rPr>
        <w:t>Bilet</w:t>
      </w:r>
      <w:r w:rsidRPr="00A01783">
        <w:rPr>
          <w:rFonts w:ascii="Calibri" w:eastAsia="Calibri" w:hAnsi="Calibri" w:cs="Arial"/>
          <w:b/>
          <w:bCs/>
          <w:lang w:bidi="he-IL"/>
        </w:rPr>
        <w:t>:</w:t>
      </w:r>
      <w:r w:rsidRPr="00A01783">
        <w:rPr>
          <w:rFonts w:ascii="Calibri" w:eastAsia="Calibri" w:hAnsi="Calibri" w:cs="Arial"/>
          <w:lang w:bidi="he-IL"/>
        </w:rPr>
        <w:t> normalny – 18 zł, ulgowy – 12 zł, rodzinny – 36 zł</w:t>
      </w:r>
    </w:p>
    <w:p w14:paraId="224CD2AB" w14:textId="77777777" w:rsidR="00C41428" w:rsidRDefault="00C41428" w:rsidP="00C41428">
      <w:pPr>
        <w:spacing w:line="259" w:lineRule="auto"/>
        <w:rPr>
          <w:rFonts w:ascii="Calibri" w:eastAsia="Calibri" w:hAnsi="Calibri" w:cs="Arial"/>
          <w:lang w:bidi="he-IL"/>
        </w:rPr>
      </w:pPr>
      <w:r w:rsidRPr="00A01783">
        <w:rPr>
          <w:rFonts w:ascii="Calibri" w:eastAsia="Calibri" w:hAnsi="Calibri" w:cs="Arial"/>
          <w:lang w:bidi="he-IL"/>
        </w:rPr>
        <w:t>Udział w ramach biletu wstępu – oprowadzanie w tych terminach jest bezpłatne. Aby wziąć udział w zwiedzaniu, należy skontaktować się z nami mailowo (</w:t>
      </w:r>
      <w:hyperlink r:id="rId29" w:history="1">
        <w:r w:rsidRPr="00A01783">
          <w:rPr>
            <w:rStyle w:val="Hipercze"/>
            <w:rFonts w:ascii="Calibri" w:eastAsia="Calibri" w:hAnsi="Calibri" w:cs="Arial"/>
            <w:lang w:bidi="he-IL"/>
          </w:rPr>
          <w:t>sklepik.ope@etnomuzeum.pl</w:t>
        </w:r>
      </w:hyperlink>
      <w:r w:rsidRPr="00A01783">
        <w:rPr>
          <w:rFonts w:ascii="Calibri" w:eastAsia="Calibri" w:hAnsi="Calibri" w:cs="Arial"/>
          <w:lang w:bidi="he-IL"/>
        </w:rPr>
        <w:t>) lub telefonicznie (513 677 255). Liczba miejsc ograniczona.</w:t>
      </w:r>
    </w:p>
    <w:p w14:paraId="783AB0A0" w14:textId="77777777" w:rsidR="00C41428" w:rsidRDefault="00C41428" w:rsidP="00C41428">
      <w:pPr>
        <w:spacing w:line="259" w:lineRule="auto"/>
        <w:rPr>
          <w:rFonts w:ascii="Calibri" w:eastAsia="Calibri" w:hAnsi="Calibri" w:cs="Arial"/>
          <w:lang w:bidi="he-IL"/>
        </w:rPr>
      </w:pPr>
    </w:p>
    <w:bookmarkEnd w:id="1"/>
    <w:p w14:paraId="7AE0628E" w14:textId="2B2EECED" w:rsidR="00E91852" w:rsidRPr="00483C08" w:rsidRDefault="00E91852" w:rsidP="00937BD4">
      <w:pPr>
        <w:spacing w:line="360" w:lineRule="auto"/>
        <w:rPr>
          <w:rFonts w:ascii="Calibri" w:eastAsia="Calibri" w:hAnsi="Calibri" w:cs="Arial"/>
          <w:lang w:bidi="he-IL"/>
        </w:rPr>
      </w:pPr>
    </w:p>
    <w:sectPr w:rsidR="00E91852" w:rsidRPr="00483C08" w:rsidSect="006237AF">
      <w:headerReference w:type="default" r:id="rId30"/>
      <w:footerReference w:type="default" r:id="rId31"/>
      <w:headerReference w:type="first" r:id="rId32"/>
      <w:pgSz w:w="11900" w:h="16840"/>
      <w:pgMar w:top="1826" w:right="1127" w:bottom="1417" w:left="1134" w:header="238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42D76F" w14:textId="77777777" w:rsidR="00E91602" w:rsidRDefault="00E91602" w:rsidP="008B0688">
      <w:r>
        <w:separator/>
      </w:r>
    </w:p>
  </w:endnote>
  <w:endnote w:type="continuationSeparator" w:id="0">
    <w:p w14:paraId="0D6F4086" w14:textId="77777777" w:rsidR="00E91602" w:rsidRDefault="00E91602" w:rsidP="008B0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charset w:val="00"/>
    <w:family w:val="roman"/>
    <w:pitch w:val="variable"/>
  </w:font>
  <w:font w:name="DejaVu Sans">
    <w:charset w:val="00"/>
    <w:family w:val="auto"/>
    <w:pitch w:val="variable"/>
  </w:font>
  <w:font w:name="Lohit Hindi">
    <w:altName w:val="Calibri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4213C" w14:textId="107B1A8F" w:rsidR="00907827" w:rsidRDefault="00907827">
    <w:pPr>
      <w:pStyle w:val="Stopk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5DB68C15" wp14:editId="35211E2C">
          <wp:simplePos x="0" y="0"/>
          <wp:positionH relativeFrom="column">
            <wp:posOffset>-891250</wp:posOffset>
          </wp:positionH>
          <wp:positionV relativeFrom="paragraph">
            <wp:posOffset>0</wp:posOffset>
          </wp:positionV>
          <wp:extent cx="7544435" cy="1090140"/>
          <wp:effectExtent l="0" t="0" r="0" b="254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miasto-kamienica-inicjatyw-archipela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09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90707" w14:textId="77777777" w:rsidR="00E91602" w:rsidRDefault="00E91602" w:rsidP="008B0688">
      <w:r>
        <w:separator/>
      </w:r>
    </w:p>
  </w:footnote>
  <w:footnote w:type="continuationSeparator" w:id="0">
    <w:p w14:paraId="390CBCC6" w14:textId="77777777" w:rsidR="00E91602" w:rsidRDefault="00E91602" w:rsidP="008B0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7B44C4" w14:textId="77777777" w:rsidR="00BD50B4" w:rsidRDefault="00BD50B4">
    <w:pPr>
      <w:pStyle w:val="Nagwek"/>
    </w:pPr>
  </w:p>
  <w:p w14:paraId="7F9ABA25" w14:textId="46052EB8" w:rsidR="00907827" w:rsidRDefault="00BD50B4">
    <w:pPr>
      <w:pStyle w:val="Nagwek"/>
    </w:pPr>
    <w:r>
      <w:br/>
    </w:r>
    <w:r w:rsidR="00907827">
      <w:rPr>
        <w:noProof/>
      </w:rPr>
      <w:drawing>
        <wp:anchor distT="0" distB="0" distL="114300" distR="114300" simplePos="0" relativeHeight="251666432" behindDoc="0" locked="0" layoutInCell="1" allowOverlap="1" wp14:anchorId="5293B1DD" wp14:editId="07DE717C">
          <wp:simplePos x="0" y="0"/>
          <wp:positionH relativeFrom="column">
            <wp:posOffset>-695960</wp:posOffset>
          </wp:positionH>
          <wp:positionV relativeFrom="paragraph">
            <wp:posOffset>-1503680</wp:posOffset>
          </wp:positionV>
          <wp:extent cx="7544435" cy="1560315"/>
          <wp:effectExtent l="0" t="0" r="0" b="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agłó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560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CBA18" w14:textId="77777777" w:rsidR="00907827" w:rsidRDefault="00907827">
    <w:pPr>
      <w:pStyle w:val="Nagwek"/>
    </w:pPr>
    <w:r>
      <w:rPr>
        <w:rFonts w:ascii="Times New Roman" w:eastAsia="Times New Roman" w:hAnsi="Times New Roman" w:cs="Times New Roman"/>
        <w:noProof/>
      </w:rPr>
      <w:drawing>
        <wp:anchor distT="0" distB="0" distL="114300" distR="114300" simplePos="0" relativeHeight="251660288" behindDoc="0" locked="0" layoutInCell="1" allowOverlap="1" wp14:anchorId="06F96165" wp14:editId="281A17F7">
          <wp:simplePos x="0" y="0"/>
          <wp:positionH relativeFrom="column">
            <wp:posOffset>1894840</wp:posOffset>
          </wp:positionH>
          <wp:positionV relativeFrom="paragraph">
            <wp:posOffset>-1172845</wp:posOffset>
          </wp:positionV>
          <wp:extent cx="1943735" cy="1196145"/>
          <wp:effectExtent l="0" t="0" r="0" b="0"/>
          <wp:wrapNone/>
          <wp:docPr id="21" name="Obraz 21" descr="/Users/maciejzielinski/Desktop/Archipelag Inicjatyw/Kamienica Inicjatyw/Logo/KI_logo/Kamienica_Inicjatyw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ciejzielinski/Desktop/Archipelag Inicjatyw/Kamienica Inicjatyw/Logo/KI_logo/Kamienica_Inicjatyw_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735" cy="119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5A003F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4276007" o:spid="_x0000_i1025" type="#_x0000_t75" alt="🔹" style="width:18pt;height:18pt;visibility:visible;mso-wrap-style:square">
            <v:imagedata r:id="rId1" o:title="🔹"/>
          </v:shape>
        </w:pict>
      </mc:Choice>
      <mc:Fallback>
        <w:drawing>
          <wp:inline distT="0" distB="0" distL="0" distR="0" wp14:anchorId="68160794" wp14:editId="302DA33D">
            <wp:extent cx="228600" cy="228600"/>
            <wp:effectExtent l="0" t="0" r="0" b="0"/>
            <wp:docPr id="34276007" name="Obraz 34276007" descr="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 descr="🔹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0C27E53F" id="Obraz 29940486" o:spid="_x0000_i1025" type="#_x0000_t75" alt="❗" style="width:18pt;height:18pt;visibility:visible;mso-wrap-style:square">
            <v:imagedata r:id="rId3" o:title="❗"/>
          </v:shape>
        </w:pict>
      </mc:Choice>
      <mc:Fallback>
        <w:drawing>
          <wp:inline distT="0" distB="0" distL="0" distR="0" wp14:anchorId="61DC3945" wp14:editId="588DEB4D">
            <wp:extent cx="228600" cy="228600"/>
            <wp:effectExtent l="0" t="0" r="0" b="0"/>
            <wp:docPr id="29940486" name="Obraz 29940486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2" descr="❗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19151ED"/>
    <w:multiLevelType w:val="multilevel"/>
    <w:tmpl w:val="696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A2A65"/>
    <w:multiLevelType w:val="multilevel"/>
    <w:tmpl w:val="385C8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C57218"/>
    <w:multiLevelType w:val="multilevel"/>
    <w:tmpl w:val="949E1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161DBE"/>
    <w:multiLevelType w:val="multilevel"/>
    <w:tmpl w:val="901E3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14558"/>
    <w:multiLevelType w:val="multilevel"/>
    <w:tmpl w:val="EE54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3325E9"/>
    <w:multiLevelType w:val="multilevel"/>
    <w:tmpl w:val="140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A42970"/>
    <w:multiLevelType w:val="multilevel"/>
    <w:tmpl w:val="EE7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101398"/>
    <w:multiLevelType w:val="multilevel"/>
    <w:tmpl w:val="C9706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B22528"/>
    <w:multiLevelType w:val="multilevel"/>
    <w:tmpl w:val="660A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222ABA"/>
    <w:multiLevelType w:val="multilevel"/>
    <w:tmpl w:val="D65E5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101A13"/>
    <w:multiLevelType w:val="hybridMultilevel"/>
    <w:tmpl w:val="662AD11A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1" w15:restartNumberingAfterBreak="0">
    <w:nsid w:val="3074019B"/>
    <w:multiLevelType w:val="multilevel"/>
    <w:tmpl w:val="7A187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3973A0"/>
    <w:multiLevelType w:val="multilevel"/>
    <w:tmpl w:val="1C4A8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7F5ABE"/>
    <w:multiLevelType w:val="multilevel"/>
    <w:tmpl w:val="E0FCC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CE684F"/>
    <w:multiLevelType w:val="multilevel"/>
    <w:tmpl w:val="FA72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456EBC"/>
    <w:multiLevelType w:val="multilevel"/>
    <w:tmpl w:val="DEE0B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D666A1"/>
    <w:multiLevelType w:val="multilevel"/>
    <w:tmpl w:val="13A64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86F58EF"/>
    <w:multiLevelType w:val="multilevel"/>
    <w:tmpl w:val="06BC9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6230971"/>
    <w:multiLevelType w:val="multilevel"/>
    <w:tmpl w:val="BF80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8BC468F"/>
    <w:multiLevelType w:val="multilevel"/>
    <w:tmpl w:val="5F2A3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B305E9A"/>
    <w:multiLevelType w:val="multilevel"/>
    <w:tmpl w:val="E9283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BB4E73"/>
    <w:multiLevelType w:val="multilevel"/>
    <w:tmpl w:val="CFD83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A96037"/>
    <w:multiLevelType w:val="multilevel"/>
    <w:tmpl w:val="AE8C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DE2B7B"/>
    <w:multiLevelType w:val="hybridMultilevel"/>
    <w:tmpl w:val="B2BA0C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1D4C23"/>
    <w:multiLevelType w:val="multilevel"/>
    <w:tmpl w:val="2DEC0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894858">
    <w:abstractNumId w:val="19"/>
  </w:num>
  <w:num w:numId="2" w16cid:durableId="256594183">
    <w:abstractNumId w:val="11"/>
  </w:num>
  <w:num w:numId="3" w16cid:durableId="1182473781">
    <w:abstractNumId w:val="17"/>
  </w:num>
  <w:num w:numId="4" w16cid:durableId="831987644">
    <w:abstractNumId w:val="10"/>
  </w:num>
  <w:num w:numId="5" w16cid:durableId="1007827226">
    <w:abstractNumId w:val="21"/>
  </w:num>
  <w:num w:numId="6" w16cid:durableId="1046022795">
    <w:abstractNumId w:val="6"/>
  </w:num>
  <w:num w:numId="7" w16cid:durableId="566693745">
    <w:abstractNumId w:val="20"/>
  </w:num>
  <w:num w:numId="8" w16cid:durableId="1966423556">
    <w:abstractNumId w:val="15"/>
  </w:num>
  <w:num w:numId="9" w16cid:durableId="1886133398">
    <w:abstractNumId w:val="0"/>
  </w:num>
  <w:num w:numId="10" w16cid:durableId="888880980">
    <w:abstractNumId w:val="3"/>
  </w:num>
  <w:num w:numId="11" w16cid:durableId="8223675">
    <w:abstractNumId w:val="9"/>
  </w:num>
  <w:num w:numId="12" w16cid:durableId="206529603">
    <w:abstractNumId w:val="24"/>
  </w:num>
  <w:num w:numId="13" w16cid:durableId="1592204445">
    <w:abstractNumId w:val="13"/>
  </w:num>
  <w:num w:numId="14" w16cid:durableId="1349062404">
    <w:abstractNumId w:val="16"/>
  </w:num>
  <w:num w:numId="15" w16cid:durableId="1463116209">
    <w:abstractNumId w:val="23"/>
  </w:num>
  <w:num w:numId="16" w16cid:durableId="853764992">
    <w:abstractNumId w:val="4"/>
  </w:num>
  <w:num w:numId="17" w16cid:durableId="1752046080">
    <w:abstractNumId w:val="2"/>
  </w:num>
  <w:num w:numId="18" w16cid:durableId="303431878">
    <w:abstractNumId w:val="12"/>
  </w:num>
  <w:num w:numId="19" w16cid:durableId="1675765729">
    <w:abstractNumId w:val="18"/>
  </w:num>
  <w:num w:numId="20" w16cid:durableId="1181702223">
    <w:abstractNumId w:val="5"/>
  </w:num>
  <w:num w:numId="21" w16cid:durableId="2078431607">
    <w:abstractNumId w:val="22"/>
  </w:num>
  <w:num w:numId="22" w16cid:durableId="342779046">
    <w:abstractNumId w:val="8"/>
  </w:num>
  <w:num w:numId="23" w16cid:durableId="1142039256">
    <w:abstractNumId w:val="7"/>
  </w:num>
  <w:num w:numId="24" w16cid:durableId="1561475610">
    <w:abstractNumId w:val="14"/>
  </w:num>
  <w:num w:numId="25" w16cid:durableId="143782336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D18"/>
    <w:rsid w:val="000025F3"/>
    <w:rsid w:val="000029E5"/>
    <w:rsid w:val="00002D60"/>
    <w:rsid w:val="00003080"/>
    <w:rsid w:val="000031D1"/>
    <w:rsid w:val="0000363A"/>
    <w:rsid w:val="00003E91"/>
    <w:rsid w:val="0000424B"/>
    <w:rsid w:val="0000505A"/>
    <w:rsid w:val="00005B11"/>
    <w:rsid w:val="00005E02"/>
    <w:rsid w:val="00006610"/>
    <w:rsid w:val="00006751"/>
    <w:rsid w:val="000076B3"/>
    <w:rsid w:val="000101D7"/>
    <w:rsid w:val="00010F05"/>
    <w:rsid w:val="000112A3"/>
    <w:rsid w:val="000119B2"/>
    <w:rsid w:val="00012481"/>
    <w:rsid w:val="000130DB"/>
    <w:rsid w:val="00013F0A"/>
    <w:rsid w:val="00013FA1"/>
    <w:rsid w:val="000143E5"/>
    <w:rsid w:val="00014AD4"/>
    <w:rsid w:val="00014FF1"/>
    <w:rsid w:val="00016FC8"/>
    <w:rsid w:val="0001755A"/>
    <w:rsid w:val="00017890"/>
    <w:rsid w:val="00017955"/>
    <w:rsid w:val="00017BB2"/>
    <w:rsid w:val="00017CE6"/>
    <w:rsid w:val="00017D79"/>
    <w:rsid w:val="00020790"/>
    <w:rsid w:val="00020999"/>
    <w:rsid w:val="00021035"/>
    <w:rsid w:val="000221F8"/>
    <w:rsid w:val="0002232B"/>
    <w:rsid w:val="00022497"/>
    <w:rsid w:val="0002278B"/>
    <w:rsid w:val="00022974"/>
    <w:rsid w:val="00022BE2"/>
    <w:rsid w:val="00023065"/>
    <w:rsid w:val="0002306E"/>
    <w:rsid w:val="000238DC"/>
    <w:rsid w:val="00024957"/>
    <w:rsid w:val="00024DB5"/>
    <w:rsid w:val="0002585F"/>
    <w:rsid w:val="000272C1"/>
    <w:rsid w:val="0003080F"/>
    <w:rsid w:val="000312AB"/>
    <w:rsid w:val="000320D4"/>
    <w:rsid w:val="000324AE"/>
    <w:rsid w:val="00032C1D"/>
    <w:rsid w:val="0003345A"/>
    <w:rsid w:val="00033567"/>
    <w:rsid w:val="00034D48"/>
    <w:rsid w:val="000354E2"/>
    <w:rsid w:val="00035871"/>
    <w:rsid w:val="000365D0"/>
    <w:rsid w:val="00037866"/>
    <w:rsid w:val="000378F1"/>
    <w:rsid w:val="000402B8"/>
    <w:rsid w:val="000409CC"/>
    <w:rsid w:val="00040F66"/>
    <w:rsid w:val="00040FE0"/>
    <w:rsid w:val="00041269"/>
    <w:rsid w:val="00041401"/>
    <w:rsid w:val="0004152B"/>
    <w:rsid w:val="00041A60"/>
    <w:rsid w:val="00041E5F"/>
    <w:rsid w:val="0004415B"/>
    <w:rsid w:val="000445CC"/>
    <w:rsid w:val="000448B7"/>
    <w:rsid w:val="00044DD2"/>
    <w:rsid w:val="00045689"/>
    <w:rsid w:val="000458AB"/>
    <w:rsid w:val="000459CA"/>
    <w:rsid w:val="00045F93"/>
    <w:rsid w:val="00046073"/>
    <w:rsid w:val="00046C9A"/>
    <w:rsid w:val="00047017"/>
    <w:rsid w:val="00047F66"/>
    <w:rsid w:val="00050255"/>
    <w:rsid w:val="00050588"/>
    <w:rsid w:val="000514FB"/>
    <w:rsid w:val="000517AD"/>
    <w:rsid w:val="00051FA5"/>
    <w:rsid w:val="00053837"/>
    <w:rsid w:val="000550FF"/>
    <w:rsid w:val="000552A3"/>
    <w:rsid w:val="00055C18"/>
    <w:rsid w:val="00056238"/>
    <w:rsid w:val="0005794C"/>
    <w:rsid w:val="00057CC6"/>
    <w:rsid w:val="00057E43"/>
    <w:rsid w:val="00057EE9"/>
    <w:rsid w:val="000602AE"/>
    <w:rsid w:val="00061115"/>
    <w:rsid w:val="00061BBC"/>
    <w:rsid w:val="0006301F"/>
    <w:rsid w:val="0006398D"/>
    <w:rsid w:val="00063D91"/>
    <w:rsid w:val="00064E60"/>
    <w:rsid w:val="00065987"/>
    <w:rsid w:val="00065A8A"/>
    <w:rsid w:val="00065FE1"/>
    <w:rsid w:val="0006618C"/>
    <w:rsid w:val="000665E6"/>
    <w:rsid w:val="000706A7"/>
    <w:rsid w:val="00070E42"/>
    <w:rsid w:val="000716AA"/>
    <w:rsid w:val="000719BC"/>
    <w:rsid w:val="00071CB8"/>
    <w:rsid w:val="00072A9A"/>
    <w:rsid w:val="00073797"/>
    <w:rsid w:val="00073A3A"/>
    <w:rsid w:val="00074462"/>
    <w:rsid w:val="000748A1"/>
    <w:rsid w:val="000754B8"/>
    <w:rsid w:val="0007612D"/>
    <w:rsid w:val="0007647C"/>
    <w:rsid w:val="000766A3"/>
    <w:rsid w:val="00077820"/>
    <w:rsid w:val="00077A09"/>
    <w:rsid w:val="0008017E"/>
    <w:rsid w:val="00080E1F"/>
    <w:rsid w:val="0008379B"/>
    <w:rsid w:val="00083AD2"/>
    <w:rsid w:val="000845B3"/>
    <w:rsid w:val="00084768"/>
    <w:rsid w:val="000855B4"/>
    <w:rsid w:val="00086F3B"/>
    <w:rsid w:val="0008769A"/>
    <w:rsid w:val="00090079"/>
    <w:rsid w:val="0009007F"/>
    <w:rsid w:val="000906DC"/>
    <w:rsid w:val="00091405"/>
    <w:rsid w:val="000923AA"/>
    <w:rsid w:val="00092527"/>
    <w:rsid w:val="00092B2E"/>
    <w:rsid w:val="00093EA2"/>
    <w:rsid w:val="0009411E"/>
    <w:rsid w:val="0009423E"/>
    <w:rsid w:val="00094D26"/>
    <w:rsid w:val="00094FD5"/>
    <w:rsid w:val="0009520F"/>
    <w:rsid w:val="0009561A"/>
    <w:rsid w:val="00096631"/>
    <w:rsid w:val="00097ABD"/>
    <w:rsid w:val="00097B0F"/>
    <w:rsid w:val="000A113E"/>
    <w:rsid w:val="000A2F11"/>
    <w:rsid w:val="000A4BB9"/>
    <w:rsid w:val="000A4BC5"/>
    <w:rsid w:val="000A4CBC"/>
    <w:rsid w:val="000A5C61"/>
    <w:rsid w:val="000A5E57"/>
    <w:rsid w:val="000A6313"/>
    <w:rsid w:val="000A79C5"/>
    <w:rsid w:val="000A7ECA"/>
    <w:rsid w:val="000B0D81"/>
    <w:rsid w:val="000B1B68"/>
    <w:rsid w:val="000B23A1"/>
    <w:rsid w:val="000B2812"/>
    <w:rsid w:val="000B28DE"/>
    <w:rsid w:val="000B3983"/>
    <w:rsid w:val="000B43D5"/>
    <w:rsid w:val="000B51ED"/>
    <w:rsid w:val="000B5583"/>
    <w:rsid w:val="000B63C4"/>
    <w:rsid w:val="000B780F"/>
    <w:rsid w:val="000B79ED"/>
    <w:rsid w:val="000B7C9B"/>
    <w:rsid w:val="000C0724"/>
    <w:rsid w:val="000C07AB"/>
    <w:rsid w:val="000C0C23"/>
    <w:rsid w:val="000C10E6"/>
    <w:rsid w:val="000C1B42"/>
    <w:rsid w:val="000C229E"/>
    <w:rsid w:val="000C2793"/>
    <w:rsid w:val="000C2A1F"/>
    <w:rsid w:val="000C2B7B"/>
    <w:rsid w:val="000C2E07"/>
    <w:rsid w:val="000C34C1"/>
    <w:rsid w:val="000C4549"/>
    <w:rsid w:val="000C4B18"/>
    <w:rsid w:val="000C5223"/>
    <w:rsid w:val="000C5A52"/>
    <w:rsid w:val="000C5B0B"/>
    <w:rsid w:val="000C5C95"/>
    <w:rsid w:val="000C5D9F"/>
    <w:rsid w:val="000C708B"/>
    <w:rsid w:val="000C7C39"/>
    <w:rsid w:val="000D0C96"/>
    <w:rsid w:val="000D1451"/>
    <w:rsid w:val="000D2D8E"/>
    <w:rsid w:val="000D4D81"/>
    <w:rsid w:val="000D542C"/>
    <w:rsid w:val="000D5456"/>
    <w:rsid w:val="000D597D"/>
    <w:rsid w:val="000D60BC"/>
    <w:rsid w:val="000D68DA"/>
    <w:rsid w:val="000D73A3"/>
    <w:rsid w:val="000D7852"/>
    <w:rsid w:val="000D78E1"/>
    <w:rsid w:val="000D7EB9"/>
    <w:rsid w:val="000E0382"/>
    <w:rsid w:val="000E03C3"/>
    <w:rsid w:val="000E03F0"/>
    <w:rsid w:val="000E09AB"/>
    <w:rsid w:val="000E19A4"/>
    <w:rsid w:val="000E19EA"/>
    <w:rsid w:val="000E4AE4"/>
    <w:rsid w:val="000E5672"/>
    <w:rsid w:val="000F0A37"/>
    <w:rsid w:val="000F0D31"/>
    <w:rsid w:val="000F0D4A"/>
    <w:rsid w:val="000F12AA"/>
    <w:rsid w:val="000F1AF6"/>
    <w:rsid w:val="000F1F59"/>
    <w:rsid w:val="000F260E"/>
    <w:rsid w:val="000F3277"/>
    <w:rsid w:val="000F3932"/>
    <w:rsid w:val="000F497A"/>
    <w:rsid w:val="000F5BF3"/>
    <w:rsid w:val="000F6B9A"/>
    <w:rsid w:val="000F6E01"/>
    <w:rsid w:val="000F6E26"/>
    <w:rsid w:val="001002EF"/>
    <w:rsid w:val="0010083A"/>
    <w:rsid w:val="0010099B"/>
    <w:rsid w:val="00100BAD"/>
    <w:rsid w:val="00100BE0"/>
    <w:rsid w:val="00101C8C"/>
    <w:rsid w:val="001040FD"/>
    <w:rsid w:val="00105035"/>
    <w:rsid w:val="001057AE"/>
    <w:rsid w:val="00105FC2"/>
    <w:rsid w:val="00106156"/>
    <w:rsid w:val="001062C2"/>
    <w:rsid w:val="00106CA7"/>
    <w:rsid w:val="00107908"/>
    <w:rsid w:val="001108DB"/>
    <w:rsid w:val="00111BCF"/>
    <w:rsid w:val="00111ED1"/>
    <w:rsid w:val="001120F7"/>
    <w:rsid w:val="00113AF6"/>
    <w:rsid w:val="00114305"/>
    <w:rsid w:val="00114950"/>
    <w:rsid w:val="0011517E"/>
    <w:rsid w:val="00115995"/>
    <w:rsid w:val="00115B24"/>
    <w:rsid w:val="001161BE"/>
    <w:rsid w:val="0011647D"/>
    <w:rsid w:val="00116838"/>
    <w:rsid w:val="00116B95"/>
    <w:rsid w:val="00116CAE"/>
    <w:rsid w:val="00117A40"/>
    <w:rsid w:val="00120CC4"/>
    <w:rsid w:val="001227D1"/>
    <w:rsid w:val="0012289A"/>
    <w:rsid w:val="001230C1"/>
    <w:rsid w:val="001232C6"/>
    <w:rsid w:val="00123430"/>
    <w:rsid w:val="00123ACE"/>
    <w:rsid w:val="001248CC"/>
    <w:rsid w:val="00124AFE"/>
    <w:rsid w:val="00125567"/>
    <w:rsid w:val="001262C9"/>
    <w:rsid w:val="00126D0D"/>
    <w:rsid w:val="001274D3"/>
    <w:rsid w:val="0012754E"/>
    <w:rsid w:val="00127743"/>
    <w:rsid w:val="00127C3D"/>
    <w:rsid w:val="00127C4C"/>
    <w:rsid w:val="001301C4"/>
    <w:rsid w:val="00130569"/>
    <w:rsid w:val="001327A4"/>
    <w:rsid w:val="001329A2"/>
    <w:rsid w:val="00132EA6"/>
    <w:rsid w:val="00132F80"/>
    <w:rsid w:val="00132FEF"/>
    <w:rsid w:val="0013390B"/>
    <w:rsid w:val="001339AC"/>
    <w:rsid w:val="001339EF"/>
    <w:rsid w:val="00133AA2"/>
    <w:rsid w:val="00133DC3"/>
    <w:rsid w:val="001340FC"/>
    <w:rsid w:val="001341CE"/>
    <w:rsid w:val="00134265"/>
    <w:rsid w:val="001343FB"/>
    <w:rsid w:val="001345A1"/>
    <w:rsid w:val="00134E7A"/>
    <w:rsid w:val="001350D6"/>
    <w:rsid w:val="001353BF"/>
    <w:rsid w:val="00135860"/>
    <w:rsid w:val="001359C1"/>
    <w:rsid w:val="00135CCA"/>
    <w:rsid w:val="00136140"/>
    <w:rsid w:val="001364A1"/>
    <w:rsid w:val="00136FFB"/>
    <w:rsid w:val="00137A1D"/>
    <w:rsid w:val="00137F4C"/>
    <w:rsid w:val="00141543"/>
    <w:rsid w:val="001422FB"/>
    <w:rsid w:val="00142321"/>
    <w:rsid w:val="001431DF"/>
    <w:rsid w:val="0014339A"/>
    <w:rsid w:val="00143432"/>
    <w:rsid w:val="001438ED"/>
    <w:rsid w:val="00143D22"/>
    <w:rsid w:val="001440ED"/>
    <w:rsid w:val="00146008"/>
    <w:rsid w:val="001465D2"/>
    <w:rsid w:val="00147008"/>
    <w:rsid w:val="00147A34"/>
    <w:rsid w:val="0015029B"/>
    <w:rsid w:val="00150926"/>
    <w:rsid w:val="00150E8C"/>
    <w:rsid w:val="00151CD9"/>
    <w:rsid w:val="00152881"/>
    <w:rsid w:val="00152EE0"/>
    <w:rsid w:val="001532F3"/>
    <w:rsid w:val="00153E2F"/>
    <w:rsid w:val="00153E6E"/>
    <w:rsid w:val="001547F9"/>
    <w:rsid w:val="00155502"/>
    <w:rsid w:val="00156BE4"/>
    <w:rsid w:val="00156FAD"/>
    <w:rsid w:val="00157130"/>
    <w:rsid w:val="00157338"/>
    <w:rsid w:val="001575A2"/>
    <w:rsid w:val="00157610"/>
    <w:rsid w:val="001606E4"/>
    <w:rsid w:val="00160FE3"/>
    <w:rsid w:val="0016132E"/>
    <w:rsid w:val="00161641"/>
    <w:rsid w:val="0016182B"/>
    <w:rsid w:val="00161909"/>
    <w:rsid w:val="00161FBC"/>
    <w:rsid w:val="001620A1"/>
    <w:rsid w:val="00162951"/>
    <w:rsid w:val="00163057"/>
    <w:rsid w:val="00163D65"/>
    <w:rsid w:val="001642DC"/>
    <w:rsid w:val="00164956"/>
    <w:rsid w:val="00165354"/>
    <w:rsid w:val="00166642"/>
    <w:rsid w:val="00166A7F"/>
    <w:rsid w:val="00166D36"/>
    <w:rsid w:val="00167182"/>
    <w:rsid w:val="00167C8D"/>
    <w:rsid w:val="00170A0E"/>
    <w:rsid w:val="001714DB"/>
    <w:rsid w:val="00171A5E"/>
    <w:rsid w:val="00171EA1"/>
    <w:rsid w:val="00172213"/>
    <w:rsid w:val="001724EE"/>
    <w:rsid w:val="00172F1C"/>
    <w:rsid w:val="00173A73"/>
    <w:rsid w:val="00174720"/>
    <w:rsid w:val="001747D0"/>
    <w:rsid w:val="0017485E"/>
    <w:rsid w:val="00174A7E"/>
    <w:rsid w:val="00174B2D"/>
    <w:rsid w:val="0017504E"/>
    <w:rsid w:val="00175C53"/>
    <w:rsid w:val="00176051"/>
    <w:rsid w:val="001770C7"/>
    <w:rsid w:val="0017740F"/>
    <w:rsid w:val="00177F75"/>
    <w:rsid w:val="00177FB6"/>
    <w:rsid w:val="00181984"/>
    <w:rsid w:val="001835E0"/>
    <w:rsid w:val="001845C5"/>
    <w:rsid w:val="0018462C"/>
    <w:rsid w:val="00186E7A"/>
    <w:rsid w:val="0018731A"/>
    <w:rsid w:val="001875B8"/>
    <w:rsid w:val="00187C97"/>
    <w:rsid w:val="00187DAE"/>
    <w:rsid w:val="00190460"/>
    <w:rsid w:val="001906CC"/>
    <w:rsid w:val="00192643"/>
    <w:rsid w:val="00192CD5"/>
    <w:rsid w:val="00193613"/>
    <w:rsid w:val="00193764"/>
    <w:rsid w:val="0019435D"/>
    <w:rsid w:val="00194892"/>
    <w:rsid w:val="00194BEC"/>
    <w:rsid w:val="00195171"/>
    <w:rsid w:val="00195174"/>
    <w:rsid w:val="00195248"/>
    <w:rsid w:val="0019616A"/>
    <w:rsid w:val="001968E5"/>
    <w:rsid w:val="00196C9D"/>
    <w:rsid w:val="0019768D"/>
    <w:rsid w:val="001A05A2"/>
    <w:rsid w:val="001A0AE6"/>
    <w:rsid w:val="001A0D19"/>
    <w:rsid w:val="001A1DF7"/>
    <w:rsid w:val="001A23DA"/>
    <w:rsid w:val="001A295B"/>
    <w:rsid w:val="001A3DB8"/>
    <w:rsid w:val="001A4311"/>
    <w:rsid w:val="001A434F"/>
    <w:rsid w:val="001A4667"/>
    <w:rsid w:val="001A5493"/>
    <w:rsid w:val="001A5562"/>
    <w:rsid w:val="001A62EF"/>
    <w:rsid w:val="001A6C15"/>
    <w:rsid w:val="001A6F9B"/>
    <w:rsid w:val="001A7B29"/>
    <w:rsid w:val="001A7FAB"/>
    <w:rsid w:val="001B02E7"/>
    <w:rsid w:val="001B0945"/>
    <w:rsid w:val="001B0D00"/>
    <w:rsid w:val="001B15C5"/>
    <w:rsid w:val="001B18DC"/>
    <w:rsid w:val="001B298A"/>
    <w:rsid w:val="001B2DDF"/>
    <w:rsid w:val="001B3B56"/>
    <w:rsid w:val="001B469E"/>
    <w:rsid w:val="001B5F09"/>
    <w:rsid w:val="001B62A5"/>
    <w:rsid w:val="001B64ED"/>
    <w:rsid w:val="001B6D17"/>
    <w:rsid w:val="001B6F1E"/>
    <w:rsid w:val="001C0CD4"/>
    <w:rsid w:val="001C0F62"/>
    <w:rsid w:val="001C143C"/>
    <w:rsid w:val="001C1ACF"/>
    <w:rsid w:val="001C1F21"/>
    <w:rsid w:val="001C2228"/>
    <w:rsid w:val="001C2337"/>
    <w:rsid w:val="001C3657"/>
    <w:rsid w:val="001C39A4"/>
    <w:rsid w:val="001C4AF0"/>
    <w:rsid w:val="001C4DC6"/>
    <w:rsid w:val="001C540F"/>
    <w:rsid w:val="001C5412"/>
    <w:rsid w:val="001C5D57"/>
    <w:rsid w:val="001C5E87"/>
    <w:rsid w:val="001C6A65"/>
    <w:rsid w:val="001C6AF6"/>
    <w:rsid w:val="001C6C6A"/>
    <w:rsid w:val="001C704D"/>
    <w:rsid w:val="001D1047"/>
    <w:rsid w:val="001D157D"/>
    <w:rsid w:val="001D160D"/>
    <w:rsid w:val="001D28AC"/>
    <w:rsid w:val="001D30C6"/>
    <w:rsid w:val="001D394B"/>
    <w:rsid w:val="001D3C2C"/>
    <w:rsid w:val="001D3DAC"/>
    <w:rsid w:val="001D44A4"/>
    <w:rsid w:val="001D593B"/>
    <w:rsid w:val="001D6874"/>
    <w:rsid w:val="001D71F8"/>
    <w:rsid w:val="001D7290"/>
    <w:rsid w:val="001D7DD2"/>
    <w:rsid w:val="001E0806"/>
    <w:rsid w:val="001E0DF3"/>
    <w:rsid w:val="001E1C19"/>
    <w:rsid w:val="001E1CAC"/>
    <w:rsid w:val="001E208B"/>
    <w:rsid w:val="001E2428"/>
    <w:rsid w:val="001E28BF"/>
    <w:rsid w:val="001E2C03"/>
    <w:rsid w:val="001E2C7C"/>
    <w:rsid w:val="001E31E9"/>
    <w:rsid w:val="001E3B45"/>
    <w:rsid w:val="001E43E4"/>
    <w:rsid w:val="001E4997"/>
    <w:rsid w:val="001E59EC"/>
    <w:rsid w:val="001E6332"/>
    <w:rsid w:val="001E6929"/>
    <w:rsid w:val="001E70F4"/>
    <w:rsid w:val="001E74BB"/>
    <w:rsid w:val="001E7C6A"/>
    <w:rsid w:val="001E7D2A"/>
    <w:rsid w:val="001E7E99"/>
    <w:rsid w:val="001F0345"/>
    <w:rsid w:val="001F0679"/>
    <w:rsid w:val="001F0722"/>
    <w:rsid w:val="001F0A70"/>
    <w:rsid w:val="001F0FC9"/>
    <w:rsid w:val="001F10B1"/>
    <w:rsid w:val="001F2AF8"/>
    <w:rsid w:val="001F2B7B"/>
    <w:rsid w:val="001F4486"/>
    <w:rsid w:val="001F4AB9"/>
    <w:rsid w:val="001F56D0"/>
    <w:rsid w:val="001F56DD"/>
    <w:rsid w:val="001F711E"/>
    <w:rsid w:val="001F71F7"/>
    <w:rsid w:val="001F72D1"/>
    <w:rsid w:val="001F7989"/>
    <w:rsid w:val="00200D80"/>
    <w:rsid w:val="002010EE"/>
    <w:rsid w:val="00201D31"/>
    <w:rsid w:val="00201EF1"/>
    <w:rsid w:val="00202B7E"/>
    <w:rsid w:val="00202DFE"/>
    <w:rsid w:val="002035CE"/>
    <w:rsid w:val="00203ACC"/>
    <w:rsid w:val="00203AE5"/>
    <w:rsid w:val="0020408B"/>
    <w:rsid w:val="00204BFF"/>
    <w:rsid w:val="002059B3"/>
    <w:rsid w:val="00205B21"/>
    <w:rsid w:val="00206164"/>
    <w:rsid w:val="00207646"/>
    <w:rsid w:val="0021024D"/>
    <w:rsid w:val="00210877"/>
    <w:rsid w:val="00212333"/>
    <w:rsid w:val="0021239E"/>
    <w:rsid w:val="00212DD1"/>
    <w:rsid w:val="00213294"/>
    <w:rsid w:val="00213BEB"/>
    <w:rsid w:val="00214EF2"/>
    <w:rsid w:val="0021574C"/>
    <w:rsid w:val="00215A4E"/>
    <w:rsid w:val="00216974"/>
    <w:rsid w:val="00216ADA"/>
    <w:rsid w:val="00216D4E"/>
    <w:rsid w:val="00217D88"/>
    <w:rsid w:val="00220B80"/>
    <w:rsid w:val="00220D60"/>
    <w:rsid w:val="00221D12"/>
    <w:rsid w:val="0022295B"/>
    <w:rsid w:val="00222D01"/>
    <w:rsid w:val="00223126"/>
    <w:rsid w:val="00223850"/>
    <w:rsid w:val="00224572"/>
    <w:rsid w:val="00224AF3"/>
    <w:rsid w:val="00224B9C"/>
    <w:rsid w:val="00224C2E"/>
    <w:rsid w:val="00224CAB"/>
    <w:rsid w:val="002264CF"/>
    <w:rsid w:val="0022653F"/>
    <w:rsid w:val="00226928"/>
    <w:rsid w:val="00227EB6"/>
    <w:rsid w:val="002305FF"/>
    <w:rsid w:val="0023068A"/>
    <w:rsid w:val="002337AB"/>
    <w:rsid w:val="00234770"/>
    <w:rsid w:val="00234975"/>
    <w:rsid w:val="002366DC"/>
    <w:rsid w:val="00236E4B"/>
    <w:rsid w:val="002372CB"/>
    <w:rsid w:val="00237CF9"/>
    <w:rsid w:val="00241355"/>
    <w:rsid w:val="00241CE3"/>
    <w:rsid w:val="002423D3"/>
    <w:rsid w:val="002427DC"/>
    <w:rsid w:val="00243076"/>
    <w:rsid w:val="002435DB"/>
    <w:rsid w:val="00243DC6"/>
    <w:rsid w:val="00245FBD"/>
    <w:rsid w:val="00246911"/>
    <w:rsid w:val="00246B26"/>
    <w:rsid w:val="00246DB7"/>
    <w:rsid w:val="002470AF"/>
    <w:rsid w:val="00247141"/>
    <w:rsid w:val="00250018"/>
    <w:rsid w:val="002500F0"/>
    <w:rsid w:val="00250133"/>
    <w:rsid w:val="0025023C"/>
    <w:rsid w:val="00250793"/>
    <w:rsid w:val="00250F0F"/>
    <w:rsid w:val="00251261"/>
    <w:rsid w:val="00251380"/>
    <w:rsid w:val="00251781"/>
    <w:rsid w:val="002551DC"/>
    <w:rsid w:val="00255D9D"/>
    <w:rsid w:val="0025704B"/>
    <w:rsid w:val="00257248"/>
    <w:rsid w:val="00257852"/>
    <w:rsid w:val="00257D5D"/>
    <w:rsid w:val="002603C5"/>
    <w:rsid w:val="002605DE"/>
    <w:rsid w:val="00260863"/>
    <w:rsid w:val="00260F5E"/>
    <w:rsid w:val="0026189B"/>
    <w:rsid w:val="00262558"/>
    <w:rsid w:val="00262566"/>
    <w:rsid w:val="00262718"/>
    <w:rsid w:val="00263885"/>
    <w:rsid w:val="00263B2D"/>
    <w:rsid w:val="0026404E"/>
    <w:rsid w:val="0026540F"/>
    <w:rsid w:val="00265B96"/>
    <w:rsid w:val="00265FDB"/>
    <w:rsid w:val="0026703A"/>
    <w:rsid w:val="00267A0B"/>
    <w:rsid w:val="00270764"/>
    <w:rsid w:val="00270814"/>
    <w:rsid w:val="00270E5A"/>
    <w:rsid w:val="00271690"/>
    <w:rsid w:val="00272205"/>
    <w:rsid w:val="00272260"/>
    <w:rsid w:val="00272307"/>
    <w:rsid w:val="0027257A"/>
    <w:rsid w:val="002729E1"/>
    <w:rsid w:val="00273BBD"/>
    <w:rsid w:val="00274043"/>
    <w:rsid w:val="002743B7"/>
    <w:rsid w:val="0027453F"/>
    <w:rsid w:val="0027497A"/>
    <w:rsid w:val="00274B61"/>
    <w:rsid w:val="00275F62"/>
    <w:rsid w:val="00275F8A"/>
    <w:rsid w:val="002769C5"/>
    <w:rsid w:val="00276A39"/>
    <w:rsid w:val="00276AE9"/>
    <w:rsid w:val="00276DBA"/>
    <w:rsid w:val="002771F2"/>
    <w:rsid w:val="00280B56"/>
    <w:rsid w:val="00280BE3"/>
    <w:rsid w:val="00280D2D"/>
    <w:rsid w:val="002812D4"/>
    <w:rsid w:val="00281481"/>
    <w:rsid w:val="0028162D"/>
    <w:rsid w:val="00281F89"/>
    <w:rsid w:val="002829E7"/>
    <w:rsid w:val="00282F9B"/>
    <w:rsid w:val="00283032"/>
    <w:rsid w:val="002830BD"/>
    <w:rsid w:val="002842A3"/>
    <w:rsid w:val="002849CF"/>
    <w:rsid w:val="00284D77"/>
    <w:rsid w:val="00285C48"/>
    <w:rsid w:val="00286325"/>
    <w:rsid w:val="00286E4A"/>
    <w:rsid w:val="002875EC"/>
    <w:rsid w:val="00290064"/>
    <w:rsid w:val="002907F6"/>
    <w:rsid w:val="00293107"/>
    <w:rsid w:val="00293614"/>
    <w:rsid w:val="002945C9"/>
    <w:rsid w:val="00294C05"/>
    <w:rsid w:val="00294FF9"/>
    <w:rsid w:val="00295251"/>
    <w:rsid w:val="0029531E"/>
    <w:rsid w:val="0029579D"/>
    <w:rsid w:val="00295A60"/>
    <w:rsid w:val="00295A8B"/>
    <w:rsid w:val="00295BDC"/>
    <w:rsid w:val="002965ED"/>
    <w:rsid w:val="002A01C3"/>
    <w:rsid w:val="002A0292"/>
    <w:rsid w:val="002A03EE"/>
    <w:rsid w:val="002A09B1"/>
    <w:rsid w:val="002A0FB7"/>
    <w:rsid w:val="002A1652"/>
    <w:rsid w:val="002A29A0"/>
    <w:rsid w:val="002A36CA"/>
    <w:rsid w:val="002A378A"/>
    <w:rsid w:val="002A381E"/>
    <w:rsid w:val="002A4BDF"/>
    <w:rsid w:val="002A61D6"/>
    <w:rsid w:val="002A61ED"/>
    <w:rsid w:val="002A71C0"/>
    <w:rsid w:val="002A78AD"/>
    <w:rsid w:val="002B04C6"/>
    <w:rsid w:val="002B04EF"/>
    <w:rsid w:val="002B0FED"/>
    <w:rsid w:val="002B128A"/>
    <w:rsid w:val="002B16E5"/>
    <w:rsid w:val="002B1FE8"/>
    <w:rsid w:val="002B2200"/>
    <w:rsid w:val="002B3333"/>
    <w:rsid w:val="002B4DC4"/>
    <w:rsid w:val="002B5314"/>
    <w:rsid w:val="002B57A3"/>
    <w:rsid w:val="002B5CC1"/>
    <w:rsid w:val="002B5EFF"/>
    <w:rsid w:val="002B5F68"/>
    <w:rsid w:val="002B668C"/>
    <w:rsid w:val="002B6C23"/>
    <w:rsid w:val="002C00FD"/>
    <w:rsid w:val="002C03A7"/>
    <w:rsid w:val="002C05FC"/>
    <w:rsid w:val="002C0DBB"/>
    <w:rsid w:val="002C1A23"/>
    <w:rsid w:val="002C2108"/>
    <w:rsid w:val="002C224A"/>
    <w:rsid w:val="002C2D48"/>
    <w:rsid w:val="002C2DF3"/>
    <w:rsid w:val="002C3669"/>
    <w:rsid w:val="002C38E4"/>
    <w:rsid w:val="002C3C3A"/>
    <w:rsid w:val="002C3F54"/>
    <w:rsid w:val="002C4B7B"/>
    <w:rsid w:val="002C548E"/>
    <w:rsid w:val="002C5964"/>
    <w:rsid w:val="002C61FD"/>
    <w:rsid w:val="002C6A0B"/>
    <w:rsid w:val="002C7184"/>
    <w:rsid w:val="002C7502"/>
    <w:rsid w:val="002C767C"/>
    <w:rsid w:val="002C7B91"/>
    <w:rsid w:val="002C7DA8"/>
    <w:rsid w:val="002D0262"/>
    <w:rsid w:val="002D173E"/>
    <w:rsid w:val="002D2D26"/>
    <w:rsid w:val="002D3197"/>
    <w:rsid w:val="002D424F"/>
    <w:rsid w:val="002D4920"/>
    <w:rsid w:val="002D4DFD"/>
    <w:rsid w:val="002D524A"/>
    <w:rsid w:val="002D6F11"/>
    <w:rsid w:val="002D6FB1"/>
    <w:rsid w:val="002D727F"/>
    <w:rsid w:val="002E00C3"/>
    <w:rsid w:val="002E0239"/>
    <w:rsid w:val="002E0C0B"/>
    <w:rsid w:val="002E150A"/>
    <w:rsid w:val="002E2079"/>
    <w:rsid w:val="002E2188"/>
    <w:rsid w:val="002E222B"/>
    <w:rsid w:val="002E297D"/>
    <w:rsid w:val="002E3299"/>
    <w:rsid w:val="002E3BF8"/>
    <w:rsid w:val="002E63E1"/>
    <w:rsid w:val="002E68BE"/>
    <w:rsid w:val="002E6CF8"/>
    <w:rsid w:val="002E7188"/>
    <w:rsid w:val="002F0209"/>
    <w:rsid w:val="002F1449"/>
    <w:rsid w:val="002F1A6B"/>
    <w:rsid w:val="002F1C70"/>
    <w:rsid w:val="002F1DE4"/>
    <w:rsid w:val="002F28F3"/>
    <w:rsid w:val="002F2DAF"/>
    <w:rsid w:val="002F30F3"/>
    <w:rsid w:val="002F357F"/>
    <w:rsid w:val="002F3887"/>
    <w:rsid w:val="002F413A"/>
    <w:rsid w:val="002F4F4F"/>
    <w:rsid w:val="002F57E2"/>
    <w:rsid w:val="002F6336"/>
    <w:rsid w:val="002F6964"/>
    <w:rsid w:val="002F6C85"/>
    <w:rsid w:val="002F6E1D"/>
    <w:rsid w:val="002F7054"/>
    <w:rsid w:val="002F7BBE"/>
    <w:rsid w:val="00300DA0"/>
    <w:rsid w:val="00301767"/>
    <w:rsid w:val="00301F6A"/>
    <w:rsid w:val="0030215E"/>
    <w:rsid w:val="00302411"/>
    <w:rsid w:val="00302C5F"/>
    <w:rsid w:val="00303F90"/>
    <w:rsid w:val="00305474"/>
    <w:rsid w:val="003058DD"/>
    <w:rsid w:val="00305A06"/>
    <w:rsid w:val="00306315"/>
    <w:rsid w:val="0030765A"/>
    <w:rsid w:val="003078C1"/>
    <w:rsid w:val="0031041C"/>
    <w:rsid w:val="003110AF"/>
    <w:rsid w:val="003112CF"/>
    <w:rsid w:val="003133A3"/>
    <w:rsid w:val="003134AC"/>
    <w:rsid w:val="003135B6"/>
    <w:rsid w:val="00313E9C"/>
    <w:rsid w:val="00314041"/>
    <w:rsid w:val="00314C25"/>
    <w:rsid w:val="003155FC"/>
    <w:rsid w:val="0031647C"/>
    <w:rsid w:val="00316E07"/>
    <w:rsid w:val="00316E9D"/>
    <w:rsid w:val="0031764A"/>
    <w:rsid w:val="00317A91"/>
    <w:rsid w:val="00320204"/>
    <w:rsid w:val="00320BC3"/>
    <w:rsid w:val="00320F25"/>
    <w:rsid w:val="00322019"/>
    <w:rsid w:val="00322985"/>
    <w:rsid w:val="00322FFC"/>
    <w:rsid w:val="00323067"/>
    <w:rsid w:val="00323B93"/>
    <w:rsid w:val="00324339"/>
    <w:rsid w:val="00324FD9"/>
    <w:rsid w:val="003250C3"/>
    <w:rsid w:val="003252C8"/>
    <w:rsid w:val="00325DE8"/>
    <w:rsid w:val="0032690E"/>
    <w:rsid w:val="0033154C"/>
    <w:rsid w:val="00331F01"/>
    <w:rsid w:val="00331F6C"/>
    <w:rsid w:val="0033271E"/>
    <w:rsid w:val="00332F06"/>
    <w:rsid w:val="00333296"/>
    <w:rsid w:val="003338B8"/>
    <w:rsid w:val="00333EAC"/>
    <w:rsid w:val="0033404B"/>
    <w:rsid w:val="0033475D"/>
    <w:rsid w:val="00335151"/>
    <w:rsid w:val="00336306"/>
    <w:rsid w:val="0033733F"/>
    <w:rsid w:val="003374E3"/>
    <w:rsid w:val="003378BB"/>
    <w:rsid w:val="00340048"/>
    <w:rsid w:val="00340557"/>
    <w:rsid w:val="00340DA5"/>
    <w:rsid w:val="00341AD7"/>
    <w:rsid w:val="00341FB9"/>
    <w:rsid w:val="003420DA"/>
    <w:rsid w:val="00342665"/>
    <w:rsid w:val="003428F5"/>
    <w:rsid w:val="00342F58"/>
    <w:rsid w:val="003430FB"/>
    <w:rsid w:val="00343D3D"/>
    <w:rsid w:val="00343E9C"/>
    <w:rsid w:val="0034466D"/>
    <w:rsid w:val="00344D14"/>
    <w:rsid w:val="00345F48"/>
    <w:rsid w:val="00347090"/>
    <w:rsid w:val="00347718"/>
    <w:rsid w:val="0035038D"/>
    <w:rsid w:val="003524A1"/>
    <w:rsid w:val="00352532"/>
    <w:rsid w:val="00352D7F"/>
    <w:rsid w:val="003540C9"/>
    <w:rsid w:val="00354935"/>
    <w:rsid w:val="00354B1C"/>
    <w:rsid w:val="00354C69"/>
    <w:rsid w:val="003557BF"/>
    <w:rsid w:val="00356BF5"/>
    <w:rsid w:val="00356D38"/>
    <w:rsid w:val="00356D6A"/>
    <w:rsid w:val="00357047"/>
    <w:rsid w:val="0035742B"/>
    <w:rsid w:val="00357E84"/>
    <w:rsid w:val="003600D8"/>
    <w:rsid w:val="003617BA"/>
    <w:rsid w:val="0036181D"/>
    <w:rsid w:val="00361EE9"/>
    <w:rsid w:val="00361F73"/>
    <w:rsid w:val="0036200A"/>
    <w:rsid w:val="00362558"/>
    <w:rsid w:val="003628ED"/>
    <w:rsid w:val="003635A1"/>
    <w:rsid w:val="00363884"/>
    <w:rsid w:val="00363B12"/>
    <w:rsid w:val="003647D3"/>
    <w:rsid w:val="0036494E"/>
    <w:rsid w:val="00364D41"/>
    <w:rsid w:val="00364F96"/>
    <w:rsid w:val="003659C1"/>
    <w:rsid w:val="003663A2"/>
    <w:rsid w:val="003664D8"/>
    <w:rsid w:val="00366519"/>
    <w:rsid w:val="00366E69"/>
    <w:rsid w:val="0036730A"/>
    <w:rsid w:val="003679CA"/>
    <w:rsid w:val="003707ED"/>
    <w:rsid w:val="00370E2A"/>
    <w:rsid w:val="003712D1"/>
    <w:rsid w:val="003713B0"/>
    <w:rsid w:val="0037249C"/>
    <w:rsid w:val="0037379D"/>
    <w:rsid w:val="00373C64"/>
    <w:rsid w:val="003749DF"/>
    <w:rsid w:val="00375B48"/>
    <w:rsid w:val="00376497"/>
    <w:rsid w:val="003765B3"/>
    <w:rsid w:val="00376E62"/>
    <w:rsid w:val="003770C0"/>
    <w:rsid w:val="003803A6"/>
    <w:rsid w:val="003803CC"/>
    <w:rsid w:val="0038048E"/>
    <w:rsid w:val="00380BB9"/>
    <w:rsid w:val="003812AE"/>
    <w:rsid w:val="00382249"/>
    <w:rsid w:val="00382FAD"/>
    <w:rsid w:val="00382FBE"/>
    <w:rsid w:val="0038382A"/>
    <w:rsid w:val="003838F5"/>
    <w:rsid w:val="003839A4"/>
    <w:rsid w:val="00383AFD"/>
    <w:rsid w:val="00383F64"/>
    <w:rsid w:val="003858C7"/>
    <w:rsid w:val="0038606A"/>
    <w:rsid w:val="0038620D"/>
    <w:rsid w:val="00386813"/>
    <w:rsid w:val="00386AD5"/>
    <w:rsid w:val="00386C09"/>
    <w:rsid w:val="0038736C"/>
    <w:rsid w:val="00387729"/>
    <w:rsid w:val="0038784A"/>
    <w:rsid w:val="00390F4F"/>
    <w:rsid w:val="003915F5"/>
    <w:rsid w:val="0039180C"/>
    <w:rsid w:val="00391CC4"/>
    <w:rsid w:val="00391D11"/>
    <w:rsid w:val="003921C9"/>
    <w:rsid w:val="00392867"/>
    <w:rsid w:val="00392BB4"/>
    <w:rsid w:val="00392D97"/>
    <w:rsid w:val="00392E5E"/>
    <w:rsid w:val="003939D2"/>
    <w:rsid w:val="003940FA"/>
    <w:rsid w:val="00394185"/>
    <w:rsid w:val="0039419A"/>
    <w:rsid w:val="00394256"/>
    <w:rsid w:val="0039426C"/>
    <w:rsid w:val="00394789"/>
    <w:rsid w:val="0039611B"/>
    <w:rsid w:val="00396764"/>
    <w:rsid w:val="0039770A"/>
    <w:rsid w:val="003A007A"/>
    <w:rsid w:val="003A017E"/>
    <w:rsid w:val="003A17A9"/>
    <w:rsid w:val="003A1C55"/>
    <w:rsid w:val="003A2748"/>
    <w:rsid w:val="003A2884"/>
    <w:rsid w:val="003A3722"/>
    <w:rsid w:val="003A471B"/>
    <w:rsid w:val="003A4CAE"/>
    <w:rsid w:val="003A504C"/>
    <w:rsid w:val="003A5421"/>
    <w:rsid w:val="003A59EA"/>
    <w:rsid w:val="003A626F"/>
    <w:rsid w:val="003A70F8"/>
    <w:rsid w:val="003B1586"/>
    <w:rsid w:val="003B1942"/>
    <w:rsid w:val="003B204E"/>
    <w:rsid w:val="003B2A8F"/>
    <w:rsid w:val="003B32A9"/>
    <w:rsid w:val="003B4350"/>
    <w:rsid w:val="003B4D4C"/>
    <w:rsid w:val="003B4EE4"/>
    <w:rsid w:val="003B50F0"/>
    <w:rsid w:val="003B6408"/>
    <w:rsid w:val="003B6583"/>
    <w:rsid w:val="003B6617"/>
    <w:rsid w:val="003B72D5"/>
    <w:rsid w:val="003B7846"/>
    <w:rsid w:val="003C0529"/>
    <w:rsid w:val="003C0885"/>
    <w:rsid w:val="003C0A58"/>
    <w:rsid w:val="003C135F"/>
    <w:rsid w:val="003C22A9"/>
    <w:rsid w:val="003C244C"/>
    <w:rsid w:val="003C2628"/>
    <w:rsid w:val="003C3CFE"/>
    <w:rsid w:val="003C3D23"/>
    <w:rsid w:val="003C4724"/>
    <w:rsid w:val="003C47D7"/>
    <w:rsid w:val="003C48C2"/>
    <w:rsid w:val="003C4C82"/>
    <w:rsid w:val="003C5AA4"/>
    <w:rsid w:val="003C5F8A"/>
    <w:rsid w:val="003C6A8A"/>
    <w:rsid w:val="003C6C5E"/>
    <w:rsid w:val="003C6F1B"/>
    <w:rsid w:val="003D0893"/>
    <w:rsid w:val="003D0B05"/>
    <w:rsid w:val="003D1B4E"/>
    <w:rsid w:val="003D20B8"/>
    <w:rsid w:val="003D28D3"/>
    <w:rsid w:val="003D2C3C"/>
    <w:rsid w:val="003D3167"/>
    <w:rsid w:val="003D3B9D"/>
    <w:rsid w:val="003D477A"/>
    <w:rsid w:val="003D56DA"/>
    <w:rsid w:val="003D5B18"/>
    <w:rsid w:val="003D5C06"/>
    <w:rsid w:val="003D6953"/>
    <w:rsid w:val="003D71A5"/>
    <w:rsid w:val="003D71AF"/>
    <w:rsid w:val="003D79F3"/>
    <w:rsid w:val="003D7EA2"/>
    <w:rsid w:val="003E0324"/>
    <w:rsid w:val="003E0A34"/>
    <w:rsid w:val="003E0B54"/>
    <w:rsid w:val="003E0DB5"/>
    <w:rsid w:val="003E0DD4"/>
    <w:rsid w:val="003E1675"/>
    <w:rsid w:val="003E182D"/>
    <w:rsid w:val="003E2044"/>
    <w:rsid w:val="003E2655"/>
    <w:rsid w:val="003E29E0"/>
    <w:rsid w:val="003E2A62"/>
    <w:rsid w:val="003E3100"/>
    <w:rsid w:val="003E4305"/>
    <w:rsid w:val="003E4A0F"/>
    <w:rsid w:val="003E4EDD"/>
    <w:rsid w:val="003E5FDD"/>
    <w:rsid w:val="003E5FF1"/>
    <w:rsid w:val="003E6289"/>
    <w:rsid w:val="003E6755"/>
    <w:rsid w:val="003E69FE"/>
    <w:rsid w:val="003E7786"/>
    <w:rsid w:val="003F01AE"/>
    <w:rsid w:val="003F01FF"/>
    <w:rsid w:val="003F16C1"/>
    <w:rsid w:val="003F2375"/>
    <w:rsid w:val="003F25C0"/>
    <w:rsid w:val="003F3910"/>
    <w:rsid w:val="003F5B1B"/>
    <w:rsid w:val="003F5ED3"/>
    <w:rsid w:val="003F7120"/>
    <w:rsid w:val="0040049D"/>
    <w:rsid w:val="00400AE9"/>
    <w:rsid w:val="00400E3D"/>
    <w:rsid w:val="00401999"/>
    <w:rsid w:val="004024D6"/>
    <w:rsid w:val="00403CFD"/>
    <w:rsid w:val="004042C8"/>
    <w:rsid w:val="004043A8"/>
    <w:rsid w:val="004052A1"/>
    <w:rsid w:val="00410086"/>
    <w:rsid w:val="00410590"/>
    <w:rsid w:val="004107D5"/>
    <w:rsid w:val="00410844"/>
    <w:rsid w:val="004113B4"/>
    <w:rsid w:val="0041209D"/>
    <w:rsid w:val="00412AC4"/>
    <w:rsid w:val="00412D81"/>
    <w:rsid w:val="00412ECE"/>
    <w:rsid w:val="00412ED0"/>
    <w:rsid w:val="004130F9"/>
    <w:rsid w:val="00413D50"/>
    <w:rsid w:val="00414D55"/>
    <w:rsid w:val="00415D54"/>
    <w:rsid w:val="00415F83"/>
    <w:rsid w:val="00416C4D"/>
    <w:rsid w:val="00416F97"/>
    <w:rsid w:val="00417443"/>
    <w:rsid w:val="004176E0"/>
    <w:rsid w:val="00422EFE"/>
    <w:rsid w:val="004239E5"/>
    <w:rsid w:val="00424BF9"/>
    <w:rsid w:val="0042507A"/>
    <w:rsid w:val="004262EC"/>
    <w:rsid w:val="0042778C"/>
    <w:rsid w:val="00427948"/>
    <w:rsid w:val="004303C2"/>
    <w:rsid w:val="00430441"/>
    <w:rsid w:val="00430754"/>
    <w:rsid w:val="0043175E"/>
    <w:rsid w:val="00431BA8"/>
    <w:rsid w:val="00431C2C"/>
    <w:rsid w:val="00431FC1"/>
    <w:rsid w:val="0043269D"/>
    <w:rsid w:val="0043292E"/>
    <w:rsid w:val="00433B85"/>
    <w:rsid w:val="00433E3F"/>
    <w:rsid w:val="00435017"/>
    <w:rsid w:val="004351B1"/>
    <w:rsid w:val="0043560F"/>
    <w:rsid w:val="00435DF6"/>
    <w:rsid w:val="00437322"/>
    <w:rsid w:val="00437612"/>
    <w:rsid w:val="00437F70"/>
    <w:rsid w:val="00441481"/>
    <w:rsid w:val="00441D5F"/>
    <w:rsid w:val="00443F48"/>
    <w:rsid w:val="004444C5"/>
    <w:rsid w:val="004454D8"/>
    <w:rsid w:val="00445ADD"/>
    <w:rsid w:val="00445BF9"/>
    <w:rsid w:val="00445DED"/>
    <w:rsid w:val="00446E8D"/>
    <w:rsid w:val="004478B2"/>
    <w:rsid w:val="00447BCB"/>
    <w:rsid w:val="00447DCB"/>
    <w:rsid w:val="00450210"/>
    <w:rsid w:val="00450346"/>
    <w:rsid w:val="0045080D"/>
    <w:rsid w:val="00450988"/>
    <w:rsid w:val="00451014"/>
    <w:rsid w:val="0045279D"/>
    <w:rsid w:val="00454456"/>
    <w:rsid w:val="00454484"/>
    <w:rsid w:val="0045491E"/>
    <w:rsid w:val="00454E7F"/>
    <w:rsid w:val="0045510C"/>
    <w:rsid w:val="00455343"/>
    <w:rsid w:val="004556A1"/>
    <w:rsid w:val="004559AC"/>
    <w:rsid w:val="00456460"/>
    <w:rsid w:val="0046028C"/>
    <w:rsid w:val="00460A0F"/>
    <w:rsid w:val="00460B04"/>
    <w:rsid w:val="00462AC6"/>
    <w:rsid w:val="00464119"/>
    <w:rsid w:val="00464179"/>
    <w:rsid w:val="0046432E"/>
    <w:rsid w:val="00464D57"/>
    <w:rsid w:val="00465149"/>
    <w:rsid w:val="00465B40"/>
    <w:rsid w:val="0046649B"/>
    <w:rsid w:val="004669FC"/>
    <w:rsid w:val="00470529"/>
    <w:rsid w:val="004708CB"/>
    <w:rsid w:val="00471C39"/>
    <w:rsid w:val="00471F22"/>
    <w:rsid w:val="004728F8"/>
    <w:rsid w:val="00472CE0"/>
    <w:rsid w:val="00473C49"/>
    <w:rsid w:val="00473FA1"/>
    <w:rsid w:val="00474236"/>
    <w:rsid w:val="00475DC9"/>
    <w:rsid w:val="00476D7B"/>
    <w:rsid w:val="00476E2D"/>
    <w:rsid w:val="004773F1"/>
    <w:rsid w:val="004800FA"/>
    <w:rsid w:val="00480684"/>
    <w:rsid w:val="00480CF8"/>
    <w:rsid w:val="00481407"/>
    <w:rsid w:val="00481435"/>
    <w:rsid w:val="00481505"/>
    <w:rsid w:val="00481A88"/>
    <w:rsid w:val="00481E6E"/>
    <w:rsid w:val="00482C87"/>
    <w:rsid w:val="00482D64"/>
    <w:rsid w:val="00483C08"/>
    <w:rsid w:val="0048519D"/>
    <w:rsid w:val="00487607"/>
    <w:rsid w:val="004879C2"/>
    <w:rsid w:val="00487AE7"/>
    <w:rsid w:val="00487D71"/>
    <w:rsid w:val="00487F25"/>
    <w:rsid w:val="004905BE"/>
    <w:rsid w:val="004906EE"/>
    <w:rsid w:val="00490720"/>
    <w:rsid w:val="00491AE5"/>
    <w:rsid w:val="004925B8"/>
    <w:rsid w:val="00492EBD"/>
    <w:rsid w:val="004932A1"/>
    <w:rsid w:val="00493FA4"/>
    <w:rsid w:val="00494175"/>
    <w:rsid w:val="004945D5"/>
    <w:rsid w:val="00494E5A"/>
    <w:rsid w:val="0049521D"/>
    <w:rsid w:val="0049717B"/>
    <w:rsid w:val="00497849"/>
    <w:rsid w:val="004A1022"/>
    <w:rsid w:val="004A1B86"/>
    <w:rsid w:val="004A1EBB"/>
    <w:rsid w:val="004A24C8"/>
    <w:rsid w:val="004A26F0"/>
    <w:rsid w:val="004A2EFB"/>
    <w:rsid w:val="004A3B44"/>
    <w:rsid w:val="004A429D"/>
    <w:rsid w:val="004A5212"/>
    <w:rsid w:val="004A6FCA"/>
    <w:rsid w:val="004B06C5"/>
    <w:rsid w:val="004B12AB"/>
    <w:rsid w:val="004B17F8"/>
    <w:rsid w:val="004B19EF"/>
    <w:rsid w:val="004B1F0F"/>
    <w:rsid w:val="004B287E"/>
    <w:rsid w:val="004B3E84"/>
    <w:rsid w:val="004B4BCA"/>
    <w:rsid w:val="004B521F"/>
    <w:rsid w:val="004B595A"/>
    <w:rsid w:val="004B70D1"/>
    <w:rsid w:val="004B760F"/>
    <w:rsid w:val="004C16F7"/>
    <w:rsid w:val="004C1DA0"/>
    <w:rsid w:val="004C20DB"/>
    <w:rsid w:val="004C2DA5"/>
    <w:rsid w:val="004C383A"/>
    <w:rsid w:val="004C3A1C"/>
    <w:rsid w:val="004C402C"/>
    <w:rsid w:val="004C74FE"/>
    <w:rsid w:val="004C7630"/>
    <w:rsid w:val="004C7A10"/>
    <w:rsid w:val="004C7EDD"/>
    <w:rsid w:val="004C7FF0"/>
    <w:rsid w:val="004D07D7"/>
    <w:rsid w:val="004D08EE"/>
    <w:rsid w:val="004D0A94"/>
    <w:rsid w:val="004D0B09"/>
    <w:rsid w:val="004D0C31"/>
    <w:rsid w:val="004D0D9C"/>
    <w:rsid w:val="004D189E"/>
    <w:rsid w:val="004D22D1"/>
    <w:rsid w:val="004D2B8B"/>
    <w:rsid w:val="004D2DB3"/>
    <w:rsid w:val="004D2EB9"/>
    <w:rsid w:val="004D3EEE"/>
    <w:rsid w:val="004D47C4"/>
    <w:rsid w:val="004D5116"/>
    <w:rsid w:val="004D6598"/>
    <w:rsid w:val="004D6F25"/>
    <w:rsid w:val="004D7080"/>
    <w:rsid w:val="004D7428"/>
    <w:rsid w:val="004D746A"/>
    <w:rsid w:val="004D7565"/>
    <w:rsid w:val="004D79E2"/>
    <w:rsid w:val="004E0096"/>
    <w:rsid w:val="004E01F0"/>
    <w:rsid w:val="004E075F"/>
    <w:rsid w:val="004E0BA7"/>
    <w:rsid w:val="004E15D4"/>
    <w:rsid w:val="004E2519"/>
    <w:rsid w:val="004E2631"/>
    <w:rsid w:val="004E273B"/>
    <w:rsid w:val="004E3490"/>
    <w:rsid w:val="004E39AA"/>
    <w:rsid w:val="004E3B4E"/>
    <w:rsid w:val="004E3BC5"/>
    <w:rsid w:val="004E3DA7"/>
    <w:rsid w:val="004E49C0"/>
    <w:rsid w:val="004E4C75"/>
    <w:rsid w:val="004E541C"/>
    <w:rsid w:val="004E5562"/>
    <w:rsid w:val="004E566F"/>
    <w:rsid w:val="004E56E1"/>
    <w:rsid w:val="004E6859"/>
    <w:rsid w:val="004E6A98"/>
    <w:rsid w:val="004E715F"/>
    <w:rsid w:val="004E728C"/>
    <w:rsid w:val="004E7299"/>
    <w:rsid w:val="004E7303"/>
    <w:rsid w:val="004E7589"/>
    <w:rsid w:val="004E7C36"/>
    <w:rsid w:val="004F0A0B"/>
    <w:rsid w:val="004F0F0B"/>
    <w:rsid w:val="004F10A3"/>
    <w:rsid w:val="004F17EE"/>
    <w:rsid w:val="004F1A77"/>
    <w:rsid w:val="004F2249"/>
    <w:rsid w:val="004F3338"/>
    <w:rsid w:val="004F38A1"/>
    <w:rsid w:val="004F459F"/>
    <w:rsid w:val="004F50D9"/>
    <w:rsid w:val="004F5503"/>
    <w:rsid w:val="004F6350"/>
    <w:rsid w:val="004F724F"/>
    <w:rsid w:val="004F7DF4"/>
    <w:rsid w:val="0050150C"/>
    <w:rsid w:val="005015FD"/>
    <w:rsid w:val="0050172F"/>
    <w:rsid w:val="005018F8"/>
    <w:rsid w:val="00503376"/>
    <w:rsid w:val="00503432"/>
    <w:rsid w:val="00503529"/>
    <w:rsid w:val="00504379"/>
    <w:rsid w:val="0050587B"/>
    <w:rsid w:val="005067F9"/>
    <w:rsid w:val="00506D0A"/>
    <w:rsid w:val="00506E6D"/>
    <w:rsid w:val="0051129F"/>
    <w:rsid w:val="00511986"/>
    <w:rsid w:val="005136FE"/>
    <w:rsid w:val="00513805"/>
    <w:rsid w:val="00513E63"/>
    <w:rsid w:val="005152A3"/>
    <w:rsid w:val="0051604C"/>
    <w:rsid w:val="00516C50"/>
    <w:rsid w:val="005172B3"/>
    <w:rsid w:val="0051782E"/>
    <w:rsid w:val="005204D6"/>
    <w:rsid w:val="00521C24"/>
    <w:rsid w:val="00522955"/>
    <w:rsid w:val="00523584"/>
    <w:rsid w:val="00523BE2"/>
    <w:rsid w:val="00523C75"/>
    <w:rsid w:val="00524B66"/>
    <w:rsid w:val="005251AF"/>
    <w:rsid w:val="005253E2"/>
    <w:rsid w:val="0052698F"/>
    <w:rsid w:val="00527B60"/>
    <w:rsid w:val="005316D8"/>
    <w:rsid w:val="00531BA5"/>
    <w:rsid w:val="00531C8D"/>
    <w:rsid w:val="00532F4E"/>
    <w:rsid w:val="00533351"/>
    <w:rsid w:val="0053451F"/>
    <w:rsid w:val="0053638A"/>
    <w:rsid w:val="00537A59"/>
    <w:rsid w:val="00537FBB"/>
    <w:rsid w:val="005401CD"/>
    <w:rsid w:val="005404E2"/>
    <w:rsid w:val="00540A08"/>
    <w:rsid w:val="005412AF"/>
    <w:rsid w:val="0054132F"/>
    <w:rsid w:val="00542314"/>
    <w:rsid w:val="005438A8"/>
    <w:rsid w:val="005448B8"/>
    <w:rsid w:val="00545255"/>
    <w:rsid w:val="005453BF"/>
    <w:rsid w:val="00545F72"/>
    <w:rsid w:val="00546179"/>
    <w:rsid w:val="00547C80"/>
    <w:rsid w:val="00550249"/>
    <w:rsid w:val="00550991"/>
    <w:rsid w:val="00550C79"/>
    <w:rsid w:val="0055123B"/>
    <w:rsid w:val="00551438"/>
    <w:rsid w:val="0055172B"/>
    <w:rsid w:val="005518D9"/>
    <w:rsid w:val="00551CBC"/>
    <w:rsid w:val="005524D6"/>
    <w:rsid w:val="00553446"/>
    <w:rsid w:val="00553987"/>
    <w:rsid w:val="00553A57"/>
    <w:rsid w:val="0055476E"/>
    <w:rsid w:val="00554DF0"/>
    <w:rsid w:val="00554F27"/>
    <w:rsid w:val="00554FA2"/>
    <w:rsid w:val="00555968"/>
    <w:rsid w:val="00555A7D"/>
    <w:rsid w:val="00556BF7"/>
    <w:rsid w:val="00557444"/>
    <w:rsid w:val="00557F11"/>
    <w:rsid w:val="00560427"/>
    <w:rsid w:val="005604DB"/>
    <w:rsid w:val="00560561"/>
    <w:rsid w:val="00560FAD"/>
    <w:rsid w:val="005617D1"/>
    <w:rsid w:val="00561B5C"/>
    <w:rsid w:val="00562806"/>
    <w:rsid w:val="00563454"/>
    <w:rsid w:val="00563D27"/>
    <w:rsid w:val="00564047"/>
    <w:rsid w:val="00564405"/>
    <w:rsid w:val="00564F31"/>
    <w:rsid w:val="0056555A"/>
    <w:rsid w:val="00565BE7"/>
    <w:rsid w:val="005662A4"/>
    <w:rsid w:val="00566BCB"/>
    <w:rsid w:val="00566F45"/>
    <w:rsid w:val="00567431"/>
    <w:rsid w:val="005704E1"/>
    <w:rsid w:val="0057135D"/>
    <w:rsid w:val="00571667"/>
    <w:rsid w:val="00571AF8"/>
    <w:rsid w:val="00572111"/>
    <w:rsid w:val="0057214D"/>
    <w:rsid w:val="00572F91"/>
    <w:rsid w:val="005736F4"/>
    <w:rsid w:val="0057399B"/>
    <w:rsid w:val="00573B5B"/>
    <w:rsid w:val="00573D65"/>
    <w:rsid w:val="00573E59"/>
    <w:rsid w:val="00574504"/>
    <w:rsid w:val="00574D8C"/>
    <w:rsid w:val="00575569"/>
    <w:rsid w:val="00576548"/>
    <w:rsid w:val="00576732"/>
    <w:rsid w:val="0057750A"/>
    <w:rsid w:val="005778FB"/>
    <w:rsid w:val="00577ACD"/>
    <w:rsid w:val="00580580"/>
    <w:rsid w:val="00580E0C"/>
    <w:rsid w:val="00580EF0"/>
    <w:rsid w:val="00581554"/>
    <w:rsid w:val="00582016"/>
    <w:rsid w:val="00582A1D"/>
    <w:rsid w:val="00582A24"/>
    <w:rsid w:val="00582BED"/>
    <w:rsid w:val="00582EF4"/>
    <w:rsid w:val="00584630"/>
    <w:rsid w:val="005849A4"/>
    <w:rsid w:val="005856AE"/>
    <w:rsid w:val="005859FF"/>
    <w:rsid w:val="00585FB9"/>
    <w:rsid w:val="0058658F"/>
    <w:rsid w:val="005867BE"/>
    <w:rsid w:val="0059082D"/>
    <w:rsid w:val="00590A5D"/>
    <w:rsid w:val="00590B63"/>
    <w:rsid w:val="00590C77"/>
    <w:rsid w:val="00591481"/>
    <w:rsid w:val="00591E26"/>
    <w:rsid w:val="00591FB6"/>
    <w:rsid w:val="00592DAC"/>
    <w:rsid w:val="00593952"/>
    <w:rsid w:val="00593C59"/>
    <w:rsid w:val="00594556"/>
    <w:rsid w:val="00594DD7"/>
    <w:rsid w:val="00594EAB"/>
    <w:rsid w:val="00595AFA"/>
    <w:rsid w:val="005A0744"/>
    <w:rsid w:val="005A2E32"/>
    <w:rsid w:val="005A455B"/>
    <w:rsid w:val="005A497C"/>
    <w:rsid w:val="005A4BE5"/>
    <w:rsid w:val="005A5D3E"/>
    <w:rsid w:val="005A64C2"/>
    <w:rsid w:val="005A6C73"/>
    <w:rsid w:val="005A752B"/>
    <w:rsid w:val="005A7775"/>
    <w:rsid w:val="005A7776"/>
    <w:rsid w:val="005B014D"/>
    <w:rsid w:val="005B02F1"/>
    <w:rsid w:val="005B032F"/>
    <w:rsid w:val="005B04DE"/>
    <w:rsid w:val="005B0BCE"/>
    <w:rsid w:val="005B0C72"/>
    <w:rsid w:val="005B0D1C"/>
    <w:rsid w:val="005B14B2"/>
    <w:rsid w:val="005B1DDE"/>
    <w:rsid w:val="005B2850"/>
    <w:rsid w:val="005B2BCC"/>
    <w:rsid w:val="005B2C4D"/>
    <w:rsid w:val="005B2D06"/>
    <w:rsid w:val="005B33EF"/>
    <w:rsid w:val="005B375A"/>
    <w:rsid w:val="005B4084"/>
    <w:rsid w:val="005B48A1"/>
    <w:rsid w:val="005B544D"/>
    <w:rsid w:val="005B66ED"/>
    <w:rsid w:val="005B6AD8"/>
    <w:rsid w:val="005B76FC"/>
    <w:rsid w:val="005C12CB"/>
    <w:rsid w:val="005C1AC4"/>
    <w:rsid w:val="005C2070"/>
    <w:rsid w:val="005C29B1"/>
    <w:rsid w:val="005C29BD"/>
    <w:rsid w:val="005C3989"/>
    <w:rsid w:val="005C3C77"/>
    <w:rsid w:val="005C4DD4"/>
    <w:rsid w:val="005C5416"/>
    <w:rsid w:val="005C7060"/>
    <w:rsid w:val="005C72C0"/>
    <w:rsid w:val="005C73C7"/>
    <w:rsid w:val="005C7EFF"/>
    <w:rsid w:val="005D0C11"/>
    <w:rsid w:val="005D2B36"/>
    <w:rsid w:val="005D2D32"/>
    <w:rsid w:val="005D4D43"/>
    <w:rsid w:val="005D531E"/>
    <w:rsid w:val="005D54CA"/>
    <w:rsid w:val="005D6014"/>
    <w:rsid w:val="005D6369"/>
    <w:rsid w:val="005D6E58"/>
    <w:rsid w:val="005D7518"/>
    <w:rsid w:val="005D7653"/>
    <w:rsid w:val="005D7E73"/>
    <w:rsid w:val="005E00B9"/>
    <w:rsid w:val="005E0146"/>
    <w:rsid w:val="005E04B3"/>
    <w:rsid w:val="005E0659"/>
    <w:rsid w:val="005E1F9E"/>
    <w:rsid w:val="005E230D"/>
    <w:rsid w:val="005E25BC"/>
    <w:rsid w:val="005E2C2D"/>
    <w:rsid w:val="005E2C44"/>
    <w:rsid w:val="005E30A1"/>
    <w:rsid w:val="005E43A4"/>
    <w:rsid w:val="005E4C43"/>
    <w:rsid w:val="005E4EEF"/>
    <w:rsid w:val="005E5A02"/>
    <w:rsid w:val="005E6167"/>
    <w:rsid w:val="005E6365"/>
    <w:rsid w:val="005E700F"/>
    <w:rsid w:val="005E77A3"/>
    <w:rsid w:val="005E7D58"/>
    <w:rsid w:val="005F0B1D"/>
    <w:rsid w:val="005F10BE"/>
    <w:rsid w:val="005F1488"/>
    <w:rsid w:val="005F258B"/>
    <w:rsid w:val="005F3F9E"/>
    <w:rsid w:val="005F40CC"/>
    <w:rsid w:val="005F4AA8"/>
    <w:rsid w:val="005F53BD"/>
    <w:rsid w:val="005F736E"/>
    <w:rsid w:val="005F73E4"/>
    <w:rsid w:val="00600B4E"/>
    <w:rsid w:val="006024E1"/>
    <w:rsid w:val="00603B16"/>
    <w:rsid w:val="00603BB6"/>
    <w:rsid w:val="00605A72"/>
    <w:rsid w:val="00605AAF"/>
    <w:rsid w:val="00607B7F"/>
    <w:rsid w:val="0061045E"/>
    <w:rsid w:val="00610CF3"/>
    <w:rsid w:val="006111EF"/>
    <w:rsid w:val="006115AA"/>
    <w:rsid w:val="0061162B"/>
    <w:rsid w:val="006117FE"/>
    <w:rsid w:val="006122B4"/>
    <w:rsid w:val="00612FA6"/>
    <w:rsid w:val="006138CD"/>
    <w:rsid w:val="00613AC4"/>
    <w:rsid w:val="00613F0E"/>
    <w:rsid w:val="00615BA4"/>
    <w:rsid w:val="00615C36"/>
    <w:rsid w:val="006160E9"/>
    <w:rsid w:val="0061639C"/>
    <w:rsid w:val="006163D7"/>
    <w:rsid w:val="0061739F"/>
    <w:rsid w:val="00617941"/>
    <w:rsid w:val="0062047D"/>
    <w:rsid w:val="00620DEB"/>
    <w:rsid w:val="00621C9E"/>
    <w:rsid w:val="00621DF1"/>
    <w:rsid w:val="0062361E"/>
    <w:rsid w:val="006237AF"/>
    <w:rsid w:val="00625795"/>
    <w:rsid w:val="00625C54"/>
    <w:rsid w:val="0062651D"/>
    <w:rsid w:val="00627053"/>
    <w:rsid w:val="0062752B"/>
    <w:rsid w:val="00627C8A"/>
    <w:rsid w:val="00627E45"/>
    <w:rsid w:val="00630453"/>
    <w:rsid w:val="00630875"/>
    <w:rsid w:val="006309EC"/>
    <w:rsid w:val="00631341"/>
    <w:rsid w:val="00631384"/>
    <w:rsid w:val="006317AB"/>
    <w:rsid w:val="00631A88"/>
    <w:rsid w:val="0063262D"/>
    <w:rsid w:val="006327C4"/>
    <w:rsid w:val="006328A0"/>
    <w:rsid w:val="0063329B"/>
    <w:rsid w:val="006332C0"/>
    <w:rsid w:val="00633373"/>
    <w:rsid w:val="00633F81"/>
    <w:rsid w:val="006345B6"/>
    <w:rsid w:val="00634A18"/>
    <w:rsid w:val="00635519"/>
    <w:rsid w:val="00635E71"/>
    <w:rsid w:val="0063685A"/>
    <w:rsid w:val="00640CF1"/>
    <w:rsid w:val="006418F0"/>
    <w:rsid w:val="00641F07"/>
    <w:rsid w:val="006428A5"/>
    <w:rsid w:val="00643E6F"/>
    <w:rsid w:val="00645937"/>
    <w:rsid w:val="00645C88"/>
    <w:rsid w:val="00645CFF"/>
    <w:rsid w:val="00646167"/>
    <w:rsid w:val="00646668"/>
    <w:rsid w:val="0064668A"/>
    <w:rsid w:val="00646B7E"/>
    <w:rsid w:val="00646C04"/>
    <w:rsid w:val="00646C83"/>
    <w:rsid w:val="00647595"/>
    <w:rsid w:val="006500AD"/>
    <w:rsid w:val="00652444"/>
    <w:rsid w:val="006526D5"/>
    <w:rsid w:val="0065354F"/>
    <w:rsid w:val="006537EB"/>
    <w:rsid w:val="00654087"/>
    <w:rsid w:val="0065438A"/>
    <w:rsid w:val="00654830"/>
    <w:rsid w:val="006554EE"/>
    <w:rsid w:val="00655EB7"/>
    <w:rsid w:val="00657284"/>
    <w:rsid w:val="00660476"/>
    <w:rsid w:val="00660F85"/>
    <w:rsid w:val="006616B8"/>
    <w:rsid w:val="006618D6"/>
    <w:rsid w:val="0066373C"/>
    <w:rsid w:val="00663B0C"/>
    <w:rsid w:val="00664875"/>
    <w:rsid w:val="00664D67"/>
    <w:rsid w:val="00666E64"/>
    <w:rsid w:val="00667D15"/>
    <w:rsid w:val="00670D12"/>
    <w:rsid w:val="0067181E"/>
    <w:rsid w:val="00671A51"/>
    <w:rsid w:val="00671AF3"/>
    <w:rsid w:val="00672409"/>
    <w:rsid w:val="0067356E"/>
    <w:rsid w:val="006740AC"/>
    <w:rsid w:val="0067467A"/>
    <w:rsid w:val="006751B8"/>
    <w:rsid w:val="00675C87"/>
    <w:rsid w:val="00676225"/>
    <w:rsid w:val="00677280"/>
    <w:rsid w:val="00677EC7"/>
    <w:rsid w:val="0068026C"/>
    <w:rsid w:val="006813EF"/>
    <w:rsid w:val="00681D1F"/>
    <w:rsid w:val="00681E4B"/>
    <w:rsid w:val="006824EB"/>
    <w:rsid w:val="0068354A"/>
    <w:rsid w:val="00683608"/>
    <w:rsid w:val="006839C5"/>
    <w:rsid w:val="00683BF1"/>
    <w:rsid w:val="00684870"/>
    <w:rsid w:val="00684922"/>
    <w:rsid w:val="00684D07"/>
    <w:rsid w:val="00685037"/>
    <w:rsid w:val="00685535"/>
    <w:rsid w:val="0068661A"/>
    <w:rsid w:val="00687582"/>
    <w:rsid w:val="00687666"/>
    <w:rsid w:val="006901DB"/>
    <w:rsid w:val="0069024C"/>
    <w:rsid w:val="0069068B"/>
    <w:rsid w:val="006908DB"/>
    <w:rsid w:val="00690B47"/>
    <w:rsid w:val="00690F63"/>
    <w:rsid w:val="0069114E"/>
    <w:rsid w:val="006911CD"/>
    <w:rsid w:val="0069133F"/>
    <w:rsid w:val="006915FC"/>
    <w:rsid w:val="00691A5B"/>
    <w:rsid w:val="00691DD2"/>
    <w:rsid w:val="006925FA"/>
    <w:rsid w:val="00693F4D"/>
    <w:rsid w:val="0069656C"/>
    <w:rsid w:val="00697BFC"/>
    <w:rsid w:val="00697F37"/>
    <w:rsid w:val="006A03B5"/>
    <w:rsid w:val="006A0CDA"/>
    <w:rsid w:val="006A2896"/>
    <w:rsid w:val="006A2A9D"/>
    <w:rsid w:val="006A38A7"/>
    <w:rsid w:val="006A3D74"/>
    <w:rsid w:val="006A3F2E"/>
    <w:rsid w:val="006A43EE"/>
    <w:rsid w:val="006A4661"/>
    <w:rsid w:val="006A4A91"/>
    <w:rsid w:val="006A61EA"/>
    <w:rsid w:val="006A6748"/>
    <w:rsid w:val="006A6A97"/>
    <w:rsid w:val="006B08BB"/>
    <w:rsid w:val="006B0EEC"/>
    <w:rsid w:val="006B17D3"/>
    <w:rsid w:val="006B1CA8"/>
    <w:rsid w:val="006B1D51"/>
    <w:rsid w:val="006B1DDE"/>
    <w:rsid w:val="006B2A28"/>
    <w:rsid w:val="006B2EFA"/>
    <w:rsid w:val="006B30DF"/>
    <w:rsid w:val="006B3611"/>
    <w:rsid w:val="006B383E"/>
    <w:rsid w:val="006B390B"/>
    <w:rsid w:val="006B3BD0"/>
    <w:rsid w:val="006B3C07"/>
    <w:rsid w:val="006B455C"/>
    <w:rsid w:val="006B4A49"/>
    <w:rsid w:val="006B518D"/>
    <w:rsid w:val="006B5522"/>
    <w:rsid w:val="006B5D52"/>
    <w:rsid w:val="006B5E64"/>
    <w:rsid w:val="006B6064"/>
    <w:rsid w:val="006B7CB4"/>
    <w:rsid w:val="006C03B7"/>
    <w:rsid w:val="006C0807"/>
    <w:rsid w:val="006C0D99"/>
    <w:rsid w:val="006C1046"/>
    <w:rsid w:val="006C1E17"/>
    <w:rsid w:val="006C1F1B"/>
    <w:rsid w:val="006C20A0"/>
    <w:rsid w:val="006C221C"/>
    <w:rsid w:val="006C2393"/>
    <w:rsid w:val="006C2DB0"/>
    <w:rsid w:val="006C4116"/>
    <w:rsid w:val="006C44A2"/>
    <w:rsid w:val="006C468D"/>
    <w:rsid w:val="006C5323"/>
    <w:rsid w:val="006C5E42"/>
    <w:rsid w:val="006C64AF"/>
    <w:rsid w:val="006C65AA"/>
    <w:rsid w:val="006C6867"/>
    <w:rsid w:val="006C68C4"/>
    <w:rsid w:val="006C6D74"/>
    <w:rsid w:val="006D06F4"/>
    <w:rsid w:val="006D0D69"/>
    <w:rsid w:val="006D11DB"/>
    <w:rsid w:val="006D14F9"/>
    <w:rsid w:val="006D15E0"/>
    <w:rsid w:val="006D25F0"/>
    <w:rsid w:val="006D2C4E"/>
    <w:rsid w:val="006D2D15"/>
    <w:rsid w:val="006D2F49"/>
    <w:rsid w:val="006D45E8"/>
    <w:rsid w:val="006D4CD1"/>
    <w:rsid w:val="006D6E7F"/>
    <w:rsid w:val="006E0286"/>
    <w:rsid w:val="006E3483"/>
    <w:rsid w:val="006E47CB"/>
    <w:rsid w:val="006E4D93"/>
    <w:rsid w:val="006E569F"/>
    <w:rsid w:val="006E6819"/>
    <w:rsid w:val="006E711F"/>
    <w:rsid w:val="006E712B"/>
    <w:rsid w:val="006E7141"/>
    <w:rsid w:val="006E7465"/>
    <w:rsid w:val="006F12E8"/>
    <w:rsid w:val="006F18AB"/>
    <w:rsid w:val="006F1A01"/>
    <w:rsid w:val="006F1C22"/>
    <w:rsid w:val="006F219B"/>
    <w:rsid w:val="006F22A1"/>
    <w:rsid w:val="006F2751"/>
    <w:rsid w:val="006F3181"/>
    <w:rsid w:val="006F3328"/>
    <w:rsid w:val="006F3A5C"/>
    <w:rsid w:val="006F4A54"/>
    <w:rsid w:val="006F5480"/>
    <w:rsid w:val="006F54B8"/>
    <w:rsid w:val="006F5909"/>
    <w:rsid w:val="006F5A38"/>
    <w:rsid w:val="006F5AA9"/>
    <w:rsid w:val="006F5AD8"/>
    <w:rsid w:val="006F718D"/>
    <w:rsid w:val="006F7C2C"/>
    <w:rsid w:val="006F7E48"/>
    <w:rsid w:val="0070000D"/>
    <w:rsid w:val="00700016"/>
    <w:rsid w:val="0070033D"/>
    <w:rsid w:val="0070082B"/>
    <w:rsid w:val="00701162"/>
    <w:rsid w:val="00701AAB"/>
    <w:rsid w:val="00702959"/>
    <w:rsid w:val="007034C1"/>
    <w:rsid w:val="0070357E"/>
    <w:rsid w:val="00703B43"/>
    <w:rsid w:val="00704557"/>
    <w:rsid w:val="007045BF"/>
    <w:rsid w:val="00704642"/>
    <w:rsid w:val="007063E7"/>
    <w:rsid w:val="00707E19"/>
    <w:rsid w:val="007104FD"/>
    <w:rsid w:val="007117D7"/>
    <w:rsid w:val="0071260D"/>
    <w:rsid w:val="00712773"/>
    <w:rsid w:val="00713724"/>
    <w:rsid w:val="00713804"/>
    <w:rsid w:val="00713913"/>
    <w:rsid w:val="00714A49"/>
    <w:rsid w:val="00715164"/>
    <w:rsid w:val="00715286"/>
    <w:rsid w:val="00715BB8"/>
    <w:rsid w:val="00717A5D"/>
    <w:rsid w:val="0072046C"/>
    <w:rsid w:val="0072052E"/>
    <w:rsid w:val="007208CC"/>
    <w:rsid w:val="00720C3E"/>
    <w:rsid w:val="0072135D"/>
    <w:rsid w:val="00722731"/>
    <w:rsid w:val="00723139"/>
    <w:rsid w:val="0072382E"/>
    <w:rsid w:val="0072391B"/>
    <w:rsid w:val="00724588"/>
    <w:rsid w:val="00724668"/>
    <w:rsid w:val="00724B2A"/>
    <w:rsid w:val="00724EB1"/>
    <w:rsid w:val="0072603D"/>
    <w:rsid w:val="00727811"/>
    <w:rsid w:val="0072797D"/>
    <w:rsid w:val="007301A8"/>
    <w:rsid w:val="007314BB"/>
    <w:rsid w:val="007314C7"/>
    <w:rsid w:val="00731F35"/>
    <w:rsid w:val="00732D62"/>
    <w:rsid w:val="00734C19"/>
    <w:rsid w:val="00734E15"/>
    <w:rsid w:val="00735AAF"/>
    <w:rsid w:val="0073737B"/>
    <w:rsid w:val="00737A83"/>
    <w:rsid w:val="00740204"/>
    <w:rsid w:val="00740E04"/>
    <w:rsid w:val="007414A1"/>
    <w:rsid w:val="0074176F"/>
    <w:rsid w:val="00742CA7"/>
    <w:rsid w:val="007432CB"/>
    <w:rsid w:val="00744015"/>
    <w:rsid w:val="00744653"/>
    <w:rsid w:val="00744F28"/>
    <w:rsid w:val="0074523F"/>
    <w:rsid w:val="00745BAF"/>
    <w:rsid w:val="00745D30"/>
    <w:rsid w:val="007464FD"/>
    <w:rsid w:val="00746B90"/>
    <w:rsid w:val="00746E4F"/>
    <w:rsid w:val="007474A3"/>
    <w:rsid w:val="00747764"/>
    <w:rsid w:val="00747E58"/>
    <w:rsid w:val="0075070E"/>
    <w:rsid w:val="00750884"/>
    <w:rsid w:val="00750972"/>
    <w:rsid w:val="00750AF0"/>
    <w:rsid w:val="00751609"/>
    <w:rsid w:val="007517F1"/>
    <w:rsid w:val="00751987"/>
    <w:rsid w:val="00751B67"/>
    <w:rsid w:val="00751CD2"/>
    <w:rsid w:val="00752F0A"/>
    <w:rsid w:val="007541B6"/>
    <w:rsid w:val="0075429E"/>
    <w:rsid w:val="00754C23"/>
    <w:rsid w:val="00755233"/>
    <w:rsid w:val="0075557C"/>
    <w:rsid w:val="00755801"/>
    <w:rsid w:val="00755C2F"/>
    <w:rsid w:val="00755EA0"/>
    <w:rsid w:val="00756247"/>
    <w:rsid w:val="007567A6"/>
    <w:rsid w:val="007567EC"/>
    <w:rsid w:val="0076002A"/>
    <w:rsid w:val="00760E61"/>
    <w:rsid w:val="00761189"/>
    <w:rsid w:val="00761C6C"/>
    <w:rsid w:val="00761D58"/>
    <w:rsid w:val="00761DB6"/>
    <w:rsid w:val="00763740"/>
    <w:rsid w:val="007642C4"/>
    <w:rsid w:val="00764682"/>
    <w:rsid w:val="00765708"/>
    <w:rsid w:val="00766BC7"/>
    <w:rsid w:val="00766EE4"/>
    <w:rsid w:val="00770376"/>
    <w:rsid w:val="0077130D"/>
    <w:rsid w:val="00771A62"/>
    <w:rsid w:val="007729B0"/>
    <w:rsid w:val="00773810"/>
    <w:rsid w:val="007739CD"/>
    <w:rsid w:val="00773EA4"/>
    <w:rsid w:val="007740A3"/>
    <w:rsid w:val="007746D8"/>
    <w:rsid w:val="007747F2"/>
    <w:rsid w:val="0077520A"/>
    <w:rsid w:val="00775466"/>
    <w:rsid w:val="00775E81"/>
    <w:rsid w:val="00776311"/>
    <w:rsid w:val="00776845"/>
    <w:rsid w:val="00776847"/>
    <w:rsid w:val="00776F1B"/>
    <w:rsid w:val="00777DBC"/>
    <w:rsid w:val="00780369"/>
    <w:rsid w:val="00780422"/>
    <w:rsid w:val="00780682"/>
    <w:rsid w:val="007816BA"/>
    <w:rsid w:val="00781708"/>
    <w:rsid w:val="00781E60"/>
    <w:rsid w:val="00781E8F"/>
    <w:rsid w:val="007842D9"/>
    <w:rsid w:val="0078434E"/>
    <w:rsid w:val="00784503"/>
    <w:rsid w:val="00785C6C"/>
    <w:rsid w:val="00786086"/>
    <w:rsid w:val="0078670D"/>
    <w:rsid w:val="00786A85"/>
    <w:rsid w:val="00787291"/>
    <w:rsid w:val="0079046F"/>
    <w:rsid w:val="00790A26"/>
    <w:rsid w:val="00790A5D"/>
    <w:rsid w:val="00791854"/>
    <w:rsid w:val="00792427"/>
    <w:rsid w:val="00792900"/>
    <w:rsid w:val="00792D8A"/>
    <w:rsid w:val="0079505E"/>
    <w:rsid w:val="007951B6"/>
    <w:rsid w:val="0079556F"/>
    <w:rsid w:val="00795A79"/>
    <w:rsid w:val="00796858"/>
    <w:rsid w:val="00796AED"/>
    <w:rsid w:val="007A05FE"/>
    <w:rsid w:val="007A09D5"/>
    <w:rsid w:val="007A0A29"/>
    <w:rsid w:val="007A14B6"/>
    <w:rsid w:val="007A1642"/>
    <w:rsid w:val="007A1E53"/>
    <w:rsid w:val="007A21CC"/>
    <w:rsid w:val="007A46E1"/>
    <w:rsid w:val="007A46E5"/>
    <w:rsid w:val="007A573E"/>
    <w:rsid w:val="007A5A8E"/>
    <w:rsid w:val="007A636F"/>
    <w:rsid w:val="007A63B9"/>
    <w:rsid w:val="007A6DA3"/>
    <w:rsid w:val="007A7213"/>
    <w:rsid w:val="007A7516"/>
    <w:rsid w:val="007A7994"/>
    <w:rsid w:val="007B057F"/>
    <w:rsid w:val="007B12EA"/>
    <w:rsid w:val="007B1AAE"/>
    <w:rsid w:val="007B2706"/>
    <w:rsid w:val="007B27AC"/>
    <w:rsid w:val="007B2B8C"/>
    <w:rsid w:val="007B2C3A"/>
    <w:rsid w:val="007B2FDA"/>
    <w:rsid w:val="007B333D"/>
    <w:rsid w:val="007B3B90"/>
    <w:rsid w:val="007B4E48"/>
    <w:rsid w:val="007B585B"/>
    <w:rsid w:val="007B6235"/>
    <w:rsid w:val="007B64B1"/>
    <w:rsid w:val="007B65F1"/>
    <w:rsid w:val="007B6669"/>
    <w:rsid w:val="007B6B69"/>
    <w:rsid w:val="007B6D74"/>
    <w:rsid w:val="007B75E8"/>
    <w:rsid w:val="007C01AF"/>
    <w:rsid w:val="007C13F8"/>
    <w:rsid w:val="007C15C7"/>
    <w:rsid w:val="007C199A"/>
    <w:rsid w:val="007C1DDB"/>
    <w:rsid w:val="007C1FC6"/>
    <w:rsid w:val="007C2B02"/>
    <w:rsid w:val="007C3EBB"/>
    <w:rsid w:val="007C4470"/>
    <w:rsid w:val="007C4530"/>
    <w:rsid w:val="007C64E3"/>
    <w:rsid w:val="007C715E"/>
    <w:rsid w:val="007C7259"/>
    <w:rsid w:val="007C7A9E"/>
    <w:rsid w:val="007D0298"/>
    <w:rsid w:val="007D0572"/>
    <w:rsid w:val="007D08D0"/>
    <w:rsid w:val="007D19AF"/>
    <w:rsid w:val="007D2654"/>
    <w:rsid w:val="007D325D"/>
    <w:rsid w:val="007D32FB"/>
    <w:rsid w:val="007D4DB4"/>
    <w:rsid w:val="007D5E4D"/>
    <w:rsid w:val="007D5F29"/>
    <w:rsid w:val="007D619C"/>
    <w:rsid w:val="007D65A8"/>
    <w:rsid w:val="007D68E3"/>
    <w:rsid w:val="007D7532"/>
    <w:rsid w:val="007D7674"/>
    <w:rsid w:val="007D76BA"/>
    <w:rsid w:val="007E0263"/>
    <w:rsid w:val="007E0D9C"/>
    <w:rsid w:val="007E0DF6"/>
    <w:rsid w:val="007E123B"/>
    <w:rsid w:val="007E168A"/>
    <w:rsid w:val="007E1A84"/>
    <w:rsid w:val="007E1ED0"/>
    <w:rsid w:val="007E20DA"/>
    <w:rsid w:val="007E227E"/>
    <w:rsid w:val="007E2AD3"/>
    <w:rsid w:val="007E3A3E"/>
    <w:rsid w:val="007E3D22"/>
    <w:rsid w:val="007E4113"/>
    <w:rsid w:val="007E4126"/>
    <w:rsid w:val="007E5925"/>
    <w:rsid w:val="007E6B5A"/>
    <w:rsid w:val="007E6F76"/>
    <w:rsid w:val="007E70C4"/>
    <w:rsid w:val="007E716E"/>
    <w:rsid w:val="007E7B9D"/>
    <w:rsid w:val="007F015A"/>
    <w:rsid w:val="007F0931"/>
    <w:rsid w:val="007F0E4E"/>
    <w:rsid w:val="007F11CA"/>
    <w:rsid w:val="007F2BC8"/>
    <w:rsid w:val="007F363A"/>
    <w:rsid w:val="007F3A96"/>
    <w:rsid w:val="007F457E"/>
    <w:rsid w:val="007F508D"/>
    <w:rsid w:val="007F6851"/>
    <w:rsid w:val="007F7309"/>
    <w:rsid w:val="007F7581"/>
    <w:rsid w:val="007F7F30"/>
    <w:rsid w:val="008004E3"/>
    <w:rsid w:val="008007B2"/>
    <w:rsid w:val="00800DED"/>
    <w:rsid w:val="008021D9"/>
    <w:rsid w:val="00803E68"/>
    <w:rsid w:val="00804AE2"/>
    <w:rsid w:val="008051DA"/>
    <w:rsid w:val="00806105"/>
    <w:rsid w:val="0080633E"/>
    <w:rsid w:val="00806BFA"/>
    <w:rsid w:val="008077C6"/>
    <w:rsid w:val="008100C0"/>
    <w:rsid w:val="0081031F"/>
    <w:rsid w:val="0081091B"/>
    <w:rsid w:val="00810B17"/>
    <w:rsid w:val="0081243E"/>
    <w:rsid w:val="00812A2B"/>
    <w:rsid w:val="008134CF"/>
    <w:rsid w:val="00813E10"/>
    <w:rsid w:val="00814EAE"/>
    <w:rsid w:val="00815257"/>
    <w:rsid w:val="008162BB"/>
    <w:rsid w:val="008163CD"/>
    <w:rsid w:val="008168F4"/>
    <w:rsid w:val="00817126"/>
    <w:rsid w:val="0081751A"/>
    <w:rsid w:val="00817AED"/>
    <w:rsid w:val="008201C0"/>
    <w:rsid w:val="00820F4F"/>
    <w:rsid w:val="0082121D"/>
    <w:rsid w:val="008212A3"/>
    <w:rsid w:val="00821577"/>
    <w:rsid w:val="00821DEB"/>
    <w:rsid w:val="00822336"/>
    <w:rsid w:val="00822AC0"/>
    <w:rsid w:val="00822C5C"/>
    <w:rsid w:val="00823CE4"/>
    <w:rsid w:val="00824DB2"/>
    <w:rsid w:val="0082526C"/>
    <w:rsid w:val="0082697A"/>
    <w:rsid w:val="00826C06"/>
    <w:rsid w:val="00827A6A"/>
    <w:rsid w:val="00827ACA"/>
    <w:rsid w:val="0083010C"/>
    <w:rsid w:val="00830AF9"/>
    <w:rsid w:val="008314D4"/>
    <w:rsid w:val="008331D7"/>
    <w:rsid w:val="0083374B"/>
    <w:rsid w:val="008337EE"/>
    <w:rsid w:val="00834092"/>
    <w:rsid w:val="008341E0"/>
    <w:rsid w:val="00835033"/>
    <w:rsid w:val="0083532D"/>
    <w:rsid w:val="00835960"/>
    <w:rsid w:val="00835B9A"/>
    <w:rsid w:val="0083665E"/>
    <w:rsid w:val="00840343"/>
    <w:rsid w:val="008408CD"/>
    <w:rsid w:val="00840DAD"/>
    <w:rsid w:val="00840EF8"/>
    <w:rsid w:val="008412EA"/>
    <w:rsid w:val="00843899"/>
    <w:rsid w:val="00843EA7"/>
    <w:rsid w:val="0084539C"/>
    <w:rsid w:val="00846B37"/>
    <w:rsid w:val="00846F66"/>
    <w:rsid w:val="00847235"/>
    <w:rsid w:val="008506F5"/>
    <w:rsid w:val="00850F20"/>
    <w:rsid w:val="0085184A"/>
    <w:rsid w:val="008528EA"/>
    <w:rsid w:val="00852903"/>
    <w:rsid w:val="00853ECC"/>
    <w:rsid w:val="0085496C"/>
    <w:rsid w:val="00855B4B"/>
    <w:rsid w:val="00856BD8"/>
    <w:rsid w:val="00857521"/>
    <w:rsid w:val="00857771"/>
    <w:rsid w:val="0086043E"/>
    <w:rsid w:val="008624F4"/>
    <w:rsid w:val="00862596"/>
    <w:rsid w:val="008625FE"/>
    <w:rsid w:val="0086286C"/>
    <w:rsid w:val="00862A27"/>
    <w:rsid w:val="00862FA0"/>
    <w:rsid w:val="00863CE1"/>
    <w:rsid w:val="008641A3"/>
    <w:rsid w:val="00864D12"/>
    <w:rsid w:val="00864DF4"/>
    <w:rsid w:val="00864F6E"/>
    <w:rsid w:val="00865711"/>
    <w:rsid w:val="00866036"/>
    <w:rsid w:val="008660BA"/>
    <w:rsid w:val="00867306"/>
    <w:rsid w:val="00867F0F"/>
    <w:rsid w:val="008702E3"/>
    <w:rsid w:val="008703A8"/>
    <w:rsid w:val="0087188A"/>
    <w:rsid w:val="008719FD"/>
    <w:rsid w:val="00872480"/>
    <w:rsid w:val="0087269C"/>
    <w:rsid w:val="008731AF"/>
    <w:rsid w:val="00873D82"/>
    <w:rsid w:val="00873F52"/>
    <w:rsid w:val="0087616A"/>
    <w:rsid w:val="00876332"/>
    <w:rsid w:val="0087662A"/>
    <w:rsid w:val="008769C4"/>
    <w:rsid w:val="00876E30"/>
    <w:rsid w:val="008773F4"/>
    <w:rsid w:val="00877665"/>
    <w:rsid w:val="00877C35"/>
    <w:rsid w:val="008809FB"/>
    <w:rsid w:val="00880D9D"/>
    <w:rsid w:val="00880DAA"/>
    <w:rsid w:val="00881416"/>
    <w:rsid w:val="00881D59"/>
    <w:rsid w:val="0088248D"/>
    <w:rsid w:val="008835F4"/>
    <w:rsid w:val="00886118"/>
    <w:rsid w:val="00887301"/>
    <w:rsid w:val="00887B35"/>
    <w:rsid w:val="0089015B"/>
    <w:rsid w:val="00890C71"/>
    <w:rsid w:val="0089220F"/>
    <w:rsid w:val="00892728"/>
    <w:rsid w:val="00893128"/>
    <w:rsid w:val="008937BC"/>
    <w:rsid w:val="00893FCB"/>
    <w:rsid w:val="008949AA"/>
    <w:rsid w:val="00895545"/>
    <w:rsid w:val="008962CE"/>
    <w:rsid w:val="008964A9"/>
    <w:rsid w:val="008965B5"/>
    <w:rsid w:val="00897026"/>
    <w:rsid w:val="0089728B"/>
    <w:rsid w:val="0089752B"/>
    <w:rsid w:val="008A0465"/>
    <w:rsid w:val="008A217E"/>
    <w:rsid w:val="008A2435"/>
    <w:rsid w:val="008A3551"/>
    <w:rsid w:val="008A381E"/>
    <w:rsid w:val="008A3C37"/>
    <w:rsid w:val="008A41FE"/>
    <w:rsid w:val="008A6318"/>
    <w:rsid w:val="008A64FB"/>
    <w:rsid w:val="008A666A"/>
    <w:rsid w:val="008B00DA"/>
    <w:rsid w:val="008B0688"/>
    <w:rsid w:val="008B0BE3"/>
    <w:rsid w:val="008B0BF7"/>
    <w:rsid w:val="008B0F06"/>
    <w:rsid w:val="008B1EC0"/>
    <w:rsid w:val="008B38F7"/>
    <w:rsid w:val="008B3E3A"/>
    <w:rsid w:val="008B3FE0"/>
    <w:rsid w:val="008B5991"/>
    <w:rsid w:val="008B5995"/>
    <w:rsid w:val="008B67B0"/>
    <w:rsid w:val="008B6C6C"/>
    <w:rsid w:val="008C100F"/>
    <w:rsid w:val="008C139D"/>
    <w:rsid w:val="008C20AD"/>
    <w:rsid w:val="008C2BB4"/>
    <w:rsid w:val="008C2D1E"/>
    <w:rsid w:val="008C315C"/>
    <w:rsid w:val="008C3667"/>
    <w:rsid w:val="008C3979"/>
    <w:rsid w:val="008C41DA"/>
    <w:rsid w:val="008C4D46"/>
    <w:rsid w:val="008C5377"/>
    <w:rsid w:val="008C55A4"/>
    <w:rsid w:val="008C580E"/>
    <w:rsid w:val="008C5D2E"/>
    <w:rsid w:val="008C6B57"/>
    <w:rsid w:val="008C7219"/>
    <w:rsid w:val="008C7977"/>
    <w:rsid w:val="008C7C74"/>
    <w:rsid w:val="008D0BC8"/>
    <w:rsid w:val="008D0D15"/>
    <w:rsid w:val="008D1899"/>
    <w:rsid w:val="008D1973"/>
    <w:rsid w:val="008D28F3"/>
    <w:rsid w:val="008D3174"/>
    <w:rsid w:val="008D32B7"/>
    <w:rsid w:val="008D39F7"/>
    <w:rsid w:val="008D406E"/>
    <w:rsid w:val="008D40F0"/>
    <w:rsid w:val="008D4360"/>
    <w:rsid w:val="008D4FC7"/>
    <w:rsid w:val="008D56BA"/>
    <w:rsid w:val="008D57C7"/>
    <w:rsid w:val="008D5ED2"/>
    <w:rsid w:val="008D6A94"/>
    <w:rsid w:val="008D6E97"/>
    <w:rsid w:val="008D72C3"/>
    <w:rsid w:val="008D7969"/>
    <w:rsid w:val="008D7D05"/>
    <w:rsid w:val="008D7D80"/>
    <w:rsid w:val="008D7E51"/>
    <w:rsid w:val="008E06D0"/>
    <w:rsid w:val="008E08E9"/>
    <w:rsid w:val="008E0A3A"/>
    <w:rsid w:val="008E0CDA"/>
    <w:rsid w:val="008E0FDE"/>
    <w:rsid w:val="008E12CB"/>
    <w:rsid w:val="008E1306"/>
    <w:rsid w:val="008E1330"/>
    <w:rsid w:val="008E1B0B"/>
    <w:rsid w:val="008E1DBF"/>
    <w:rsid w:val="008E2702"/>
    <w:rsid w:val="008E2782"/>
    <w:rsid w:val="008E285A"/>
    <w:rsid w:val="008E2E3B"/>
    <w:rsid w:val="008E4986"/>
    <w:rsid w:val="008E4CB3"/>
    <w:rsid w:val="008E51B6"/>
    <w:rsid w:val="008E5BF9"/>
    <w:rsid w:val="008E70FC"/>
    <w:rsid w:val="008E79C3"/>
    <w:rsid w:val="008F0C1E"/>
    <w:rsid w:val="008F0C70"/>
    <w:rsid w:val="008F15AC"/>
    <w:rsid w:val="008F263A"/>
    <w:rsid w:val="008F26A0"/>
    <w:rsid w:val="008F27BB"/>
    <w:rsid w:val="008F2D2A"/>
    <w:rsid w:val="008F3305"/>
    <w:rsid w:val="008F458D"/>
    <w:rsid w:val="008F48E7"/>
    <w:rsid w:val="008F4B30"/>
    <w:rsid w:val="008F4B69"/>
    <w:rsid w:val="008F55A2"/>
    <w:rsid w:val="008F5733"/>
    <w:rsid w:val="008F6C25"/>
    <w:rsid w:val="008F7B05"/>
    <w:rsid w:val="00900B5B"/>
    <w:rsid w:val="009024A2"/>
    <w:rsid w:val="00902596"/>
    <w:rsid w:val="00902B28"/>
    <w:rsid w:val="009036D1"/>
    <w:rsid w:val="00903784"/>
    <w:rsid w:val="00903AEF"/>
    <w:rsid w:val="00904B8C"/>
    <w:rsid w:val="00904F57"/>
    <w:rsid w:val="00905A7A"/>
    <w:rsid w:val="009060FE"/>
    <w:rsid w:val="00906733"/>
    <w:rsid w:val="00907727"/>
    <w:rsid w:val="00907827"/>
    <w:rsid w:val="00907851"/>
    <w:rsid w:val="009106FD"/>
    <w:rsid w:val="00911823"/>
    <w:rsid w:val="00911C69"/>
    <w:rsid w:val="009120CA"/>
    <w:rsid w:val="00913276"/>
    <w:rsid w:val="00913D82"/>
    <w:rsid w:val="0091498E"/>
    <w:rsid w:val="00914C53"/>
    <w:rsid w:val="00914F99"/>
    <w:rsid w:val="00915EAC"/>
    <w:rsid w:val="00916604"/>
    <w:rsid w:val="00917227"/>
    <w:rsid w:val="00917231"/>
    <w:rsid w:val="009201D6"/>
    <w:rsid w:val="00920449"/>
    <w:rsid w:val="00920643"/>
    <w:rsid w:val="00920B02"/>
    <w:rsid w:val="00920BD2"/>
    <w:rsid w:val="00921FE2"/>
    <w:rsid w:val="00922F0A"/>
    <w:rsid w:val="00925491"/>
    <w:rsid w:val="009255AB"/>
    <w:rsid w:val="00925A15"/>
    <w:rsid w:val="00925A66"/>
    <w:rsid w:val="00926358"/>
    <w:rsid w:val="009265BF"/>
    <w:rsid w:val="00927E26"/>
    <w:rsid w:val="009305DB"/>
    <w:rsid w:val="00930874"/>
    <w:rsid w:val="00930ED6"/>
    <w:rsid w:val="00931588"/>
    <w:rsid w:val="00931716"/>
    <w:rsid w:val="00931BBE"/>
    <w:rsid w:val="00932F43"/>
    <w:rsid w:val="00933A0E"/>
    <w:rsid w:val="00933B4B"/>
    <w:rsid w:val="00933F82"/>
    <w:rsid w:val="00934568"/>
    <w:rsid w:val="00934EE3"/>
    <w:rsid w:val="00934F05"/>
    <w:rsid w:val="009352BD"/>
    <w:rsid w:val="00935626"/>
    <w:rsid w:val="00935723"/>
    <w:rsid w:val="00935C03"/>
    <w:rsid w:val="00936BB9"/>
    <w:rsid w:val="00937BD4"/>
    <w:rsid w:val="009412F9"/>
    <w:rsid w:val="009419CA"/>
    <w:rsid w:val="00941ADB"/>
    <w:rsid w:val="00941F98"/>
    <w:rsid w:val="009424CB"/>
    <w:rsid w:val="00942846"/>
    <w:rsid w:val="00942C40"/>
    <w:rsid w:val="00942E9E"/>
    <w:rsid w:val="00943181"/>
    <w:rsid w:val="00943295"/>
    <w:rsid w:val="00943755"/>
    <w:rsid w:val="00943D6D"/>
    <w:rsid w:val="00943F81"/>
    <w:rsid w:val="009443B3"/>
    <w:rsid w:val="00944589"/>
    <w:rsid w:val="00944CF5"/>
    <w:rsid w:val="009462B3"/>
    <w:rsid w:val="0094670E"/>
    <w:rsid w:val="00946A34"/>
    <w:rsid w:val="009472D5"/>
    <w:rsid w:val="00947CA4"/>
    <w:rsid w:val="00947FAE"/>
    <w:rsid w:val="00950125"/>
    <w:rsid w:val="009510C3"/>
    <w:rsid w:val="009514A5"/>
    <w:rsid w:val="009534B0"/>
    <w:rsid w:val="00953682"/>
    <w:rsid w:val="009537DC"/>
    <w:rsid w:val="00954223"/>
    <w:rsid w:val="00954618"/>
    <w:rsid w:val="00955556"/>
    <w:rsid w:val="00955AC2"/>
    <w:rsid w:val="00955EC7"/>
    <w:rsid w:val="00956049"/>
    <w:rsid w:val="009566FF"/>
    <w:rsid w:val="00956772"/>
    <w:rsid w:val="00956E38"/>
    <w:rsid w:val="00956F80"/>
    <w:rsid w:val="00957DFA"/>
    <w:rsid w:val="0096087C"/>
    <w:rsid w:val="00960902"/>
    <w:rsid w:val="00960ADC"/>
    <w:rsid w:val="009610FE"/>
    <w:rsid w:val="00961F74"/>
    <w:rsid w:val="00962BCE"/>
    <w:rsid w:val="009630D8"/>
    <w:rsid w:val="009635A8"/>
    <w:rsid w:val="0096374A"/>
    <w:rsid w:val="00963BEF"/>
    <w:rsid w:val="00963C35"/>
    <w:rsid w:val="00964567"/>
    <w:rsid w:val="0096463A"/>
    <w:rsid w:val="00964E59"/>
    <w:rsid w:val="00964F29"/>
    <w:rsid w:val="009674C8"/>
    <w:rsid w:val="00967697"/>
    <w:rsid w:val="00970018"/>
    <w:rsid w:val="00971374"/>
    <w:rsid w:val="009716EA"/>
    <w:rsid w:val="009722C3"/>
    <w:rsid w:val="00972598"/>
    <w:rsid w:val="00973919"/>
    <w:rsid w:val="009748DA"/>
    <w:rsid w:val="00974FC1"/>
    <w:rsid w:val="009754AE"/>
    <w:rsid w:val="00975A6B"/>
    <w:rsid w:val="00977850"/>
    <w:rsid w:val="009808AA"/>
    <w:rsid w:val="00981358"/>
    <w:rsid w:val="0098144F"/>
    <w:rsid w:val="00981B09"/>
    <w:rsid w:val="00981D59"/>
    <w:rsid w:val="00981F12"/>
    <w:rsid w:val="00981F80"/>
    <w:rsid w:val="00982882"/>
    <w:rsid w:val="00983546"/>
    <w:rsid w:val="00984424"/>
    <w:rsid w:val="00985A6E"/>
    <w:rsid w:val="00985D88"/>
    <w:rsid w:val="009879FF"/>
    <w:rsid w:val="00987D7A"/>
    <w:rsid w:val="00987FC1"/>
    <w:rsid w:val="00990E8F"/>
    <w:rsid w:val="00991029"/>
    <w:rsid w:val="00991426"/>
    <w:rsid w:val="00991551"/>
    <w:rsid w:val="0099159A"/>
    <w:rsid w:val="00991B82"/>
    <w:rsid w:val="009935A0"/>
    <w:rsid w:val="00993A9D"/>
    <w:rsid w:val="00994636"/>
    <w:rsid w:val="00994741"/>
    <w:rsid w:val="009947E8"/>
    <w:rsid w:val="0099677F"/>
    <w:rsid w:val="00997361"/>
    <w:rsid w:val="0099738D"/>
    <w:rsid w:val="009A04CE"/>
    <w:rsid w:val="009A158D"/>
    <w:rsid w:val="009A1747"/>
    <w:rsid w:val="009A19AD"/>
    <w:rsid w:val="009A42B2"/>
    <w:rsid w:val="009A4820"/>
    <w:rsid w:val="009A4E09"/>
    <w:rsid w:val="009A5BDE"/>
    <w:rsid w:val="009A64DC"/>
    <w:rsid w:val="009A6A20"/>
    <w:rsid w:val="009A76C5"/>
    <w:rsid w:val="009B04B8"/>
    <w:rsid w:val="009B0AE8"/>
    <w:rsid w:val="009B1457"/>
    <w:rsid w:val="009B17A6"/>
    <w:rsid w:val="009B2119"/>
    <w:rsid w:val="009B2D53"/>
    <w:rsid w:val="009B2E49"/>
    <w:rsid w:val="009B3BB6"/>
    <w:rsid w:val="009B455C"/>
    <w:rsid w:val="009B4AD9"/>
    <w:rsid w:val="009B69CF"/>
    <w:rsid w:val="009B6C76"/>
    <w:rsid w:val="009B6E67"/>
    <w:rsid w:val="009B713C"/>
    <w:rsid w:val="009B7BD8"/>
    <w:rsid w:val="009B7E03"/>
    <w:rsid w:val="009C0AE9"/>
    <w:rsid w:val="009C1A2D"/>
    <w:rsid w:val="009C1A81"/>
    <w:rsid w:val="009C21ED"/>
    <w:rsid w:val="009C2CD5"/>
    <w:rsid w:val="009C3726"/>
    <w:rsid w:val="009C38EA"/>
    <w:rsid w:val="009C3B78"/>
    <w:rsid w:val="009C3D17"/>
    <w:rsid w:val="009C4109"/>
    <w:rsid w:val="009C4255"/>
    <w:rsid w:val="009C4727"/>
    <w:rsid w:val="009C4B17"/>
    <w:rsid w:val="009D060D"/>
    <w:rsid w:val="009D0B2A"/>
    <w:rsid w:val="009D0FF4"/>
    <w:rsid w:val="009D14CC"/>
    <w:rsid w:val="009D1B62"/>
    <w:rsid w:val="009D1FEC"/>
    <w:rsid w:val="009D2084"/>
    <w:rsid w:val="009D28E6"/>
    <w:rsid w:val="009D3120"/>
    <w:rsid w:val="009D3161"/>
    <w:rsid w:val="009D4720"/>
    <w:rsid w:val="009D47E5"/>
    <w:rsid w:val="009D56E2"/>
    <w:rsid w:val="009D5997"/>
    <w:rsid w:val="009D64D3"/>
    <w:rsid w:val="009D68AE"/>
    <w:rsid w:val="009D75BE"/>
    <w:rsid w:val="009E0837"/>
    <w:rsid w:val="009E190E"/>
    <w:rsid w:val="009E1E3D"/>
    <w:rsid w:val="009E2B17"/>
    <w:rsid w:val="009E41A8"/>
    <w:rsid w:val="009E43E4"/>
    <w:rsid w:val="009E5693"/>
    <w:rsid w:val="009E5745"/>
    <w:rsid w:val="009E5BDE"/>
    <w:rsid w:val="009E7840"/>
    <w:rsid w:val="009E7A08"/>
    <w:rsid w:val="009F0C9D"/>
    <w:rsid w:val="009F0FDE"/>
    <w:rsid w:val="009F2223"/>
    <w:rsid w:val="009F280C"/>
    <w:rsid w:val="009F2D99"/>
    <w:rsid w:val="009F4C1A"/>
    <w:rsid w:val="009F5D5A"/>
    <w:rsid w:val="009F616D"/>
    <w:rsid w:val="009F633F"/>
    <w:rsid w:val="009F77CF"/>
    <w:rsid w:val="00A00A16"/>
    <w:rsid w:val="00A010D2"/>
    <w:rsid w:val="00A011F4"/>
    <w:rsid w:val="00A013B7"/>
    <w:rsid w:val="00A01541"/>
    <w:rsid w:val="00A01622"/>
    <w:rsid w:val="00A02435"/>
    <w:rsid w:val="00A02A7F"/>
    <w:rsid w:val="00A039B5"/>
    <w:rsid w:val="00A03A61"/>
    <w:rsid w:val="00A03B06"/>
    <w:rsid w:val="00A05306"/>
    <w:rsid w:val="00A05A07"/>
    <w:rsid w:val="00A05D66"/>
    <w:rsid w:val="00A069FE"/>
    <w:rsid w:val="00A10CF2"/>
    <w:rsid w:val="00A110F1"/>
    <w:rsid w:val="00A12176"/>
    <w:rsid w:val="00A123D3"/>
    <w:rsid w:val="00A1334D"/>
    <w:rsid w:val="00A1388E"/>
    <w:rsid w:val="00A13E00"/>
    <w:rsid w:val="00A13FC1"/>
    <w:rsid w:val="00A144CD"/>
    <w:rsid w:val="00A14670"/>
    <w:rsid w:val="00A14D51"/>
    <w:rsid w:val="00A1533D"/>
    <w:rsid w:val="00A1599D"/>
    <w:rsid w:val="00A15F7D"/>
    <w:rsid w:val="00A16245"/>
    <w:rsid w:val="00A16DA1"/>
    <w:rsid w:val="00A17516"/>
    <w:rsid w:val="00A206F1"/>
    <w:rsid w:val="00A21350"/>
    <w:rsid w:val="00A21502"/>
    <w:rsid w:val="00A21544"/>
    <w:rsid w:val="00A22620"/>
    <w:rsid w:val="00A22D04"/>
    <w:rsid w:val="00A2361A"/>
    <w:rsid w:val="00A23B37"/>
    <w:rsid w:val="00A24775"/>
    <w:rsid w:val="00A24A6E"/>
    <w:rsid w:val="00A25377"/>
    <w:rsid w:val="00A25CBD"/>
    <w:rsid w:val="00A25E24"/>
    <w:rsid w:val="00A26616"/>
    <w:rsid w:val="00A266B2"/>
    <w:rsid w:val="00A27AE8"/>
    <w:rsid w:val="00A3220A"/>
    <w:rsid w:val="00A32360"/>
    <w:rsid w:val="00A32DA6"/>
    <w:rsid w:val="00A32EFF"/>
    <w:rsid w:val="00A3333F"/>
    <w:rsid w:val="00A33D71"/>
    <w:rsid w:val="00A34D6B"/>
    <w:rsid w:val="00A35701"/>
    <w:rsid w:val="00A35B9E"/>
    <w:rsid w:val="00A3661F"/>
    <w:rsid w:val="00A36F99"/>
    <w:rsid w:val="00A3782D"/>
    <w:rsid w:val="00A37861"/>
    <w:rsid w:val="00A3793D"/>
    <w:rsid w:val="00A406E2"/>
    <w:rsid w:val="00A418A1"/>
    <w:rsid w:val="00A41AF3"/>
    <w:rsid w:val="00A41CA0"/>
    <w:rsid w:val="00A421A6"/>
    <w:rsid w:val="00A422F4"/>
    <w:rsid w:val="00A42BBE"/>
    <w:rsid w:val="00A42D6F"/>
    <w:rsid w:val="00A43ABA"/>
    <w:rsid w:val="00A43BBE"/>
    <w:rsid w:val="00A4711C"/>
    <w:rsid w:val="00A47324"/>
    <w:rsid w:val="00A47B39"/>
    <w:rsid w:val="00A5045F"/>
    <w:rsid w:val="00A505AF"/>
    <w:rsid w:val="00A50E98"/>
    <w:rsid w:val="00A514C0"/>
    <w:rsid w:val="00A51879"/>
    <w:rsid w:val="00A52C63"/>
    <w:rsid w:val="00A52CD4"/>
    <w:rsid w:val="00A53A03"/>
    <w:rsid w:val="00A556D5"/>
    <w:rsid w:val="00A5644E"/>
    <w:rsid w:val="00A573D6"/>
    <w:rsid w:val="00A576CE"/>
    <w:rsid w:val="00A57CAA"/>
    <w:rsid w:val="00A6106F"/>
    <w:rsid w:val="00A6244C"/>
    <w:rsid w:val="00A629BA"/>
    <w:rsid w:val="00A63E93"/>
    <w:rsid w:val="00A646BD"/>
    <w:rsid w:val="00A65256"/>
    <w:rsid w:val="00A653D9"/>
    <w:rsid w:val="00A66583"/>
    <w:rsid w:val="00A67356"/>
    <w:rsid w:val="00A67FE9"/>
    <w:rsid w:val="00A70295"/>
    <w:rsid w:val="00A7039D"/>
    <w:rsid w:val="00A70C3B"/>
    <w:rsid w:val="00A7197E"/>
    <w:rsid w:val="00A72584"/>
    <w:rsid w:val="00A72FE5"/>
    <w:rsid w:val="00A7300C"/>
    <w:rsid w:val="00A73F52"/>
    <w:rsid w:val="00A743AB"/>
    <w:rsid w:val="00A745A9"/>
    <w:rsid w:val="00A75854"/>
    <w:rsid w:val="00A75B5D"/>
    <w:rsid w:val="00A76758"/>
    <w:rsid w:val="00A76CA4"/>
    <w:rsid w:val="00A779F2"/>
    <w:rsid w:val="00A81399"/>
    <w:rsid w:val="00A82B62"/>
    <w:rsid w:val="00A82BF3"/>
    <w:rsid w:val="00A83423"/>
    <w:rsid w:val="00A834AC"/>
    <w:rsid w:val="00A8353D"/>
    <w:rsid w:val="00A83693"/>
    <w:rsid w:val="00A844D3"/>
    <w:rsid w:val="00A8507F"/>
    <w:rsid w:val="00A85215"/>
    <w:rsid w:val="00A8706F"/>
    <w:rsid w:val="00A870BA"/>
    <w:rsid w:val="00A87292"/>
    <w:rsid w:val="00A878E6"/>
    <w:rsid w:val="00A9106A"/>
    <w:rsid w:val="00A92161"/>
    <w:rsid w:val="00A93055"/>
    <w:rsid w:val="00A94066"/>
    <w:rsid w:val="00A94589"/>
    <w:rsid w:val="00A94945"/>
    <w:rsid w:val="00A9561D"/>
    <w:rsid w:val="00A957F1"/>
    <w:rsid w:val="00A963BA"/>
    <w:rsid w:val="00A96697"/>
    <w:rsid w:val="00A96D48"/>
    <w:rsid w:val="00AA09F7"/>
    <w:rsid w:val="00AA14DC"/>
    <w:rsid w:val="00AA1F38"/>
    <w:rsid w:val="00AA25A5"/>
    <w:rsid w:val="00AA3090"/>
    <w:rsid w:val="00AA3AB7"/>
    <w:rsid w:val="00AA3F3A"/>
    <w:rsid w:val="00AA44D6"/>
    <w:rsid w:val="00AA4788"/>
    <w:rsid w:val="00AA576D"/>
    <w:rsid w:val="00AA5BC6"/>
    <w:rsid w:val="00AA6475"/>
    <w:rsid w:val="00AA7135"/>
    <w:rsid w:val="00AA7762"/>
    <w:rsid w:val="00AB096F"/>
    <w:rsid w:val="00AB2DD7"/>
    <w:rsid w:val="00AB2F14"/>
    <w:rsid w:val="00AB44D8"/>
    <w:rsid w:val="00AB4BF9"/>
    <w:rsid w:val="00AB4C0C"/>
    <w:rsid w:val="00AB4E3B"/>
    <w:rsid w:val="00AB50EF"/>
    <w:rsid w:val="00AB55B5"/>
    <w:rsid w:val="00AB6589"/>
    <w:rsid w:val="00AB7543"/>
    <w:rsid w:val="00AB7957"/>
    <w:rsid w:val="00AC2B1C"/>
    <w:rsid w:val="00AC3ACC"/>
    <w:rsid w:val="00AC43EF"/>
    <w:rsid w:val="00AC50F4"/>
    <w:rsid w:val="00AC525B"/>
    <w:rsid w:val="00AC53F3"/>
    <w:rsid w:val="00AC6356"/>
    <w:rsid w:val="00AC6A42"/>
    <w:rsid w:val="00AC70EC"/>
    <w:rsid w:val="00AC719C"/>
    <w:rsid w:val="00AC7421"/>
    <w:rsid w:val="00AC743A"/>
    <w:rsid w:val="00AD02D0"/>
    <w:rsid w:val="00AD264B"/>
    <w:rsid w:val="00AD3B1A"/>
    <w:rsid w:val="00AD3B7D"/>
    <w:rsid w:val="00AD4CD7"/>
    <w:rsid w:val="00AD5C58"/>
    <w:rsid w:val="00AD6B37"/>
    <w:rsid w:val="00AD704E"/>
    <w:rsid w:val="00AD7277"/>
    <w:rsid w:val="00AD7B92"/>
    <w:rsid w:val="00AD7BB8"/>
    <w:rsid w:val="00AD7F87"/>
    <w:rsid w:val="00AE1255"/>
    <w:rsid w:val="00AE154A"/>
    <w:rsid w:val="00AE179F"/>
    <w:rsid w:val="00AE19CD"/>
    <w:rsid w:val="00AE1CC9"/>
    <w:rsid w:val="00AE20BD"/>
    <w:rsid w:val="00AE2F1D"/>
    <w:rsid w:val="00AE3161"/>
    <w:rsid w:val="00AE3995"/>
    <w:rsid w:val="00AE441E"/>
    <w:rsid w:val="00AE467F"/>
    <w:rsid w:val="00AE4B73"/>
    <w:rsid w:val="00AE5CF4"/>
    <w:rsid w:val="00AE6485"/>
    <w:rsid w:val="00AE702E"/>
    <w:rsid w:val="00AE711F"/>
    <w:rsid w:val="00AF04EB"/>
    <w:rsid w:val="00AF0822"/>
    <w:rsid w:val="00AF10AE"/>
    <w:rsid w:val="00AF2736"/>
    <w:rsid w:val="00AF288C"/>
    <w:rsid w:val="00AF2956"/>
    <w:rsid w:val="00AF39DC"/>
    <w:rsid w:val="00AF49E3"/>
    <w:rsid w:val="00AF5066"/>
    <w:rsid w:val="00AF5B5E"/>
    <w:rsid w:val="00AF6DBD"/>
    <w:rsid w:val="00B008AF"/>
    <w:rsid w:val="00B0094F"/>
    <w:rsid w:val="00B01394"/>
    <w:rsid w:val="00B018EE"/>
    <w:rsid w:val="00B01B7F"/>
    <w:rsid w:val="00B01BAD"/>
    <w:rsid w:val="00B0210A"/>
    <w:rsid w:val="00B031AD"/>
    <w:rsid w:val="00B03274"/>
    <w:rsid w:val="00B0343F"/>
    <w:rsid w:val="00B03A67"/>
    <w:rsid w:val="00B04966"/>
    <w:rsid w:val="00B058E6"/>
    <w:rsid w:val="00B06FEA"/>
    <w:rsid w:val="00B07EF4"/>
    <w:rsid w:val="00B10860"/>
    <w:rsid w:val="00B1105F"/>
    <w:rsid w:val="00B117BC"/>
    <w:rsid w:val="00B121F1"/>
    <w:rsid w:val="00B12E65"/>
    <w:rsid w:val="00B13010"/>
    <w:rsid w:val="00B1333A"/>
    <w:rsid w:val="00B13CF1"/>
    <w:rsid w:val="00B13D9F"/>
    <w:rsid w:val="00B14616"/>
    <w:rsid w:val="00B146D3"/>
    <w:rsid w:val="00B14893"/>
    <w:rsid w:val="00B15E8A"/>
    <w:rsid w:val="00B1642B"/>
    <w:rsid w:val="00B1693C"/>
    <w:rsid w:val="00B17DA2"/>
    <w:rsid w:val="00B17F18"/>
    <w:rsid w:val="00B20388"/>
    <w:rsid w:val="00B2068D"/>
    <w:rsid w:val="00B20CB9"/>
    <w:rsid w:val="00B2194C"/>
    <w:rsid w:val="00B21C12"/>
    <w:rsid w:val="00B220E2"/>
    <w:rsid w:val="00B22994"/>
    <w:rsid w:val="00B2364F"/>
    <w:rsid w:val="00B23A57"/>
    <w:rsid w:val="00B23A5E"/>
    <w:rsid w:val="00B249AC"/>
    <w:rsid w:val="00B252E1"/>
    <w:rsid w:val="00B252F8"/>
    <w:rsid w:val="00B266B4"/>
    <w:rsid w:val="00B26888"/>
    <w:rsid w:val="00B26F5B"/>
    <w:rsid w:val="00B27499"/>
    <w:rsid w:val="00B27761"/>
    <w:rsid w:val="00B30181"/>
    <w:rsid w:val="00B301F2"/>
    <w:rsid w:val="00B30344"/>
    <w:rsid w:val="00B30BD7"/>
    <w:rsid w:val="00B31B53"/>
    <w:rsid w:val="00B31EE7"/>
    <w:rsid w:val="00B32F49"/>
    <w:rsid w:val="00B33869"/>
    <w:rsid w:val="00B33ED5"/>
    <w:rsid w:val="00B3494B"/>
    <w:rsid w:val="00B34B4B"/>
    <w:rsid w:val="00B35303"/>
    <w:rsid w:val="00B3578C"/>
    <w:rsid w:val="00B35DE0"/>
    <w:rsid w:val="00B367A2"/>
    <w:rsid w:val="00B368C8"/>
    <w:rsid w:val="00B3699E"/>
    <w:rsid w:val="00B37747"/>
    <w:rsid w:val="00B37BE2"/>
    <w:rsid w:val="00B40379"/>
    <w:rsid w:val="00B4066F"/>
    <w:rsid w:val="00B406C2"/>
    <w:rsid w:val="00B40C58"/>
    <w:rsid w:val="00B414A2"/>
    <w:rsid w:val="00B42AA2"/>
    <w:rsid w:val="00B4331E"/>
    <w:rsid w:val="00B43F05"/>
    <w:rsid w:val="00B44647"/>
    <w:rsid w:val="00B44A93"/>
    <w:rsid w:val="00B45DCA"/>
    <w:rsid w:val="00B45F1A"/>
    <w:rsid w:val="00B467F3"/>
    <w:rsid w:val="00B50D7B"/>
    <w:rsid w:val="00B5103D"/>
    <w:rsid w:val="00B52446"/>
    <w:rsid w:val="00B532E1"/>
    <w:rsid w:val="00B5382D"/>
    <w:rsid w:val="00B54087"/>
    <w:rsid w:val="00B541B8"/>
    <w:rsid w:val="00B5507B"/>
    <w:rsid w:val="00B557F2"/>
    <w:rsid w:val="00B564EC"/>
    <w:rsid w:val="00B5684B"/>
    <w:rsid w:val="00B570C4"/>
    <w:rsid w:val="00B57358"/>
    <w:rsid w:val="00B578FA"/>
    <w:rsid w:val="00B57B76"/>
    <w:rsid w:val="00B57DE6"/>
    <w:rsid w:val="00B602CF"/>
    <w:rsid w:val="00B605A2"/>
    <w:rsid w:val="00B60616"/>
    <w:rsid w:val="00B607A5"/>
    <w:rsid w:val="00B61306"/>
    <w:rsid w:val="00B62BA2"/>
    <w:rsid w:val="00B63A00"/>
    <w:rsid w:val="00B63D0C"/>
    <w:rsid w:val="00B64081"/>
    <w:rsid w:val="00B64993"/>
    <w:rsid w:val="00B65539"/>
    <w:rsid w:val="00B65C04"/>
    <w:rsid w:val="00B666D0"/>
    <w:rsid w:val="00B67D93"/>
    <w:rsid w:val="00B704C3"/>
    <w:rsid w:val="00B70BF2"/>
    <w:rsid w:val="00B7228E"/>
    <w:rsid w:val="00B72670"/>
    <w:rsid w:val="00B726FD"/>
    <w:rsid w:val="00B733FE"/>
    <w:rsid w:val="00B73843"/>
    <w:rsid w:val="00B7488A"/>
    <w:rsid w:val="00B76601"/>
    <w:rsid w:val="00B77029"/>
    <w:rsid w:val="00B8026A"/>
    <w:rsid w:val="00B806E2"/>
    <w:rsid w:val="00B80714"/>
    <w:rsid w:val="00B808EA"/>
    <w:rsid w:val="00B80CEF"/>
    <w:rsid w:val="00B82512"/>
    <w:rsid w:val="00B82EDB"/>
    <w:rsid w:val="00B83321"/>
    <w:rsid w:val="00B83EE5"/>
    <w:rsid w:val="00B85613"/>
    <w:rsid w:val="00B85E66"/>
    <w:rsid w:val="00B86105"/>
    <w:rsid w:val="00B8615C"/>
    <w:rsid w:val="00B87057"/>
    <w:rsid w:val="00B8747C"/>
    <w:rsid w:val="00B8756B"/>
    <w:rsid w:val="00B90428"/>
    <w:rsid w:val="00B904AF"/>
    <w:rsid w:val="00B90FB0"/>
    <w:rsid w:val="00B914EE"/>
    <w:rsid w:val="00B915D9"/>
    <w:rsid w:val="00B92D76"/>
    <w:rsid w:val="00B9375B"/>
    <w:rsid w:val="00B943CD"/>
    <w:rsid w:val="00B94666"/>
    <w:rsid w:val="00B948EB"/>
    <w:rsid w:val="00B949E9"/>
    <w:rsid w:val="00B94DAB"/>
    <w:rsid w:val="00B9502E"/>
    <w:rsid w:val="00B95103"/>
    <w:rsid w:val="00B95BDE"/>
    <w:rsid w:val="00B95C6D"/>
    <w:rsid w:val="00B96310"/>
    <w:rsid w:val="00B97938"/>
    <w:rsid w:val="00B97A19"/>
    <w:rsid w:val="00BA079E"/>
    <w:rsid w:val="00BA0998"/>
    <w:rsid w:val="00BA166F"/>
    <w:rsid w:val="00BA1A16"/>
    <w:rsid w:val="00BA2C06"/>
    <w:rsid w:val="00BA3445"/>
    <w:rsid w:val="00BA3AE6"/>
    <w:rsid w:val="00BA3BD3"/>
    <w:rsid w:val="00BA41D0"/>
    <w:rsid w:val="00BA44DE"/>
    <w:rsid w:val="00BA5367"/>
    <w:rsid w:val="00BA7788"/>
    <w:rsid w:val="00BA7798"/>
    <w:rsid w:val="00BA77F3"/>
    <w:rsid w:val="00BB04CC"/>
    <w:rsid w:val="00BB0709"/>
    <w:rsid w:val="00BB0B04"/>
    <w:rsid w:val="00BB1284"/>
    <w:rsid w:val="00BB1755"/>
    <w:rsid w:val="00BB1AB7"/>
    <w:rsid w:val="00BB1CF1"/>
    <w:rsid w:val="00BB4526"/>
    <w:rsid w:val="00BB7273"/>
    <w:rsid w:val="00BB737F"/>
    <w:rsid w:val="00BB774A"/>
    <w:rsid w:val="00BB7AFB"/>
    <w:rsid w:val="00BC047F"/>
    <w:rsid w:val="00BC0561"/>
    <w:rsid w:val="00BC1EA1"/>
    <w:rsid w:val="00BC27A9"/>
    <w:rsid w:val="00BC2E37"/>
    <w:rsid w:val="00BC40EE"/>
    <w:rsid w:val="00BC4144"/>
    <w:rsid w:val="00BC5FF4"/>
    <w:rsid w:val="00BC64F0"/>
    <w:rsid w:val="00BC7E94"/>
    <w:rsid w:val="00BD07DD"/>
    <w:rsid w:val="00BD0B8F"/>
    <w:rsid w:val="00BD0BB1"/>
    <w:rsid w:val="00BD0E60"/>
    <w:rsid w:val="00BD1D5D"/>
    <w:rsid w:val="00BD22BE"/>
    <w:rsid w:val="00BD2B8B"/>
    <w:rsid w:val="00BD360D"/>
    <w:rsid w:val="00BD3898"/>
    <w:rsid w:val="00BD4228"/>
    <w:rsid w:val="00BD4328"/>
    <w:rsid w:val="00BD50B4"/>
    <w:rsid w:val="00BD5297"/>
    <w:rsid w:val="00BD54B3"/>
    <w:rsid w:val="00BD5C1F"/>
    <w:rsid w:val="00BD6D9E"/>
    <w:rsid w:val="00BD6E1B"/>
    <w:rsid w:val="00BD7290"/>
    <w:rsid w:val="00BD7C9F"/>
    <w:rsid w:val="00BE1505"/>
    <w:rsid w:val="00BE1B2F"/>
    <w:rsid w:val="00BE1F4E"/>
    <w:rsid w:val="00BE206A"/>
    <w:rsid w:val="00BE301E"/>
    <w:rsid w:val="00BE3C66"/>
    <w:rsid w:val="00BE3CB6"/>
    <w:rsid w:val="00BE4946"/>
    <w:rsid w:val="00BE51C1"/>
    <w:rsid w:val="00BE6AB6"/>
    <w:rsid w:val="00BE7373"/>
    <w:rsid w:val="00BF0BFD"/>
    <w:rsid w:val="00BF20C5"/>
    <w:rsid w:val="00BF2264"/>
    <w:rsid w:val="00BF3AB3"/>
    <w:rsid w:val="00BF4A8E"/>
    <w:rsid w:val="00BF660D"/>
    <w:rsid w:val="00BF69F3"/>
    <w:rsid w:val="00BF6BE1"/>
    <w:rsid w:val="00BF71A1"/>
    <w:rsid w:val="00BF71DD"/>
    <w:rsid w:val="00BF74CC"/>
    <w:rsid w:val="00BF7D58"/>
    <w:rsid w:val="00C02842"/>
    <w:rsid w:val="00C033DF"/>
    <w:rsid w:val="00C03C92"/>
    <w:rsid w:val="00C0413F"/>
    <w:rsid w:val="00C0416D"/>
    <w:rsid w:val="00C049CC"/>
    <w:rsid w:val="00C04A10"/>
    <w:rsid w:val="00C04D5A"/>
    <w:rsid w:val="00C05078"/>
    <w:rsid w:val="00C05348"/>
    <w:rsid w:val="00C0665E"/>
    <w:rsid w:val="00C06A76"/>
    <w:rsid w:val="00C07635"/>
    <w:rsid w:val="00C07C39"/>
    <w:rsid w:val="00C10229"/>
    <w:rsid w:val="00C10918"/>
    <w:rsid w:val="00C1293D"/>
    <w:rsid w:val="00C12D27"/>
    <w:rsid w:val="00C13757"/>
    <w:rsid w:val="00C14B50"/>
    <w:rsid w:val="00C14BFE"/>
    <w:rsid w:val="00C14CDE"/>
    <w:rsid w:val="00C15664"/>
    <w:rsid w:val="00C16A10"/>
    <w:rsid w:val="00C16DE5"/>
    <w:rsid w:val="00C170F1"/>
    <w:rsid w:val="00C17D88"/>
    <w:rsid w:val="00C20040"/>
    <w:rsid w:val="00C226E4"/>
    <w:rsid w:val="00C23672"/>
    <w:rsid w:val="00C24222"/>
    <w:rsid w:val="00C24527"/>
    <w:rsid w:val="00C2485A"/>
    <w:rsid w:val="00C2496A"/>
    <w:rsid w:val="00C260BF"/>
    <w:rsid w:val="00C2625B"/>
    <w:rsid w:val="00C26BE5"/>
    <w:rsid w:val="00C26DD6"/>
    <w:rsid w:val="00C273EF"/>
    <w:rsid w:val="00C27488"/>
    <w:rsid w:val="00C27823"/>
    <w:rsid w:val="00C31AD0"/>
    <w:rsid w:val="00C32909"/>
    <w:rsid w:val="00C32A88"/>
    <w:rsid w:val="00C333E7"/>
    <w:rsid w:val="00C3404C"/>
    <w:rsid w:val="00C35E0E"/>
    <w:rsid w:val="00C3683B"/>
    <w:rsid w:val="00C36BDF"/>
    <w:rsid w:val="00C376B0"/>
    <w:rsid w:val="00C37A57"/>
    <w:rsid w:val="00C4059D"/>
    <w:rsid w:val="00C407AA"/>
    <w:rsid w:val="00C40A22"/>
    <w:rsid w:val="00C41428"/>
    <w:rsid w:val="00C41A0B"/>
    <w:rsid w:val="00C4280F"/>
    <w:rsid w:val="00C4329A"/>
    <w:rsid w:val="00C43933"/>
    <w:rsid w:val="00C44C6E"/>
    <w:rsid w:val="00C451AF"/>
    <w:rsid w:val="00C50D76"/>
    <w:rsid w:val="00C51BC8"/>
    <w:rsid w:val="00C5309D"/>
    <w:rsid w:val="00C531F2"/>
    <w:rsid w:val="00C5331F"/>
    <w:rsid w:val="00C53503"/>
    <w:rsid w:val="00C542AF"/>
    <w:rsid w:val="00C5433B"/>
    <w:rsid w:val="00C548FE"/>
    <w:rsid w:val="00C549BD"/>
    <w:rsid w:val="00C55F61"/>
    <w:rsid w:val="00C560E4"/>
    <w:rsid w:val="00C568AB"/>
    <w:rsid w:val="00C57EAE"/>
    <w:rsid w:val="00C60020"/>
    <w:rsid w:val="00C60044"/>
    <w:rsid w:val="00C602E8"/>
    <w:rsid w:val="00C60680"/>
    <w:rsid w:val="00C609AC"/>
    <w:rsid w:val="00C60D4B"/>
    <w:rsid w:val="00C611A9"/>
    <w:rsid w:val="00C61AF1"/>
    <w:rsid w:val="00C61C42"/>
    <w:rsid w:val="00C631F9"/>
    <w:rsid w:val="00C632E1"/>
    <w:rsid w:val="00C633AC"/>
    <w:rsid w:val="00C65A68"/>
    <w:rsid w:val="00C65F5B"/>
    <w:rsid w:val="00C66109"/>
    <w:rsid w:val="00C66309"/>
    <w:rsid w:val="00C66525"/>
    <w:rsid w:val="00C672D6"/>
    <w:rsid w:val="00C7256F"/>
    <w:rsid w:val="00C7257F"/>
    <w:rsid w:val="00C72F04"/>
    <w:rsid w:val="00C731FD"/>
    <w:rsid w:val="00C73A73"/>
    <w:rsid w:val="00C742B7"/>
    <w:rsid w:val="00C7442F"/>
    <w:rsid w:val="00C748A2"/>
    <w:rsid w:val="00C74FB5"/>
    <w:rsid w:val="00C758FB"/>
    <w:rsid w:val="00C75CFE"/>
    <w:rsid w:val="00C7637A"/>
    <w:rsid w:val="00C763D3"/>
    <w:rsid w:val="00C76683"/>
    <w:rsid w:val="00C76A9E"/>
    <w:rsid w:val="00C771BE"/>
    <w:rsid w:val="00C77745"/>
    <w:rsid w:val="00C777EA"/>
    <w:rsid w:val="00C802FA"/>
    <w:rsid w:val="00C82569"/>
    <w:rsid w:val="00C828CE"/>
    <w:rsid w:val="00C829F7"/>
    <w:rsid w:val="00C84EF7"/>
    <w:rsid w:val="00C86C4F"/>
    <w:rsid w:val="00C87A7D"/>
    <w:rsid w:val="00C87CF5"/>
    <w:rsid w:val="00C87F57"/>
    <w:rsid w:val="00C904E8"/>
    <w:rsid w:val="00C90DD3"/>
    <w:rsid w:val="00C911A9"/>
    <w:rsid w:val="00C92456"/>
    <w:rsid w:val="00C92CC4"/>
    <w:rsid w:val="00C931BA"/>
    <w:rsid w:val="00C93278"/>
    <w:rsid w:val="00C94295"/>
    <w:rsid w:val="00C94448"/>
    <w:rsid w:val="00C94B7F"/>
    <w:rsid w:val="00C956AB"/>
    <w:rsid w:val="00C95701"/>
    <w:rsid w:val="00C95A3A"/>
    <w:rsid w:val="00C95C26"/>
    <w:rsid w:val="00C95E64"/>
    <w:rsid w:val="00C97076"/>
    <w:rsid w:val="00CA1775"/>
    <w:rsid w:val="00CA25EE"/>
    <w:rsid w:val="00CA2D12"/>
    <w:rsid w:val="00CA3046"/>
    <w:rsid w:val="00CA3992"/>
    <w:rsid w:val="00CA44EE"/>
    <w:rsid w:val="00CA582D"/>
    <w:rsid w:val="00CA6054"/>
    <w:rsid w:val="00CA6DE2"/>
    <w:rsid w:val="00CA73BD"/>
    <w:rsid w:val="00CA7684"/>
    <w:rsid w:val="00CA7E30"/>
    <w:rsid w:val="00CB0624"/>
    <w:rsid w:val="00CB0F29"/>
    <w:rsid w:val="00CB1459"/>
    <w:rsid w:val="00CB165D"/>
    <w:rsid w:val="00CB1782"/>
    <w:rsid w:val="00CB1C87"/>
    <w:rsid w:val="00CB20D2"/>
    <w:rsid w:val="00CB21C1"/>
    <w:rsid w:val="00CB2CAD"/>
    <w:rsid w:val="00CB2F0A"/>
    <w:rsid w:val="00CB35AA"/>
    <w:rsid w:val="00CB435A"/>
    <w:rsid w:val="00CB47EA"/>
    <w:rsid w:val="00CB4B23"/>
    <w:rsid w:val="00CB5235"/>
    <w:rsid w:val="00CB5F37"/>
    <w:rsid w:val="00CC02A1"/>
    <w:rsid w:val="00CC1065"/>
    <w:rsid w:val="00CC1345"/>
    <w:rsid w:val="00CC14D5"/>
    <w:rsid w:val="00CC228B"/>
    <w:rsid w:val="00CC25C8"/>
    <w:rsid w:val="00CC25FD"/>
    <w:rsid w:val="00CC2F7E"/>
    <w:rsid w:val="00CC3442"/>
    <w:rsid w:val="00CC366E"/>
    <w:rsid w:val="00CC413C"/>
    <w:rsid w:val="00CC50DA"/>
    <w:rsid w:val="00CC5FDA"/>
    <w:rsid w:val="00CC6B1C"/>
    <w:rsid w:val="00CC79A9"/>
    <w:rsid w:val="00CD07BA"/>
    <w:rsid w:val="00CD0C13"/>
    <w:rsid w:val="00CD10ED"/>
    <w:rsid w:val="00CD1F39"/>
    <w:rsid w:val="00CD2264"/>
    <w:rsid w:val="00CD285A"/>
    <w:rsid w:val="00CD3ABF"/>
    <w:rsid w:val="00CD41E8"/>
    <w:rsid w:val="00CD4967"/>
    <w:rsid w:val="00CD49DE"/>
    <w:rsid w:val="00CD4A9A"/>
    <w:rsid w:val="00CD69A4"/>
    <w:rsid w:val="00CD6B31"/>
    <w:rsid w:val="00CD7E94"/>
    <w:rsid w:val="00CE0A1D"/>
    <w:rsid w:val="00CE1559"/>
    <w:rsid w:val="00CE20BD"/>
    <w:rsid w:val="00CE22B7"/>
    <w:rsid w:val="00CE22DD"/>
    <w:rsid w:val="00CE2C23"/>
    <w:rsid w:val="00CE3705"/>
    <w:rsid w:val="00CE5484"/>
    <w:rsid w:val="00CE5CB2"/>
    <w:rsid w:val="00CE6B55"/>
    <w:rsid w:val="00CE7094"/>
    <w:rsid w:val="00CF013A"/>
    <w:rsid w:val="00CF0B3E"/>
    <w:rsid w:val="00CF0CB5"/>
    <w:rsid w:val="00CF0CE6"/>
    <w:rsid w:val="00CF0EE4"/>
    <w:rsid w:val="00CF2BA2"/>
    <w:rsid w:val="00CF2D25"/>
    <w:rsid w:val="00CF38C5"/>
    <w:rsid w:val="00CF38F3"/>
    <w:rsid w:val="00CF3BED"/>
    <w:rsid w:val="00CF59FF"/>
    <w:rsid w:val="00CF5A23"/>
    <w:rsid w:val="00CF5D98"/>
    <w:rsid w:val="00CF64A7"/>
    <w:rsid w:val="00CF66D5"/>
    <w:rsid w:val="00CF6A68"/>
    <w:rsid w:val="00CF6E5B"/>
    <w:rsid w:val="00CF7156"/>
    <w:rsid w:val="00CF7313"/>
    <w:rsid w:val="00D00FD2"/>
    <w:rsid w:val="00D01457"/>
    <w:rsid w:val="00D0197B"/>
    <w:rsid w:val="00D01D6A"/>
    <w:rsid w:val="00D01DFE"/>
    <w:rsid w:val="00D01F67"/>
    <w:rsid w:val="00D03B81"/>
    <w:rsid w:val="00D05014"/>
    <w:rsid w:val="00D0588F"/>
    <w:rsid w:val="00D05F2C"/>
    <w:rsid w:val="00D06449"/>
    <w:rsid w:val="00D06A7B"/>
    <w:rsid w:val="00D073D6"/>
    <w:rsid w:val="00D07C22"/>
    <w:rsid w:val="00D1001D"/>
    <w:rsid w:val="00D117C2"/>
    <w:rsid w:val="00D1189E"/>
    <w:rsid w:val="00D12DFD"/>
    <w:rsid w:val="00D13A60"/>
    <w:rsid w:val="00D13FAF"/>
    <w:rsid w:val="00D14BCD"/>
    <w:rsid w:val="00D14F5C"/>
    <w:rsid w:val="00D15453"/>
    <w:rsid w:val="00D15AFB"/>
    <w:rsid w:val="00D2061A"/>
    <w:rsid w:val="00D206A7"/>
    <w:rsid w:val="00D217D4"/>
    <w:rsid w:val="00D21C9B"/>
    <w:rsid w:val="00D21E55"/>
    <w:rsid w:val="00D221F1"/>
    <w:rsid w:val="00D227F2"/>
    <w:rsid w:val="00D234E5"/>
    <w:rsid w:val="00D2423C"/>
    <w:rsid w:val="00D25A93"/>
    <w:rsid w:val="00D25CC1"/>
    <w:rsid w:val="00D270AD"/>
    <w:rsid w:val="00D2782F"/>
    <w:rsid w:val="00D27E04"/>
    <w:rsid w:val="00D30BDF"/>
    <w:rsid w:val="00D30D9B"/>
    <w:rsid w:val="00D31031"/>
    <w:rsid w:val="00D31674"/>
    <w:rsid w:val="00D31A62"/>
    <w:rsid w:val="00D32710"/>
    <w:rsid w:val="00D32F5E"/>
    <w:rsid w:val="00D33220"/>
    <w:rsid w:val="00D335E7"/>
    <w:rsid w:val="00D33B9E"/>
    <w:rsid w:val="00D36382"/>
    <w:rsid w:val="00D371E6"/>
    <w:rsid w:val="00D37685"/>
    <w:rsid w:val="00D37EF4"/>
    <w:rsid w:val="00D40CFB"/>
    <w:rsid w:val="00D41639"/>
    <w:rsid w:val="00D41AD6"/>
    <w:rsid w:val="00D41EF6"/>
    <w:rsid w:val="00D43AA7"/>
    <w:rsid w:val="00D44269"/>
    <w:rsid w:val="00D442CE"/>
    <w:rsid w:val="00D44DB5"/>
    <w:rsid w:val="00D458E3"/>
    <w:rsid w:val="00D45F77"/>
    <w:rsid w:val="00D468BD"/>
    <w:rsid w:val="00D46DBF"/>
    <w:rsid w:val="00D46EF2"/>
    <w:rsid w:val="00D47BB6"/>
    <w:rsid w:val="00D47F24"/>
    <w:rsid w:val="00D50E2D"/>
    <w:rsid w:val="00D51555"/>
    <w:rsid w:val="00D51E44"/>
    <w:rsid w:val="00D520D6"/>
    <w:rsid w:val="00D52D39"/>
    <w:rsid w:val="00D537DD"/>
    <w:rsid w:val="00D53D15"/>
    <w:rsid w:val="00D54D86"/>
    <w:rsid w:val="00D558CC"/>
    <w:rsid w:val="00D55EA5"/>
    <w:rsid w:val="00D56F07"/>
    <w:rsid w:val="00D57143"/>
    <w:rsid w:val="00D572F9"/>
    <w:rsid w:val="00D57FC6"/>
    <w:rsid w:val="00D60736"/>
    <w:rsid w:val="00D60DF3"/>
    <w:rsid w:val="00D6188E"/>
    <w:rsid w:val="00D61D17"/>
    <w:rsid w:val="00D622D0"/>
    <w:rsid w:val="00D6307A"/>
    <w:rsid w:val="00D63152"/>
    <w:rsid w:val="00D63314"/>
    <w:rsid w:val="00D634C6"/>
    <w:rsid w:val="00D63604"/>
    <w:rsid w:val="00D637E0"/>
    <w:rsid w:val="00D63D2D"/>
    <w:rsid w:val="00D63ED5"/>
    <w:rsid w:val="00D64277"/>
    <w:rsid w:val="00D64E3B"/>
    <w:rsid w:val="00D65C02"/>
    <w:rsid w:val="00D662ED"/>
    <w:rsid w:val="00D66678"/>
    <w:rsid w:val="00D667E6"/>
    <w:rsid w:val="00D66E87"/>
    <w:rsid w:val="00D67033"/>
    <w:rsid w:val="00D678EF"/>
    <w:rsid w:val="00D7005C"/>
    <w:rsid w:val="00D70816"/>
    <w:rsid w:val="00D70A1B"/>
    <w:rsid w:val="00D70C6C"/>
    <w:rsid w:val="00D70E6A"/>
    <w:rsid w:val="00D71871"/>
    <w:rsid w:val="00D71941"/>
    <w:rsid w:val="00D72139"/>
    <w:rsid w:val="00D72628"/>
    <w:rsid w:val="00D72997"/>
    <w:rsid w:val="00D72D18"/>
    <w:rsid w:val="00D73259"/>
    <w:rsid w:val="00D733B9"/>
    <w:rsid w:val="00D73C82"/>
    <w:rsid w:val="00D74421"/>
    <w:rsid w:val="00D7495F"/>
    <w:rsid w:val="00D74D97"/>
    <w:rsid w:val="00D75045"/>
    <w:rsid w:val="00D75B8E"/>
    <w:rsid w:val="00D7608B"/>
    <w:rsid w:val="00D761C2"/>
    <w:rsid w:val="00D7627D"/>
    <w:rsid w:val="00D7751B"/>
    <w:rsid w:val="00D77CD2"/>
    <w:rsid w:val="00D77DE8"/>
    <w:rsid w:val="00D800E6"/>
    <w:rsid w:val="00D8067E"/>
    <w:rsid w:val="00D813D5"/>
    <w:rsid w:val="00D8238D"/>
    <w:rsid w:val="00D82C3E"/>
    <w:rsid w:val="00D8343E"/>
    <w:rsid w:val="00D83816"/>
    <w:rsid w:val="00D838C1"/>
    <w:rsid w:val="00D83D8E"/>
    <w:rsid w:val="00D84681"/>
    <w:rsid w:val="00D84BB3"/>
    <w:rsid w:val="00D85096"/>
    <w:rsid w:val="00D858AE"/>
    <w:rsid w:val="00D8592A"/>
    <w:rsid w:val="00D85B24"/>
    <w:rsid w:val="00D86756"/>
    <w:rsid w:val="00D86AF4"/>
    <w:rsid w:val="00D86D45"/>
    <w:rsid w:val="00D8731A"/>
    <w:rsid w:val="00D91B7E"/>
    <w:rsid w:val="00D91DD6"/>
    <w:rsid w:val="00D92801"/>
    <w:rsid w:val="00D92C4F"/>
    <w:rsid w:val="00D93014"/>
    <w:rsid w:val="00D935E4"/>
    <w:rsid w:val="00D93F3C"/>
    <w:rsid w:val="00D94210"/>
    <w:rsid w:val="00D945B1"/>
    <w:rsid w:val="00D950E1"/>
    <w:rsid w:val="00D952AA"/>
    <w:rsid w:val="00D95A46"/>
    <w:rsid w:val="00D95EAC"/>
    <w:rsid w:val="00D964DC"/>
    <w:rsid w:val="00D96F21"/>
    <w:rsid w:val="00D97CB3"/>
    <w:rsid w:val="00D97DF4"/>
    <w:rsid w:val="00DA0A28"/>
    <w:rsid w:val="00DA0B4C"/>
    <w:rsid w:val="00DA0CB8"/>
    <w:rsid w:val="00DA1045"/>
    <w:rsid w:val="00DA1440"/>
    <w:rsid w:val="00DA1604"/>
    <w:rsid w:val="00DA372E"/>
    <w:rsid w:val="00DA424D"/>
    <w:rsid w:val="00DA44D3"/>
    <w:rsid w:val="00DA4679"/>
    <w:rsid w:val="00DA4734"/>
    <w:rsid w:val="00DA4E95"/>
    <w:rsid w:val="00DA5B1C"/>
    <w:rsid w:val="00DA67F6"/>
    <w:rsid w:val="00DA7ED6"/>
    <w:rsid w:val="00DB09FC"/>
    <w:rsid w:val="00DB0F3E"/>
    <w:rsid w:val="00DB35BC"/>
    <w:rsid w:val="00DB3818"/>
    <w:rsid w:val="00DB4682"/>
    <w:rsid w:val="00DB51C7"/>
    <w:rsid w:val="00DC1F62"/>
    <w:rsid w:val="00DC2DDB"/>
    <w:rsid w:val="00DC36D0"/>
    <w:rsid w:val="00DC4612"/>
    <w:rsid w:val="00DC558B"/>
    <w:rsid w:val="00DC6757"/>
    <w:rsid w:val="00DC699B"/>
    <w:rsid w:val="00DC6C69"/>
    <w:rsid w:val="00DC6C9C"/>
    <w:rsid w:val="00DC702F"/>
    <w:rsid w:val="00DC7553"/>
    <w:rsid w:val="00DD01F8"/>
    <w:rsid w:val="00DD0BF6"/>
    <w:rsid w:val="00DD0F20"/>
    <w:rsid w:val="00DD193F"/>
    <w:rsid w:val="00DD1F61"/>
    <w:rsid w:val="00DD2267"/>
    <w:rsid w:val="00DD257E"/>
    <w:rsid w:val="00DD2CB8"/>
    <w:rsid w:val="00DD399D"/>
    <w:rsid w:val="00DD491B"/>
    <w:rsid w:val="00DD4A2C"/>
    <w:rsid w:val="00DD4AD7"/>
    <w:rsid w:val="00DD5AB5"/>
    <w:rsid w:val="00DD619D"/>
    <w:rsid w:val="00DD745E"/>
    <w:rsid w:val="00DE02A3"/>
    <w:rsid w:val="00DE0B4C"/>
    <w:rsid w:val="00DE0F98"/>
    <w:rsid w:val="00DE1DF7"/>
    <w:rsid w:val="00DE1E86"/>
    <w:rsid w:val="00DE21C8"/>
    <w:rsid w:val="00DE25AD"/>
    <w:rsid w:val="00DE2A2F"/>
    <w:rsid w:val="00DE3467"/>
    <w:rsid w:val="00DE3689"/>
    <w:rsid w:val="00DE38FC"/>
    <w:rsid w:val="00DE45AD"/>
    <w:rsid w:val="00DE4ED1"/>
    <w:rsid w:val="00DE5003"/>
    <w:rsid w:val="00DE59B8"/>
    <w:rsid w:val="00DE621C"/>
    <w:rsid w:val="00DE6874"/>
    <w:rsid w:val="00DE70B1"/>
    <w:rsid w:val="00DF0165"/>
    <w:rsid w:val="00DF0274"/>
    <w:rsid w:val="00DF0E78"/>
    <w:rsid w:val="00DF1F38"/>
    <w:rsid w:val="00DF2AF8"/>
    <w:rsid w:val="00DF3385"/>
    <w:rsid w:val="00DF39A3"/>
    <w:rsid w:val="00DF453A"/>
    <w:rsid w:val="00DF47F7"/>
    <w:rsid w:val="00DF4EC1"/>
    <w:rsid w:val="00DF5642"/>
    <w:rsid w:val="00DF6022"/>
    <w:rsid w:val="00DF6991"/>
    <w:rsid w:val="00E01FE7"/>
    <w:rsid w:val="00E01FF3"/>
    <w:rsid w:val="00E02B00"/>
    <w:rsid w:val="00E02CA8"/>
    <w:rsid w:val="00E0704B"/>
    <w:rsid w:val="00E074B8"/>
    <w:rsid w:val="00E0767C"/>
    <w:rsid w:val="00E1160A"/>
    <w:rsid w:val="00E11DED"/>
    <w:rsid w:val="00E11F42"/>
    <w:rsid w:val="00E13AA0"/>
    <w:rsid w:val="00E13CF5"/>
    <w:rsid w:val="00E141EA"/>
    <w:rsid w:val="00E142C4"/>
    <w:rsid w:val="00E14906"/>
    <w:rsid w:val="00E14F9A"/>
    <w:rsid w:val="00E16BD4"/>
    <w:rsid w:val="00E16C82"/>
    <w:rsid w:val="00E16CA5"/>
    <w:rsid w:val="00E16EFD"/>
    <w:rsid w:val="00E1719F"/>
    <w:rsid w:val="00E17CFD"/>
    <w:rsid w:val="00E209F4"/>
    <w:rsid w:val="00E21606"/>
    <w:rsid w:val="00E2188E"/>
    <w:rsid w:val="00E21D41"/>
    <w:rsid w:val="00E24FAC"/>
    <w:rsid w:val="00E25041"/>
    <w:rsid w:val="00E253C0"/>
    <w:rsid w:val="00E25F02"/>
    <w:rsid w:val="00E25F05"/>
    <w:rsid w:val="00E25F45"/>
    <w:rsid w:val="00E262CF"/>
    <w:rsid w:val="00E26487"/>
    <w:rsid w:val="00E3051E"/>
    <w:rsid w:val="00E30A69"/>
    <w:rsid w:val="00E30C5C"/>
    <w:rsid w:val="00E30DCE"/>
    <w:rsid w:val="00E31259"/>
    <w:rsid w:val="00E3182F"/>
    <w:rsid w:val="00E31E38"/>
    <w:rsid w:val="00E32202"/>
    <w:rsid w:val="00E3256E"/>
    <w:rsid w:val="00E339E3"/>
    <w:rsid w:val="00E33BD5"/>
    <w:rsid w:val="00E3448C"/>
    <w:rsid w:val="00E35433"/>
    <w:rsid w:val="00E3546B"/>
    <w:rsid w:val="00E360B8"/>
    <w:rsid w:val="00E3743A"/>
    <w:rsid w:val="00E37BE7"/>
    <w:rsid w:val="00E413F8"/>
    <w:rsid w:val="00E41424"/>
    <w:rsid w:val="00E42458"/>
    <w:rsid w:val="00E424EF"/>
    <w:rsid w:val="00E42530"/>
    <w:rsid w:val="00E4260E"/>
    <w:rsid w:val="00E4268C"/>
    <w:rsid w:val="00E435FC"/>
    <w:rsid w:val="00E43FBF"/>
    <w:rsid w:val="00E44112"/>
    <w:rsid w:val="00E446B4"/>
    <w:rsid w:val="00E44842"/>
    <w:rsid w:val="00E448C5"/>
    <w:rsid w:val="00E44FB4"/>
    <w:rsid w:val="00E45240"/>
    <w:rsid w:val="00E45D8B"/>
    <w:rsid w:val="00E46290"/>
    <w:rsid w:val="00E4682B"/>
    <w:rsid w:val="00E4710C"/>
    <w:rsid w:val="00E472C1"/>
    <w:rsid w:val="00E47911"/>
    <w:rsid w:val="00E50764"/>
    <w:rsid w:val="00E51C40"/>
    <w:rsid w:val="00E52C8D"/>
    <w:rsid w:val="00E5443C"/>
    <w:rsid w:val="00E54918"/>
    <w:rsid w:val="00E549CC"/>
    <w:rsid w:val="00E5578C"/>
    <w:rsid w:val="00E55C16"/>
    <w:rsid w:val="00E55E21"/>
    <w:rsid w:val="00E55ED4"/>
    <w:rsid w:val="00E56CB9"/>
    <w:rsid w:val="00E57130"/>
    <w:rsid w:val="00E606E5"/>
    <w:rsid w:val="00E61193"/>
    <w:rsid w:val="00E613B2"/>
    <w:rsid w:val="00E624AF"/>
    <w:rsid w:val="00E627C5"/>
    <w:rsid w:val="00E64396"/>
    <w:rsid w:val="00E64784"/>
    <w:rsid w:val="00E64E97"/>
    <w:rsid w:val="00E64FB5"/>
    <w:rsid w:val="00E65344"/>
    <w:rsid w:val="00E67FDD"/>
    <w:rsid w:val="00E72690"/>
    <w:rsid w:val="00E729FC"/>
    <w:rsid w:val="00E72FF3"/>
    <w:rsid w:val="00E7323C"/>
    <w:rsid w:val="00E73868"/>
    <w:rsid w:val="00E73A07"/>
    <w:rsid w:val="00E75058"/>
    <w:rsid w:val="00E76B77"/>
    <w:rsid w:val="00E76C3A"/>
    <w:rsid w:val="00E803F7"/>
    <w:rsid w:val="00E80613"/>
    <w:rsid w:val="00E808F6"/>
    <w:rsid w:val="00E80A04"/>
    <w:rsid w:val="00E81204"/>
    <w:rsid w:val="00E81B56"/>
    <w:rsid w:val="00E82462"/>
    <w:rsid w:val="00E8287C"/>
    <w:rsid w:val="00E84143"/>
    <w:rsid w:val="00E843C2"/>
    <w:rsid w:val="00E845AA"/>
    <w:rsid w:val="00E8481B"/>
    <w:rsid w:val="00E856EF"/>
    <w:rsid w:val="00E85D57"/>
    <w:rsid w:val="00E8635E"/>
    <w:rsid w:val="00E8727D"/>
    <w:rsid w:val="00E87434"/>
    <w:rsid w:val="00E87473"/>
    <w:rsid w:val="00E9080D"/>
    <w:rsid w:val="00E90FB2"/>
    <w:rsid w:val="00E91602"/>
    <w:rsid w:val="00E91770"/>
    <w:rsid w:val="00E91852"/>
    <w:rsid w:val="00E91B90"/>
    <w:rsid w:val="00E91CA3"/>
    <w:rsid w:val="00E91F36"/>
    <w:rsid w:val="00E92018"/>
    <w:rsid w:val="00E921F5"/>
    <w:rsid w:val="00E93EB8"/>
    <w:rsid w:val="00E94132"/>
    <w:rsid w:val="00E949A9"/>
    <w:rsid w:val="00E950F2"/>
    <w:rsid w:val="00E953AA"/>
    <w:rsid w:val="00E96279"/>
    <w:rsid w:val="00E97563"/>
    <w:rsid w:val="00E97646"/>
    <w:rsid w:val="00E97C5F"/>
    <w:rsid w:val="00EA0365"/>
    <w:rsid w:val="00EA0C10"/>
    <w:rsid w:val="00EA1201"/>
    <w:rsid w:val="00EA1BB7"/>
    <w:rsid w:val="00EA274E"/>
    <w:rsid w:val="00EA27A1"/>
    <w:rsid w:val="00EA382E"/>
    <w:rsid w:val="00EA4305"/>
    <w:rsid w:val="00EA554C"/>
    <w:rsid w:val="00EA573E"/>
    <w:rsid w:val="00EA6F64"/>
    <w:rsid w:val="00EA72F7"/>
    <w:rsid w:val="00EA79A8"/>
    <w:rsid w:val="00EA7FB7"/>
    <w:rsid w:val="00EB14E6"/>
    <w:rsid w:val="00EB15D3"/>
    <w:rsid w:val="00EB2973"/>
    <w:rsid w:val="00EB3860"/>
    <w:rsid w:val="00EB3EA4"/>
    <w:rsid w:val="00EB4185"/>
    <w:rsid w:val="00EB45AA"/>
    <w:rsid w:val="00EB4AEB"/>
    <w:rsid w:val="00EB595E"/>
    <w:rsid w:val="00EB6797"/>
    <w:rsid w:val="00EB6DED"/>
    <w:rsid w:val="00EB7109"/>
    <w:rsid w:val="00EB730B"/>
    <w:rsid w:val="00EB7916"/>
    <w:rsid w:val="00EC175D"/>
    <w:rsid w:val="00EC269E"/>
    <w:rsid w:val="00EC31C5"/>
    <w:rsid w:val="00EC338A"/>
    <w:rsid w:val="00EC3C09"/>
    <w:rsid w:val="00EC3CFE"/>
    <w:rsid w:val="00EC57EF"/>
    <w:rsid w:val="00EC57F8"/>
    <w:rsid w:val="00EC5F4B"/>
    <w:rsid w:val="00EC60B3"/>
    <w:rsid w:val="00EC6806"/>
    <w:rsid w:val="00EC733C"/>
    <w:rsid w:val="00ED008A"/>
    <w:rsid w:val="00ED0751"/>
    <w:rsid w:val="00ED0871"/>
    <w:rsid w:val="00ED2C62"/>
    <w:rsid w:val="00ED392F"/>
    <w:rsid w:val="00ED3D79"/>
    <w:rsid w:val="00ED4057"/>
    <w:rsid w:val="00ED4B5A"/>
    <w:rsid w:val="00ED5303"/>
    <w:rsid w:val="00ED565A"/>
    <w:rsid w:val="00ED59A4"/>
    <w:rsid w:val="00ED5B17"/>
    <w:rsid w:val="00ED630D"/>
    <w:rsid w:val="00ED7A4A"/>
    <w:rsid w:val="00EE013F"/>
    <w:rsid w:val="00EE0802"/>
    <w:rsid w:val="00EE1E06"/>
    <w:rsid w:val="00EE1EE5"/>
    <w:rsid w:val="00EE3B67"/>
    <w:rsid w:val="00EE5DD1"/>
    <w:rsid w:val="00EE61E2"/>
    <w:rsid w:val="00EE6C96"/>
    <w:rsid w:val="00EE6D41"/>
    <w:rsid w:val="00EF004E"/>
    <w:rsid w:val="00EF01D8"/>
    <w:rsid w:val="00EF09D8"/>
    <w:rsid w:val="00EF0B39"/>
    <w:rsid w:val="00EF0CDE"/>
    <w:rsid w:val="00EF23F9"/>
    <w:rsid w:val="00EF2AA0"/>
    <w:rsid w:val="00EF35B0"/>
    <w:rsid w:val="00EF44CE"/>
    <w:rsid w:val="00EF628E"/>
    <w:rsid w:val="00EF6A4B"/>
    <w:rsid w:val="00EF72B6"/>
    <w:rsid w:val="00F00219"/>
    <w:rsid w:val="00F027E0"/>
    <w:rsid w:val="00F03AD1"/>
    <w:rsid w:val="00F03D41"/>
    <w:rsid w:val="00F043F7"/>
    <w:rsid w:val="00F04414"/>
    <w:rsid w:val="00F04F5E"/>
    <w:rsid w:val="00F052A5"/>
    <w:rsid w:val="00F05393"/>
    <w:rsid w:val="00F066C6"/>
    <w:rsid w:val="00F06D72"/>
    <w:rsid w:val="00F07124"/>
    <w:rsid w:val="00F075B0"/>
    <w:rsid w:val="00F10033"/>
    <w:rsid w:val="00F107D0"/>
    <w:rsid w:val="00F10B15"/>
    <w:rsid w:val="00F10D83"/>
    <w:rsid w:val="00F10DFF"/>
    <w:rsid w:val="00F11D37"/>
    <w:rsid w:val="00F12F10"/>
    <w:rsid w:val="00F13D2E"/>
    <w:rsid w:val="00F14331"/>
    <w:rsid w:val="00F1467F"/>
    <w:rsid w:val="00F147AC"/>
    <w:rsid w:val="00F14A99"/>
    <w:rsid w:val="00F15030"/>
    <w:rsid w:val="00F153CD"/>
    <w:rsid w:val="00F158EA"/>
    <w:rsid w:val="00F159C8"/>
    <w:rsid w:val="00F16225"/>
    <w:rsid w:val="00F1737A"/>
    <w:rsid w:val="00F174A8"/>
    <w:rsid w:val="00F17B5A"/>
    <w:rsid w:val="00F201B1"/>
    <w:rsid w:val="00F205C0"/>
    <w:rsid w:val="00F21729"/>
    <w:rsid w:val="00F21BB2"/>
    <w:rsid w:val="00F21F03"/>
    <w:rsid w:val="00F22C4D"/>
    <w:rsid w:val="00F2437B"/>
    <w:rsid w:val="00F244D1"/>
    <w:rsid w:val="00F2494D"/>
    <w:rsid w:val="00F24BF4"/>
    <w:rsid w:val="00F24C0A"/>
    <w:rsid w:val="00F24CF9"/>
    <w:rsid w:val="00F24D7D"/>
    <w:rsid w:val="00F24F10"/>
    <w:rsid w:val="00F25060"/>
    <w:rsid w:val="00F252D9"/>
    <w:rsid w:val="00F25A0D"/>
    <w:rsid w:val="00F25DF4"/>
    <w:rsid w:val="00F27A18"/>
    <w:rsid w:val="00F27AF0"/>
    <w:rsid w:val="00F301DB"/>
    <w:rsid w:val="00F31678"/>
    <w:rsid w:val="00F31A05"/>
    <w:rsid w:val="00F31CED"/>
    <w:rsid w:val="00F32B2D"/>
    <w:rsid w:val="00F330D6"/>
    <w:rsid w:val="00F331B6"/>
    <w:rsid w:val="00F338ED"/>
    <w:rsid w:val="00F33A05"/>
    <w:rsid w:val="00F34A23"/>
    <w:rsid w:val="00F34E10"/>
    <w:rsid w:val="00F35538"/>
    <w:rsid w:val="00F35860"/>
    <w:rsid w:val="00F35A90"/>
    <w:rsid w:val="00F36499"/>
    <w:rsid w:val="00F3671D"/>
    <w:rsid w:val="00F36AB5"/>
    <w:rsid w:val="00F37E4B"/>
    <w:rsid w:val="00F4046B"/>
    <w:rsid w:val="00F40953"/>
    <w:rsid w:val="00F40FFC"/>
    <w:rsid w:val="00F41523"/>
    <w:rsid w:val="00F41C9F"/>
    <w:rsid w:val="00F4209F"/>
    <w:rsid w:val="00F42245"/>
    <w:rsid w:val="00F42262"/>
    <w:rsid w:val="00F4228F"/>
    <w:rsid w:val="00F426D4"/>
    <w:rsid w:val="00F42736"/>
    <w:rsid w:val="00F43033"/>
    <w:rsid w:val="00F434CE"/>
    <w:rsid w:val="00F43B32"/>
    <w:rsid w:val="00F449B5"/>
    <w:rsid w:val="00F454D6"/>
    <w:rsid w:val="00F459D8"/>
    <w:rsid w:val="00F45C25"/>
    <w:rsid w:val="00F45E10"/>
    <w:rsid w:val="00F45F44"/>
    <w:rsid w:val="00F46639"/>
    <w:rsid w:val="00F471C2"/>
    <w:rsid w:val="00F47429"/>
    <w:rsid w:val="00F47DE7"/>
    <w:rsid w:val="00F47F02"/>
    <w:rsid w:val="00F50221"/>
    <w:rsid w:val="00F502A6"/>
    <w:rsid w:val="00F50B8A"/>
    <w:rsid w:val="00F50DB2"/>
    <w:rsid w:val="00F50F30"/>
    <w:rsid w:val="00F50FD4"/>
    <w:rsid w:val="00F513E9"/>
    <w:rsid w:val="00F51523"/>
    <w:rsid w:val="00F527A8"/>
    <w:rsid w:val="00F52BEB"/>
    <w:rsid w:val="00F536D7"/>
    <w:rsid w:val="00F5405C"/>
    <w:rsid w:val="00F544A4"/>
    <w:rsid w:val="00F54895"/>
    <w:rsid w:val="00F550C1"/>
    <w:rsid w:val="00F56184"/>
    <w:rsid w:val="00F563C9"/>
    <w:rsid w:val="00F567A5"/>
    <w:rsid w:val="00F56D0E"/>
    <w:rsid w:val="00F56EDC"/>
    <w:rsid w:val="00F57860"/>
    <w:rsid w:val="00F57A46"/>
    <w:rsid w:val="00F60ED0"/>
    <w:rsid w:val="00F60EE2"/>
    <w:rsid w:val="00F61EFC"/>
    <w:rsid w:val="00F629B1"/>
    <w:rsid w:val="00F642C8"/>
    <w:rsid w:val="00F64B86"/>
    <w:rsid w:val="00F64CF1"/>
    <w:rsid w:val="00F66934"/>
    <w:rsid w:val="00F67028"/>
    <w:rsid w:val="00F673A4"/>
    <w:rsid w:val="00F6789B"/>
    <w:rsid w:val="00F70262"/>
    <w:rsid w:val="00F71910"/>
    <w:rsid w:val="00F722C7"/>
    <w:rsid w:val="00F72EB3"/>
    <w:rsid w:val="00F7363B"/>
    <w:rsid w:val="00F73730"/>
    <w:rsid w:val="00F73897"/>
    <w:rsid w:val="00F7506E"/>
    <w:rsid w:val="00F751DC"/>
    <w:rsid w:val="00F75D61"/>
    <w:rsid w:val="00F75EDB"/>
    <w:rsid w:val="00F76198"/>
    <w:rsid w:val="00F761E4"/>
    <w:rsid w:val="00F76B6D"/>
    <w:rsid w:val="00F77117"/>
    <w:rsid w:val="00F77E2B"/>
    <w:rsid w:val="00F81163"/>
    <w:rsid w:val="00F81D01"/>
    <w:rsid w:val="00F81F16"/>
    <w:rsid w:val="00F829F5"/>
    <w:rsid w:val="00F83212"/>
    <w:rsid w:val="00F83595"/>
    <w:rsid w:val="00F836E6"/>
    <w:rsid w:val="00F84021"/>
    <w:rsid w:val="00F84A55"/>
    <w:rsid w:val="00F859E8"/>
    <w:rsid w:val="00F85BD4"/>
    <w:rsid w:val="00F86149"/>
    <w:rsid w:val="00F86E62"/>
    <w:rsid w:val="00F86FFD"/>
    <w:rsid w:val="00F87AD0"/>
    <w:rsid w:val="00F900EC"/>
    <w:rsid w:val="00F90301"/>
    <w:rsid w:val="00F90513"/>
    <w:rsid w:val="00F90AED"/>
    <w:rsid w:val="00F91FCA"/>
    <w:rsid w:val="00F9281E"/>
    <w:rsid w:val="00F92BFD"/>
    <w:rsid w:val="00F93FF2"/>
    <w:rsid w:val="00F95143"/>
    <w:rsid w:val="00F953DB"/>
    <w:rsid w:val="00F9566F"/>
    <w:rsid w:val="00F95B21"/>
    <w:rsid w:val="00F96FED"/>
    <w:rsid w:val="00F97700"/>
    <w:rsid w:val="00F97D0A"/>
    <w:rsid w:val="00F97FF9"/>
    <w:rsid w:val="00FA024F"/>
    <w:rsid w:val="00FA0C0E"/>
    <w:rsid w:val="00FA1507"/>
    <w:rsid w:val="00FA1BEB"/>
    <w:rsid w:val="00FA206B"/>
    <w:rsid w:val="00FA250D"/>
    <w:rsid w:val="00FA42EE"/>
    <w:rsid w:val="00FA5409"/>
    <w:rsid w:val="00FA5961"/>
    <w:rsid w:val="00FA65DA"/>
    <w:rsid w:val="00FA6C6D"/>
    <w:rsid w:val="00FA722E"/>
    <w:rsid w:val="00FA7530"/>
    <w:rsid w:val="00FA7B0F"/>
    <w:rsid w:val="00FB02D2"/>
    <w:rsid w:val="00FB1AF6"/>
    <w:rsid w:val="00FB23A7"/>
    <w:rsid w:val="00FB2B6F"/>
    <w:rsid w:val="00FB2F06"/>
    <w:rsid w:val="00FB3092"/>
    <w:rsid w:val="00FB3789"/>
    <w:rsid w:val="00FB3889"/>
    <w:rsid w:val="00FB4036"/>
    <w:rsid w:val="00FB4302"/>
    <w:rsid w:val="00FB4B53"/>
    <w:rsid w:val="00FB4EBF"/>
    <w:rsid w:val="00FB4F3E"/>
    <w:rsid w:val="00FB6291"/>
    <w:rsid w:val="00FB6ABD"/>
    <w:rsid w:val="00FB6D08"/>
    <w:rsid w:val="00FC0CAE"/>
    <w:rsid w:val="00FC0F7F"/>
    <w:rsid w:val="00FC0FCE"/>
    <w:rsid w:val="00FC220D"/>
    <w:rsid w:val="00FC22C9"/>
    <w:rsid w:val="00FC23FD"/>
    <w:rsid w:val="00FC2995"/>
    <w:rsid w:val="00FC2DB5"/>
    <w:rsid w:val="00FC30FF"/>
    <w:rsid w:val="00FC41BE"/>
    <w:rsid w:val="00FC46A2"/>
    <w:rsid w:val="00FC560A"/>
    <w:rsid w:val="00FC56B9"/>
    <w:rsid w:val="00FC5D23"/>
    <w:rsid w:val="00FC5FAE"/>
    <w:rsid w:val="00FC603D"/>
    <w:rsid w:val="00FC75E3"/>
    <w:rsid w:val="00FC7967"/>
    <w:rsid w:val="00FC7BFA"/>
    <w:rsid w:val="00FD02D4"/>
    <w:rsid w:val="00FD1E5A"/>
    <w:rsid w:val="00FD343D"/>
    <w:rsid w:val="00FD351A"/>
    <w:rsid w:val="00FD3E3E"/>
    <w:rsid w:val="00FD457A"/>
    <w:rsid w:val="00FD4FBB"/>
    <w:rsid w:val="00FD5ED2"/>
    <w:rsid w:val="00FD62AE"/>
    <w:rsid w:val="00FD663C"/>
    <w:rsid w:val="00FE03FE"/>
    <w:rsid w:val="00FE0638"/>
    <w:rsid w:val="00FE07EB"/>
    <w:rsid w:val="00FE15A4"/>
    <w:rsid w:val="00FE16C3"/>
    <w:rsid w:val="00FE195E"/>
    <w:rsid w:val="00FE2874"/>
    <w:rsid w:val="00FE31E0"/>
    <w:rsid w:val="00FE3361"/>
    <w:rsid w:val="00FE3703"/>
    <w:rsid w:val="00FE409A"/>
    <w:rsid w:val="00FE4BED"/>
    <w:rsid w:val="00FE4C5C"/>
    <w:rsid w:val="00FE5902"/>
    <w:rsid w:val="00FE59E2"/>
    <w:rsid w:val="00FE642F"/>
    <w:rsid w:val="00FE6EC3"/>
    <w:rsid w:val="00FE730E"/>
    <w:rsid w:val="00FF0126"/>
    <w:rsid w:val="00FF09DA"/>
    <w:rsid w:val="00FF1EE7"/>
    <w:rsid w:val="00FF2008"/>
    <w:rsid w:val="00FF211B"/>
    <w:rsid w:val="00FF25FE"/>
    <w:rsid w:val="00FF26EF"/>
    <w:rsid w:val="00FF3C11"/>
    <w:rsid w:val="00FF4389"/>
    <w:rsid w:val="00FF472E"/>
    <w:rsid w:val="00FF4F96"/>
    <w:rsid w:val="00FF5265"/>
    <w:rsid w:val="00FF53E2"/>
    <w:rsid w:val="00FF5635"/>
    <w:rsid w:val="00FF584A"/>
    <w:rsid w:val="00FF5CFD"/>
    <w:rsid w:val="00FF6D37"/>
    <w:rsid w:val="00FF7578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23D1A3"/>
  <w15:chartTrackingRefBased/>
  <w15:docId w15:val="{91BF37AB-3F04-4584-B531-13EBB146A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E61193"/>
    <w:pPr>
      <w:spacing w:after="160" w:line="256" w:lineRule="auto"/>
    </w:pPr>
    <w:rPr>
      <w:rFonts w:eastAsiaTheme="minorHAnsi"/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821DEB"/>
    <w:pPr>
      <w:spacing w:before="100" w:beforeAutospacing="1" w:after="100" w:afterAutospacing="1" w:line="240" w:lineRule="auto"/>
      <w:outlineLvl w:val="0"/>
    </w:pPr>
    <w:rPr>
      <w:rFonts w:ascii="Times New Roman" w:eastAsiaTheme="minorEastAsia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821DEB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571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A09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0210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4F9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21DEB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rsid w:val="00821DEB"/>
    <w:rPr>
      <w:rFonts w:ascii="Times New Roman" w:hAnsi="Times New Roman" w:cs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unhideWhenUsed/>
    <w:rsid w:val="00821DE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21DEB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8B0688"/>
    <w:pPr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8B0688"/>
  </w:style>
  <w:style w:type="character" w:styleId="Odwoanieprzypisukocowego">
    <w:name w:val="endnote reference"/>
    <w:basedOn w:val="Domylnaczcionkaakapitu"/>
    <w:uiPriority w:val="99"/>
    <w:unhideWhenUsed/>
    <w:rsid w:val="008B0688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8B0688"/>
  </w:style>
  <w:style w:type="paragraph" w:styleId="Stopka">
    <w:name w:val="footer"/>
    <w:basedOn w:val="Normalny"/>
    <w:link w:val="StopkaZnak"/>
    <w:uiPriority w:val="99"/>
    <w:unhideWhenUsed/>
    <w:rsid w:val="008B0688"/>
    <w:pPr>
      <w:tabs>
        <w:tab w:val="center" w:pos="4536"/>
        <w:tab w:val="right" w:pos="9072"/>
      </w:tabs>
      <w:spacing w:after="0" w:line="240" w:lineRule="auto"/>
    </w:pPr>
    <w:rPr>
      <w:rFonts w:eastAsiaTheme="minorEastAsia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8B0688"/>
  </w:style>
  <w:style w:type="paragraph" w:customStyle="1" w:styleId="Nagwek-Informator">
    <w:name w:val="Nagłówek - Informator"/>
    <w:basedOn w:val="Normalny"/>
    <w:qFormat/>
    <w:rsid w:val="003D3167"/>
    <w:pPr>
      <w:spacing w:after="0" w:line="240" w:lineRule="auto"/>
    </w:pPr>
    <w:rPr>
      <w:rFonts w:ascii="Open Sans" w:eastAsiaTheme="minorEastAsia" w:hAnsi="Open Sans" w:cs="Arial"/>
      <w:b/>
      <w:bCs/>
      <w:color w:val="4A86E8"/>
      <w:sz w:val="24"/>
      <w:szCs w:val="24"/>
      <w:lang w:eastAsia="pl-PL"/>
    </w:rPr>
  </w:style>
  <w:style w:type="paragraph" w:customStyle="1" w:styleId="Data-Informator">
    <w:name w:val="Data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b/>
      <w:bCs/>
      <w:color w:val="000000"/>
      <w:sz w:val="32"/>
      <w:szCs w:val="24"/>
      <w:u w:val="single"/>
      <w:lang w:eastAsia="pl-PL"/>
    </w:rPr>
  </w:style>
  <w:style w:type="paragraph" w:customStyle="1" w:styleId="Tre-Informator">
    <w:name w:val="Treść - Informator"/>
    <w:basedOn w:val="Normalny"/>
    <w:qFormat/>
    <w:rsid w:val="007A636F"/>
    <w:pPr>
      <w:spacing w:after="0" w:line="240" w:lineRule="auto"/>
    </w:pPr>
    <w:rPr>
      <w:rFonts w:ascii="Open Sans" w:eastAsiaTheme="minorEastAsia" w:hAnsi="Open Sans" w:cs="Arial"/>
      <w:color w:val="000000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134265"/>
    <w:rPr>
      <w:rFonts w:eastAsiaTheme="minorHAns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3E2044"/>
    <w:rPr>
      <w:b/>
      <w:bCs/>
    </w:rPr>
  </w:style>
  <w:style w:type="character" w:styleId="Uwydatnienie">
    <w:name w:val="Emphasis"/>
    <w:basedOn w:val="Domylnaczcionkaakapitu"/>
    <w:uiPriority w:val="20"/>
    <w:qFormat/>
    <w:rsid w:val="001C0F62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rsid w:val="00E57130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paragraph" w:customStyle="1" w:styleId="opis-osrodka">
    <w:name w:val="opis-osrodk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rzy-turnusu">
    <w:name w:val="trzy-turnusu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auka-i-zabawa">
    <w:name w:val="nauka-i-zabawa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a-zapewnien-kolonie">
    <w:name w:val="lista-zapewnien-kolonie"/>
    <w:basedOn w:val="Normalny"/>
    <w:rsid w:val="00741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ocalizationaddress">
    <w:name w:val="localizationaddress"/>
    <w:basedOn w:val="Domylnaczcionkaakapitu"/>
    <w:rsid w:val="00045689"/>
  </w:style>
  <w:style w:type="character" w:customStyle="1" w:styleId="textexposedshow">
    <w:name w:val="text_exposed_show"/>
    <w:basedOn w:val="Domylnaczcionkaakapitu"/>
    <w:rsid w:val="005F3F9E"/>
  </w:style>
  <w:style w:type="paragraph" w:customStyle="1" w:styleId="first">
    <w:name w:val="fir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ast">
    <w:name w:val="last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andard">
    <w:name w:val="standard"/>
    <w:basedOn w:val="Normalny"/>
    <w:rsid w:val="005B2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lement-invisible">
    <w:name w:val="element-invisible"/>
    <w:basedOn w:val="Domylnaczcionkaakapitu"/>
    <w:rsid w:val="005B2BCC"/>
  </w:style>
  <w:style w:type="character" w:customStyle="1" w:styleId="lrzxr">
    <w:name w:val="lrzxr"/>
    <w:basedOn w:val="Domylnaczcionkaakapitu"/>
    <w:rsid w:val="008D7E51"/>
  </w:style>
  <w:style w:type="character" w:customStyle="1" w:styleId="location">
    <w:name w:val="location"/>
    <w:basedOn w:val="Domylnaczcionkaakapitu"/>
    <w:rsid w:val="00214EF2"/>
  </w:style>
  <w:style w:type="character" w:styleId="Nierozpoznanawzmianka">
    <w:name w:val="Unresolved Mention"/>
    <w:basedOn w:val="Domylnaczcionkaakapitu"/>
    <w:uiPriority w:val="99"/>
    <w:rsid w:val="008004E3"/>
    <w:rPr>
      <w:color w:val="605E5C"/>
      <w:shd w:val="clear" w:color="auto" w:fill="E1DFDD"/>
    </w:rPr>
  </w:style>
  <w:style w:type="character" w:customStyle="1" w:styleId="object">
    <w:name w:val="object"/>
    <w:basedOn w:val="Domylnaczcionkaakapitu"/>
    <w:rsid w:val="00CD285A"/>
  </w:style>
  <w:style w:type="character" w:customStyle="1" w:styleId="localizationname">
    <w:name w:val="localizationname"/>
    <w:basedOn w:val="Domylnaczcionkaakapitu"/>
    <w:rsid w:val="004F3338"/>
  </w:style>
  <w:style w:type="character" w:customStyle="1" w:styleId="date-display-start">
    <w:name w:val="date-display-start"/>
    <w:basedOn w:val="Domylnaczcionkaakapitu"/>
    <w:rsid w:val="00537A59"/>
  </w:style>
  <w:style w:type="character" w:customStyle="1" w:styleId="date-display-end">
    <w:name w:val="date-display-end"/>
    <w:basedOn w:val="Domylnaczcionkaakapitu"/>
    <w:rsid w:val="00537A59"/>
  </w:style>
  <w:style w:type="character" w:customStyle="1" w:styleId="date-display-single">
    <w:name w:val="date-display-single"/>
    <w:basedOn w:val="Domylnaczcionkaakapitu"/>
    <w:rsid w:val="00FC22C9"/>
  </w:style>
  <w:style w:type="character" w:customStyle="1" w:styleId="sename">
    <w:name w:val="sename"/>
    <w:basedOn w:val="Domylnaczcionkaakapitu"/>
    <w:rsid w:val="007F6851"/>
  </w:style>
  <w:style w:type="paragraph" w:customStyle="1" w:styleId="byline">
    <w:name w:val="byline"/>
    <w:basedOn w:val="Normalny"/>
    <w:rsid w:val="004D2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uthor">
    <w:name w:val="author"/>
    <w:basedOn w:val="Domylnaczcionkaakapitu"/>
    <w:rsid w:val="004D2B8B"/>
  </w:style>
  <w:style w:type="character" w:customStyle="1" w:styleId="amp">
    <w:name w:val="amp"/>
    <w:basedOn w:val="Domylnaczcionkaakapitu"/>
    <w:rsid w:val="004D2B8B"/>
  </w:style>
  <w:style w:type="character" w:customStyle="1" w:styleId="6qdm">
    <w:name w:val="_6qdm"/>
    <w:basedOn w:val="Domylnaczcionkaakapitu"/>
    <w:rsid w:val="00585FB9"/>
  </w:style>
  <w:style w:type="paragraph" w:customStyle="1" w:styleId="artparagraph">
    <w:name w:val="art_paragraph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listel">
    <w:name w:val="art_list_el"/>
    <w:basedOn w:val="Normalny"/>
    <w:rsid w:val="00D13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erie-podpunkt">
    <w:name w:val="ferie-podpunkt"/>
    <w:basedOn w:val="Normalny"/>
    <w:rsid w:val="00BF71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aragraf-ferie">
    <w:name w:val="paragraf-ferie"/>
    <w:basedOn w:val="Normalny"/>
    <w:rsid w:val="00177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8qarf">
    <w:name w:val="w8qarf"/>
    <w:basedOn w:val="Domylnaczcionkaakapitu"/>
    <w:rsid w:val="004B12AB"/>
  </w:style>
  <w:style w:type="paragraph" w:styleId="Akapitzlist">
    <w:name w:val="List Paragraph"/>
    <w:basedOn w:val="Normalny"/>
    <w:uiPriority w:val="34"/>
    <w:qFormat/>
    <w:rsid w:val="00EF6A4B"/>
    <w:pPr>
      <w:spacing w:after="200" w:line="276" w:lineRule="auto"/>
      <w:ind w:left="720"/>
      <w:contextualSpacing/>
    </w:pPr>
    <w:rPr>
      <w:rFonts w:ascii="Calibri" w:eastAsia="Calibri" w:hAnsi="Calibri" w:cs="Calibri"/>
    </w:rPr>
  </w:style>
  <w:style w:type="paragraph" w:customStyle="1" w:styleId="western">
    <w:name w:val="western"/>
    <w:basedOn w:val="Normalny"/>
    <w:rsid w:val="00EF6A4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andard0">
    <w:name w:val="Standard"/>
    <w:rsid w:val="008962CE"/>
    <w:pPr>
      <w:widowControl w:val="0"/>
      <w:suppressAutoHyphens/>
      <w:autoSpaceDN w:val="0"/>
      <w:textAlignment w:val="baseline"/>
    </w:pPr>
    <w:rPr>
      <w:rFonts w:ascii="Liberation Serif" w:eastAsia="DejaVu Sans" w:hAnsi="Liberation Serif" w:cs="Lohit Hindi"/>
      <w:kern w:val="3"/>
      <w:lang w:eastAsia="zh-CN" w:bidi="hi-IN"/>
    </w:rPr>
  </w:style>
  <w:style w:type="paragraph" w:customStyle="1" w:styleId="Textbodyuser">
    <w:name w:val="Text body (user)"/>
    <w:basedOn w:val="Standard0"/>
    <w:rsid w:val="008962CE"/>
    <w:pPr>
      <w:jc w:val="both"/>
    </w:pPr>
    <w:rPr>
      <w:b/>
    </w:rPr>
  </w:style>
  <w:style w:type="character" w:customStyle="1" w:styleId="StrongEmphasis">
    <w:name w:val="Strong Emphasis"/>
    <w:rsid w:val="008962CE"/>
    <w:rPr>
      <w:b/>
      <w:bCs/>
    </w:rPr>
  </w:style>
  <w:style w:type="paragraph" w:customStyle="1" w:styleId="Textbody">
    <w:name w:val="Text body"/>
    <w:basedOn w:val="Standard0"/>
    <w:rsid w:val="008962CE"/>
  </w:style>
  <w:style w:type="character" w:customStyle="1" w:styleId="Internetlink">
    <w:name w:val="Internet link"/>
    <w:rsid w:val="00776F1B"/>
    <w:rPr>
      <w:color w:val="000080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2903"/>
    <w:rPr>
      <w:rFonts w:ascii="Segoe UI" w:eastAsiaTheme="minorHAnsi" w:hAnsi="Segoe UI" w:cs="Segoe UI"/>
      <w:sz w:val="18"/>
      <w:szCs w:val="18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7A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7AE8"/>
    <w:rPr>
      <w:rFonts w:ascii="Courier New" w:eastAsia="Times New Roman" w:hAnsi="Courier New" w:cs="Courier New"/>
      <w:sz w:val="20"/>
      <w:szCs w:val="20"/>
    </w:rPr>
  </w:style>
  <w:style w:type="character" w:customStyle="1" w:styleId="hascaption">
    <w:name w:val="hascaption"/>
    <w:basedOn w:val="Domylnaczcionkaakapitu"/>
    <w:rsid w:val="008D406E"/>
  </w:style>
  <w:style w:type="character" w:customStyle="1" w:styleId="fcg">
    <w:name w:val="fcg"/>
    <w:basedOn w:val="Domylnaczcionkaakapitu"/>
    <w:rsid w:val="000716AA"/>
  </w:style>
  <w:style w:type="character" w:customStyle="1" w:styleId="ogtagitem">
    <w:name w:val="ogtagitem"/>
    <w:basedOn w:val="Domylnaczcionkaakapitu"/>
    <w:rsid w:val="000716AA"/>
  </w:style>
  <w:style w:type="character" w:customStyle="1" w:styleId="oi732d6d">
    <w:name w:val="oi732d6d"/>
    <w:basedOn w:val="Domylnaczcionkaakapitu"/>
    <w:rsid w:val="00445DED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A09D5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A09D5"/>
  </w:style>
  <w:style w:type="character" w:customStyle="1" w:styleId="st">
    <w:name w:val="st"/>
    <w:basedOn w:val="Domylnaczcionkaakapitu"/>
    <w:rsid w:val="007567EC"/>
  </w:style>
  <w:style w:type="character" w:styleId="UyteHipercze">
    <w:name w:val="FollowedHyperlink"/>
    <w:basedOn w:val="Domylnaczcionkaakapitu"/>
    <w:uiPriority w:val="99"/>
    <w:semiHidden/>
    <w:unhideWhenUsed/>
    <w:rsid w:val="008769C4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E21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E21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E21C8"/>
    <w:rPr>
      <w:rFonts w:eastAsiaTheme="minorHAnsi"/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1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1C8"/>
    <w:rPr>
      <w:rFonts w:eastAsiaTheme="minorHAnsi"/>
      <w:b/>
      <w:bCs/>
      <w:sz w:val="20"/>
      <w:szCs w:val="20"/>
      <w:lang w:eastAsia="en-US"/>
    </w:rPr>
  </w:style>
  <w:style w:type="character" w:customStyle="1" w:styleId="hiddenspellerror">
    <w:name w:val="hiddenspellerror"/>
    <w:basedOn w:val="Domylnaczcionkaakapitu"/>
    <w:rsid w:val="00E3051E"/>
  </w:style>
  <w:style w:type="character" w:customStyle="1" w:styleId="hiddengrammarerror">
    <w:name w:val="hiddengrammarerror"/>
    <w:basedOn w:val="Domylnaczcionkaakapitu"/>
    <w:rsid w:val="00E3051E"/>
  </w:style>
  <w:style w:type="character" w:customStyle="1" w:styleId="a8c37x1j">
    <w:name w:val="a8c37x1j"/>
    <w:basedOn w:val="Domylnaczcionkaakapitu"/>
    <w:rsid w:val="00B414A2"/>
  </w:style>
  <w:style w:type="character" w:customStyle="1" w:styleId="BezodstpwZnak">
    <w:name w:val="Bez odstępów Znak"/>
    <w:basedOn w:val="Domylnaczcionkaakapitu"/>
    <w:link w:val="Bezodstpw"/>
    <w:uiPriority w:val="1"/>
    <w:rsid w:val="00BB737F"/>
    <w:rPr>
      <w:rFonts w:eastAsiaTheme="minorHAnsi"/>
      <w:sz w:val="22"/>
      <w:szCs w:val="22"/>
      <w:lang w:eastAsia="en-US"/>
    </w:rPr>
  </w:style>
  <w:style w:type="character" w:customStyle="1" w:styleId="gpro0wi8">
    <w:name w:val="gpro0wi8"/>
    <w:basedOn w:val="Domylnaczcionkaakapitu"/>
    <w:rsid w:val="00DE70B1"/>
  </w:style>
  <w:style w:type="character" w:customStyle="1" w:styleId="pcp91wgn">
    <w:name w:val="pcp91wgn"/>
    <w:basedOn w:val="Domylnaczcionkaakapitu"/>
    <w:rsid w:val="00DE70B1"/>
  </w:style>
  <w:style w:type="paragraph" w:customStyle="1" w:styleId="p1">
    <w:name w:val="p1"/>
    <w:basedOn w:val="Normalny"/>
    <w:rsid w:val="00452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C0416D"/>
  </w:style>
  <w:style w:type="character" w:customStyle="1" w:styleId="s1">
    <w:name w:val="s1"/>
    <w:basedOn w:val="Domylnaczcionkaakapitu"/>
    <w:rsid w:val="00C0416D"/>
  </w:style>
  <w:style w:type="character" w:customStyle="1" w:styleId="d2edcug0">
    <w:name w:val="d2edcug0"/>
    <w:basedOn w:val="Domylnaczcionkaakapitu"/>
    <w:rsid w:val="00F459D8"/>
  </w:style>
  <w:style w:type="character" w:customStyle="1" w:styleId="name">
    <w:name w:val="name"/>
    <w:basedOn w:val="Domylnaczcionkaakapitu"/>
    <w:rsid w:val="003B204E"/>
  </w:style>
  <w:style w:type="paragraph" w:customStyle="1" w:styleId="lead">
    <w:name w:val="lead"/>
    <w:basedOn w:val="Normalny"/>
    <w:rsid w:val="00356D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5yl5">
    <w:name w:val="_5yl5"/>
    <w:basedOn w:val="Domylnaczcionkaakapitu"/>
    <w:rsid w:val="009E5693"/>
  </w:style>
  <w:style w:type="character" w:customStyle="1" w:styleId="Nagwek5Znak">
    <w:name w:val="Nagłówek 5 Znak"/>
    <w:basedOn w:val="Domylnaczcionkaakapitu"/>
    <w:link w:val="Nagwek5"/>
    <w:uiPriority w:val="9"/>
    <w:semiHidden/>
    <w:rsid w:val="00B0210A"/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customStyle="1" w:styleId="ql-cursor">
    <w:name w:val="ql-cursor"/>
    <w:basedOn w:val="Domylnaczcionkaakapitu"/>
    <w:rsid w:val="00652444"/>
  </w:style>
  <w:style w:type="character" w:customStyle="1" w:styleId="Tytu1">
    <w:name w:val="Tytuł1"/>
    <w:basedOn w:val="Domylnaczcionkaakapitu"/>
    <w:rsid w:val="00207646"/>
  </w:style>
  <w:style w:type="paragraph" w:customStyle="1" w:styleId="sub-title">
    <w:name w:val="sub-title"/>
    <w:basedOn w:val="Normalny"/>
    <w:rsid w:val="0020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q6dq46d">
    <w:name w:val="pq6dq46d"/>
    <w:basedOn w:val="Domylnaczcionkaakapitu"/>
    <w:rsid w:val="00275F8A"/>
  </w:style>
  <w:style w:type="paragraph" w:customStyle="1" w:styleId="ui-state-default">
    <w:name w:val="ui-state-default"/>
    <w:basedOn w:val="Normalny"/>
    <w:rsid w:val="00B23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A76C5"/>
  </w:style>
  <w:style w:type="paragraph" w:customStyle="1" w:styleId="text-align-center">
    <w:name w:val="text-align-center"/>
    <w:basedOn w:val="Normalny"/>
    <w:rsid w:val="009A7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ojvnm2t">
    <w:name w:val="tojvnm2t"/>
    <w:basedOn w:val="Domylnaczcionkaakapitu"/>
    <w:rsid w:val="003C6A8A"/>
  </w:style>
  <w:style w:type="character" w:customStyle="1" w:styleId="Nagwek6Znak">
    <w:name w:val="Nagłówek 6 Znak"/>
    <w:basedOn w:val="Domylnaczcionkaakapitu"/>
    <w:link w:val="Nagwek6"/>
    <w:uiPriority w:val="9"/>
    <w:semiHidden/>
    <w:rsid w:val="00914F99"/>
    <w:rPr>
      <w:rFonts w:asciiTheme="majorHAnsi" w:eastAsiaTheme="majorEastAsia" w:hAnsiTheme="majorHAnsi" w:cstheme="majorBidi"/>
      <w:color w:val="1F4D78" w:themeColor="accent1" w:themeShade="7F"/>
      <w:sz w:val="22"/>
      <w:szCs w:val="22"/>
      <w:lang w:eastAsia="en-US"/>
    </w:rPr>
  </w:style>
  <w:style w:type="character" w:customStyle="1" w:styleId="eael-accordion-tab-title">
    <w:name w:val="eael-accordion-tab-title"/>
    <w:basedOn w:val="Domylnaczcionkaakapitu"/>
    <w:rsid w:val="003A626F"/>
  </w:style>
  <w:style w:type="table" w:styleId="Tabela-Siatka">
    <w:name w:val="Table Grid"/>
    <w:basedOn w:val="Standardowy"/>
    <w:uiPriority w:val="39"/>
    <w:rsid w:val="00B30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193iq5w">
    <w:name w:val="x193iq5w"/>
    <w:basedOn w:val="Domylnaczcionkaakapitu"/>
    <w:rsid w:val="00863C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21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07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9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7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1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11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19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40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32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1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7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9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4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3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2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7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71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44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4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2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0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46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5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7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8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8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7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34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2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23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2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0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0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0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034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979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921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549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69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132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0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5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1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7674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3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46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6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35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2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04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74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1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8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1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2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2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7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1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0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5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0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8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79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30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6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1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7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46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23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5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53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7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94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2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3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7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4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46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6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6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091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3303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8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3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5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100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3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1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9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30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2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5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8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03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9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2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8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0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1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96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1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2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6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25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08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2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1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7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5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5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68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0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1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8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6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7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27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55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5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56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34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0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4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8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5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0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2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0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1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68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9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2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1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8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4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0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5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8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93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8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50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11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36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477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3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6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4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7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3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0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92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8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3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0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45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4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59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7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8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9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46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3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8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80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02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65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2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14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03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7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6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8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1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33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8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2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1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1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67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9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3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89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5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0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6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72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4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90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66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20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20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9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56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38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47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9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9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3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0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0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9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8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716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6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2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98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6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8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454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9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06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23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599222">
                                          <w:blockQuote w:val="1"/>
                                          <w:marLeft w:val="0"/>
                                          <w:marRight w:val="0"/>
                                          <w:marTop w:val="24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1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0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3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1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5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5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4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8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98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08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8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5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1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0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2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0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1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3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4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0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1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3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5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2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80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1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02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2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5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02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4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52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411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4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67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37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3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83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8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5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0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8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77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324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4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59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72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6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4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0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6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3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258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0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1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70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3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95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7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9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7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881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9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2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50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57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702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4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0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1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9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34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1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5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0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1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9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56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1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24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1117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045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6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8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0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53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8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0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3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1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6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3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1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3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28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74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0813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6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9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7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07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1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4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35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553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0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7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3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98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5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0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1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24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56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2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76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4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65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7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5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7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8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8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8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818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40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58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6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04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5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9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9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7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9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5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8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8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1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0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27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2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2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4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53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8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0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8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3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45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2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03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4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1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6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66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0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0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0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4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7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6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2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4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9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7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5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740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70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6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05547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9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7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1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9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1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8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8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1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82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2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72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10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5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16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1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6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9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278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5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0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9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5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4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4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9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3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30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31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7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53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89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9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2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7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1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0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31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75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522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49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9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63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1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1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2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0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17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434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304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09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3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36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3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74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5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7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79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1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34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82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70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5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098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07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3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0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7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972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189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4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3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844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226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117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259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7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36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7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0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9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731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8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59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8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95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1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96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351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0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4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72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3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4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3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8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5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829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09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21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58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9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29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60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0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55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9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4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4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7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0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08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95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37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7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97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53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071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576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753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3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73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14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2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6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6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24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2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7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241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95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44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54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65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06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8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902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6958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408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869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484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42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962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723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4263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11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56162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781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5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3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7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81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19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1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9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8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0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5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4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8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84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31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29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81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18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8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77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8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246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010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8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1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9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9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0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9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3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0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9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1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2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9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94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5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8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7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0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38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7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3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39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4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4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7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7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3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0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0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7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6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8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2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3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02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4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412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84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1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0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9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93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016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32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6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9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0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3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1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0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0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1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62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41091">
          <w:marLeft w:val="0"/>
          <w:marRight w:val="0"/>
          <w:marTop w:val="0"/>
          <w:marBottom w:val="150"/>
          <w:divBdr>
            <w:top w:val="single" w:sz="6" w:space="11" w:color="DCDCDC"/>
            <w:left w:val="single" w:sz="6" w:space="11" w:color="DCDCDC"/>
            <w:bottom w:val="single" w:sz="6" w:space="11" w:color="DCDCDC"/>
            <w:right w:val="single" w:sz="6" w:space="11" w:color="DCDCDC"/>
          </w:divBdr>
          <w:divsChild>
            <w:div w:id="141080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60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6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20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12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11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92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2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1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4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9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76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8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1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77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0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6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3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5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1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1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2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60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470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28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9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64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62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47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60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0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6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5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5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101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1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8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1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6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07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44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5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14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4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04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6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6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3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4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9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25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5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7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2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0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8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5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9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1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805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49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43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08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0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15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1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7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5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4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6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4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3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0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7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0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0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9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66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4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17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14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2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2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1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2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5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7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1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26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33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7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60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7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0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6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7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2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1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7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7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5408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745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195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8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77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112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03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67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7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3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9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107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72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47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38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47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5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5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7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06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83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0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74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624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7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38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4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6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8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8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56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24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7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5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19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02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0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7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37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966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4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3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9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705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9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947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211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85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16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118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1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2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14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178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23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65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7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23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81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0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34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0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63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9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5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1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34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0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56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560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96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99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72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08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2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8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09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68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5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8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5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764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45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89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1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2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4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5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6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33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6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32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67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2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7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6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1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64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3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091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2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48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8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1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9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17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2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022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9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59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2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5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86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7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0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17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95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56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5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8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5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9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8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93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6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28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1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7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9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06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59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12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128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07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9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1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940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43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72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5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3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5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6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5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0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79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71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6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95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7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45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9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8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0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1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7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14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744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6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2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42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14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664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8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57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85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4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44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5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46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54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62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78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4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37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02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40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0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408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0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7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1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507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71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3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434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70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40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4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748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4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1322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194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930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955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84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994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37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9543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010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131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530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16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1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2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1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49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28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54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8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9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7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8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909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09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76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3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43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239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5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9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5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2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6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6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9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02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99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83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62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5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52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42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7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5637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2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026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21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922443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890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3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4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9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6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41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8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535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53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2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2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55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5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862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6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6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42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8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9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15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79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2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7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9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76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0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71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4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1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09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6551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4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75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9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94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9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4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56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843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279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23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932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6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5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0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29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63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464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9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867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1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43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796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2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4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1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3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7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7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5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94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0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2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51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4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978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3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2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3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9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46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7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8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4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6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8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39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5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86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7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9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6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24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1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72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0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5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0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7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8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29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15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1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17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1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12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7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5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8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4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5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6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02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94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9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2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0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7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5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6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809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2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0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5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42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73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67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5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9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741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00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5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960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957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9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1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32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2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16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48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5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15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946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969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034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361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8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5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5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9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3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34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0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5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8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8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4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6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7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56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0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44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17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53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835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5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4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39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3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16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2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5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88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0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74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5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59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905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038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8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242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3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3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8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91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7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512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5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730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9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0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9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4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86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005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190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5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9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9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48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58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8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239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2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55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79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9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29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1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6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07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0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5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3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3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08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0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2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85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3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58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4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5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2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60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5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20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5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28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20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8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35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5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8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1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05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1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0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5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33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696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13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90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8245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7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7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4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73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01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593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59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86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7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47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7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5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6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53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26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0931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1684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50903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825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61751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334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3781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46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788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5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032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244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483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029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563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02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59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45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07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503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81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114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2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67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267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59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472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283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060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289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33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180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624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33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764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6974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265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78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1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6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75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16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0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5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314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21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1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8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8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77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97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09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09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8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71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44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22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2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5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4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6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690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346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23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3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0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07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959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09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2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8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0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00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9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38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95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68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82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7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6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4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8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7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14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2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4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2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5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82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7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5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8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7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1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9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9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0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2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0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1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2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6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3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9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0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70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00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4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69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84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6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6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12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294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0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3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1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9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963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87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9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84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77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9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605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87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0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5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43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9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6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7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2069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5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2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81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139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53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1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4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6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1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9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02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818942">
                          <w:marLeft w:val="-120"/>
                          <w:marRight w:val="-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45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86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22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047983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7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4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91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4437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93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01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735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379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12121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999260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6018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0778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8348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370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3059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964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98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031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825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247411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22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6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9180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058994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5926744">
                                                      <w:marLeft w:val="45"/>
                                                      <w:marRight w:val="4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78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92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90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3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5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6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5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5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2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6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9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5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31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8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6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74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69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967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85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8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6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1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268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11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397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4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12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42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62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01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4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3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1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6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2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24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469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5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3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656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67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1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6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9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0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77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1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3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3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1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6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9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22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4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3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97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56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8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5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2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473118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6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55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7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98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89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80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63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1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52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0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8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1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43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24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61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3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9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5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3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8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7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1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6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8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7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22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8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14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9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18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5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7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824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56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44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17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2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7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5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08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0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78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9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3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87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091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9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24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29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2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533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67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31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98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7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47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3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95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22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6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563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1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2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0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12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4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5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92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79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5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04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66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2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038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7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8517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7535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4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4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12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4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62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975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54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841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403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8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253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886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56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1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9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2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9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81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643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46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0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25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4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08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3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5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1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1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4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29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35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8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56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928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5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7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1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80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76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93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23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766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25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37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7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5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3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4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4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2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5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2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59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30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2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09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360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8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5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9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9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3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64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5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40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3363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8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2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8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8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5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7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93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4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1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75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5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4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4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47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2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4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7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8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65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81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0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4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6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56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1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5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54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2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5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5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8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9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6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7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4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32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2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87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5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8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953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5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61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1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866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5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5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04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3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5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27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7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964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0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2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812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04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2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5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0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9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2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67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77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8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7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484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0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6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90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5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4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9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1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52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70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5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2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0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19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23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44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7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5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82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1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94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72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33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9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7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00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7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46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3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3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8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4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8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0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84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9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59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093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6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59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0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9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7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059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6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72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82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1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9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9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6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89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3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9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0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6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6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7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7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35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6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7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55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7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71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59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67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71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0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313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460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186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4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2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95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2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90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36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237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2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35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4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54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09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3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4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1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1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2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1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2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1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5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73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5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4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5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02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4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97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7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68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2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34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63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3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07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8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54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9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0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941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494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989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4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71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1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59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760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20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521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6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5030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911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0859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968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116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215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7126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48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56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152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2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7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4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93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4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1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3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94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81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7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0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6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8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97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07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21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3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9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30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6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1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169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81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99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10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15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2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2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2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67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50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45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13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91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38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99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3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06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7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45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6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464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18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8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38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3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2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25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566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1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1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43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2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5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3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95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7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85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6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7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93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0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7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6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2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12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6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1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4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48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6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64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73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93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4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96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9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9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70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65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7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87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720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17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24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4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95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4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2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2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1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43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8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2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9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22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8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4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1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64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805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224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3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9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43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7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0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64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62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6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5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5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67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505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52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5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5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335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16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27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4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56138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5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402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47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7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2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9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68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7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2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143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444533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29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488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610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187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10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22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043173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132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3175267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812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6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72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1359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5534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437676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358852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25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5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4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3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74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1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74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2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4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3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2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6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95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78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00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78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1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3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4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55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5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7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7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7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6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6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6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8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2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3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8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24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7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8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22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9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5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196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80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77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3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8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87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3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3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7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9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86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1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38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13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84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78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4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85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4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6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5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6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7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9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6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46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40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92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52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69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88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6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63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2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9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7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4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0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57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9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67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8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04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1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23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9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3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0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23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12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24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45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526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6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34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6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6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9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45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88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0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62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0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7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5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12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7638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4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7162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5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4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57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474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42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1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80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1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464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9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4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8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352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59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64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2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298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7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9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1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93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7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6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66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0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9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3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1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2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89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696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12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3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399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65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74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1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50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5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6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15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9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2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91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6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88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4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254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8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8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6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11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9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41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4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05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8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8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3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44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082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31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44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4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7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5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53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647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190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989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6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0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74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3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3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8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7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2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0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0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6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3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0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45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0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9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8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4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4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9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7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63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1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9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19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6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0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4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1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3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0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22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86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1828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71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51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39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8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76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9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49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7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2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38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0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37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0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0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79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1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29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34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58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80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7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4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64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1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3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8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5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2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44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2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0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4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26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6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7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55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3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09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26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1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6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94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49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3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2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2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76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2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50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8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51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8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45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22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7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13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563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6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457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789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1760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787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2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402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18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63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58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00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57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55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51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42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47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353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253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2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7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0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636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760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6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72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2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1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0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7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4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5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9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453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322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71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8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2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4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9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47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81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19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4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1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1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734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597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25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63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15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1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90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63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070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53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8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9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3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8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6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1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84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0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3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74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1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3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81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80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2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0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8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9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9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42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88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06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8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9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0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60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2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0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7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7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3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4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4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5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87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9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5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25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2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1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29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9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86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27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859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1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96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5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80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2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14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6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7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46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3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38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28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9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2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9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8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3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0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1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2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3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69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89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5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8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0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8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7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865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7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9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7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66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5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4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38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489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9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3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22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826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21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42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7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36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54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1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0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5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1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5011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67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95500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2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7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3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21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63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0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7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59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9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5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3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651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8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90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0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6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3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4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464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16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0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6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4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17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6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7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73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79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11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01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4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6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29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0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4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2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6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3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7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9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7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0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74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2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56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30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5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68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28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1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48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22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02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9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5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7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88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0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56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4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36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1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92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97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8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92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6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6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06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2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3578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36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87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4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5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42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14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67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93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1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2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1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77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74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67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49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96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14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9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7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8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2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59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5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7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93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7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098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8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25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84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749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06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537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40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08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09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291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854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39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0540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715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3089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630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826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5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23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8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27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82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00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930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44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050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5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9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1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3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643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3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7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7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91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6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56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388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20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9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22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6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7271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1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7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1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3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47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7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1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5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1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50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61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2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88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84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8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4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10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529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9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6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3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73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736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3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4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54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0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97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31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79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4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6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1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0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87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8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5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33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5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7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7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0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3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2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02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6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3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5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5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07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5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3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0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8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14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74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7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9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6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1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68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46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3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74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1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8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4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6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95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5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6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2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46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64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594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9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87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17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5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97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2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8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7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39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930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8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7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9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5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358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66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0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18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7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327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26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1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78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47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4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4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28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970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1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814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1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4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3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8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56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2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8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0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2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80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62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9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81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6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96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4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32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5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999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66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2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1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8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98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06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7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3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647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204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1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9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5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6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4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5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98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0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2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657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24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755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95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26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66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51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4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611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9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4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7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2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1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58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3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313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194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55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4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0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0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1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8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69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8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8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7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5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2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0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19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0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847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9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22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36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89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07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188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05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353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9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78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72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628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715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50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70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3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8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6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0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55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048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7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9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0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84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25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7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55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57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65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02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0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90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1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1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50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7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4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04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74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40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41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6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142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22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1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8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51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08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6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2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35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3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8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8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54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0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0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9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6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93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76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970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3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496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1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62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771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16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473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60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5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00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63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60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311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73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18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81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998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3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32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88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108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952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58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56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2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14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96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58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81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801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068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02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84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03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6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42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17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3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782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3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3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6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3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5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12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15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5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8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3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50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1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1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9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10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1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20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0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4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6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7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0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2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34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1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7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1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6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44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272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890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81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0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83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2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6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8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44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4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4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9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7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10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4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43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2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0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8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4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1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3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785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81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1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6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3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1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5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69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45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4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6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1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3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7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1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0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7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7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18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79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1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0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3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02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27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073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62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5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9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29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9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6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4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2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6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0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1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0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3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02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61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3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353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73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5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46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422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880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120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9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14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66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6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79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36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540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036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089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78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3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901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8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0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66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2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2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0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0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79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6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2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8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4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2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1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94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6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52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3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6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95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580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903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3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3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3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5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2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240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6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008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37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063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518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7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9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2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106340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708221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2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0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7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8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8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23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31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14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01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77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22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34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5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6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5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2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09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4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300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8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75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74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2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1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6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0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70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1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9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8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48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16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9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399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33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5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78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381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54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1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1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4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6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5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15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55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8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018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78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26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552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0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69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01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764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6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5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9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0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3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4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7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57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7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345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72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84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9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42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5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057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1531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2133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9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98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1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808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4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8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1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3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5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27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5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87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1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37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1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46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4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97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8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97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35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740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9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0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1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05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51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2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5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0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42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5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5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89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6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40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95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3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230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7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44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228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7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1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83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71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572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86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3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4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2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0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7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282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2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7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8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3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85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5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9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45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2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477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2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1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7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96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7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23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4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9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95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1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99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3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7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067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14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94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660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64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94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6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2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5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3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4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5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95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23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76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3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7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65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036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110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73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97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46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897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527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650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7599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0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964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42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457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0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148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6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08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136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287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366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271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361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010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6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43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4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9464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822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0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9672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9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251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931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70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36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452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5034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2830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2515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95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48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796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0292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578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0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0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142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61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2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30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78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9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2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75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2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7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51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10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1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8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2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9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6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0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1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8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9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25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9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1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25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5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29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66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7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4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57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4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1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08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4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2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8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16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61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9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066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4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2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1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06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0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64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46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8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81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1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6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557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0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4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94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5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605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7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6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3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0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6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57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8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4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3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4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6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0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78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50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8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53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85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21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4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1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4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8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47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8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3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1170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5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7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7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03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606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5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80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5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6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57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88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50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62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2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4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4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81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97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6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6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5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1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2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0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2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6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12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9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1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8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0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6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1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5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2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01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1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4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3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5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9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5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70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562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6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2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4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6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456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46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7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4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7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3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5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3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2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945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16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2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5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750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17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6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2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0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18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1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9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8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8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5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76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89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4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15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92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671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48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9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5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93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0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0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9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4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1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53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1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8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1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7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9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61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4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2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0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2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5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5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101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1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14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9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68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95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11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6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5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6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7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6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6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613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16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4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69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11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9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8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1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104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60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42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37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55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6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5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3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8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3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88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2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60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959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20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6227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0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6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0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9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1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12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76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96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41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1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70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25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5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4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0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63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69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7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47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66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889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63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3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05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9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7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37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71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9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8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039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7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4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0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2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1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0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8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1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9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5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64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3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142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29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9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13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095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843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9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6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9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8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7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71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5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13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56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2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7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1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489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9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0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20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5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88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45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66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2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31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35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67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08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32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73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8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36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8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64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991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3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450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84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5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7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9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2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75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3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8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4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366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14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9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2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5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26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1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6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7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7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5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8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0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9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96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2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125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0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33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5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1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23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1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2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01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0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74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46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7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00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1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72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6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1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65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511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166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1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812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7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4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8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5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843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8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6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612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5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3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9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2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6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2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57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48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4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2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64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5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73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399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85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0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9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89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2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02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6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5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5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29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82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44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505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5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5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4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57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5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29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44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8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2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7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1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6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5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6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07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6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028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9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3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4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85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9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0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9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1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5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57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280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31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6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2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1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166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2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36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61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485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80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10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55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02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3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60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161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3727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65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09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4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74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10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46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393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6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7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45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5712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6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2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1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3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5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14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3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2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72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3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39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4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2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4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232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23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47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9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9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51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95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5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0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6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5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36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0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2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34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4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5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1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89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1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290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67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4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27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00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84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90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581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5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1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4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73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62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84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9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5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2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8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52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9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51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6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66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8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77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65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8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5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077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9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71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50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2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0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5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0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1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5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25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6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07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08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9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13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3430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63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22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407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802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2960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3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46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42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7762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036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72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398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99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9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3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4446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1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58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441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2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2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0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8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2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9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24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450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8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7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258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817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75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180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0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21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0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80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21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852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55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2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47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640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410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3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4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8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6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40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7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5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8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2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001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4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143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0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61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669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0808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9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69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9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32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4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2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95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8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0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4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7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68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lety.bajpomorski.pl/MSI/mvc/pl?sort=NameDesc&amp;date=2025-07-13&amp;datestart=0" TargetMode="External"/><Relationship Id="rId18" Type="http://schemas.openxmlformats.org/officeDocument/2006/relationships/hyperlink" Target="https://mlynwiedzy.org.pl/wakacje-2025-w-centrum-nowoczesnosci-mlyn-wiedzy/" TargetMode="External"/><Relationship Id="rId26" Type="http://schemas.openxmlformats.org/officeDocument/2006/relationships/hyperlink" Target="mailto:edukacja@etnomuzeum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mlynwiedzy.org.pl/wakacje-2025-w-centrum-nowoczesnosci-mlyn-wiedzy/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bilety.bajpomorski.pl/MSI/mvc/pl?sort=NameDesc&amp;date=2025-07-06&amp;datestart=0" TargetMode="External"/><Relationship Id="rId17" Type="http://schemas.openxmlformats.org/officeDocument/2006/relationships/hyperlink" Target="https://mlynwiedzy.org.pl/wakacje-2025-w-centrum-nowoczesnosci-mlyn-wiedzy/" TargetMode="External"/><Relationship Id="rId25" Type="http://schemas.openxmlformats.org/officeDocument/2006/relationships/hyperlink" Target="https://www.bilety24.pl/inne/1404-regeneracja-103132?id=735507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mlynwiedzy.org.pl/wakacje-2025-w-centrum-nowoczesnosci-mlyn-wiedzy/" TargetMode="External"/><Relationship Id="rId20" Type="http://schemas.openxmlformats.org/officeDocument/2006/relationships/hyperlink" Target="https://mlynwiedzy.org.pl/wakacje-2025-w-centrum-nowoczesnosci-mlyn-wiedzy/" TargetMode="External"/><Relationship Id="rId29" Type="http://schemas.openxmlformats.org/officeDocument/2006/relationships/hyperlink" Target="mailto:slepik.ope@etnomuzeum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lety.bajpomorski.pl/MSI/mvc/pl?sort=NameDesc&amp;date=2025-07-01&amp;datestart=0" TargetMode="External"/><Relationship Id="rId24" Type="http://schemas.openxmlformats.org/officeDocument/2006/relationships/hyperlink" Target="https://www.bilety24.pl/inne/1404-haftkanki-warsztaty-kreatywne-dla-doroslych-i-mlodziezy-132162?id=775155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bilety.bajpomorski.pl/MSI/mvc/pl?sort=NameDesc&amp;date=2025-07-05&amp;datestart=0" TargetMode="External"/><Relationship Id="rId23" Type="http://schemas.openxmlformats.org/officeDocument/2006/relationships/hyperlink" Target="https://l.facebook.com/l.php?u=https%3A%2F%2Fforms.gle%2FqxpNUNxUk7yib7cq7%3Ffbclid%3DIwZXh0bgNhZW0CMTAAAR63LswmaWwsuaCuaHErl4VKliwBtQYV-puZc8J0qQJsrLVXpNHA5bUWch2uZA_aem_xQ-kLU8gZ31LUwoAHL-iHA&amp;h=AT1RBLzd3IHLO0zCiiVY6xf9mxkz1oWLrQKehR-UAsW2M055yupOLLz2cPo0_Mkzgr1erxtE9mVQbxZnG6q2jJ0gRHnw-EnygcVMoSMMg4c-OTf4lKuGNg9s2o0dT1aatPiOUttOIIa66DrW&amp;__tn__=q&amp;c%5b0%5d=AT2LvSGrOJ4TeZzk-OLWwOtNb0myxfOaiaV_pbh1iVmUyy-G8i8ZsH0F0Ww3WwVTwEHBl6d9wCz58CDGduGZ-mFMN72j0_3rrUYUKaobfgITy4D6clvZrlv5ZC6wkEtKeYbAwQkEN5hY7srPpyANattFpyDe3QlnfCBDpg" TargetMode="External"/><Relationship Id="rId28" Type="http://schemas.openxmlformats.org/officeDocument/2006/relationships/hyperlink" Target="mailto:sklepik@etnomuzeum.p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mlynwiedzy.org.pl/wakacje-2025-w-centrum-nowoczesnosci-mlyn-wiedzy/" TargetMode="External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lety.bajpomorski.pl/MSI/mvc/pl?sort=NameDesc&amp;date=2025-07-02&amp;datestart=0" TargetMode="External"/><Relationship Id="rId22" Type="http://schemas.openxmlformats.org/officeDocument/2006/relationships/hyperlink" Target="https://www.facebook.com/BibliotekaMultimedialnaPodBazantem" TargetMode="External"/><Relationship Id="rId27" Type="http://schemas.openxmlformats.org/officeDocument/2006/relationships/hyperlink" Target="https://www.facebook.com/mediatekawmlynach" TargetMode="External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AI%20+%20GMT(1)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F022513CE54E44BC99369DCED5B446" ma:contentTypeVersion="3" ma:contentTypeDescription="Utwórz nowy dokument." ma:contentTypeScope="" ma:versionID="939dbf94439413837f045e1a3d3f9dc0">
  <xsd:schema xmlns:xsd="http://www.w3.org/2001/XMLSchema" xmlns:xs="http://www.w3.org/2001/XMLSchema" xmlns:p="http://schemas.microsoft.com/office/2006/metadata/properties" xmlns:ns3="93d8c4ab-16c0-4486-9fd2-c4f5734c7b77" targetNamespace="http://schemas.microsoft.com/office/2006/metadata/properties" ma:root="true" ma:fieldsID="57ecec1919d6171963096a78308d8fa4" ns3:_="">
    <xsd:import namespace="93d8c4ab-16c0-4486-9fd2-c4f5734c7b7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8c4ab-16c0-4486-9fd2-c4f5734c7b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C1AE1F-57F7-4B63-9968-A35D0536AE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3B7C87A-046F-48A7-ACD3-8F98524CA6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80BA1F-5281-49FD-892B-FE8463A0E26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D74207C-A086-4C3E-A47E-135C2A0A4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d8c4ab-16c0-4486-9fd2-c4f5734c7b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AI + GMT(1)</Template>
  <TotalTime>2479</TotalTime>
  <Pages>13</Pages>
  <Words>2395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Joanna Kupczyk</cp:lastModifiedBy>
  <cp:revision>94</cp:revision>
  <cp:lastPrinted>2021-04-16T08:53:00Z</cp:lastPrinted>
  <dcterms:created xsi:type="dcterms:W3CDTF">2024-02-29T12:34:00Z</dcterms:created>
  <dcterms:modified xsi:type="dcterms:W3CDTF">2025-06-27T20:33:00Z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0x0101006DF022513CE54E44BC99369DCED5B446</vt:lpwstr>
  </property>
</Properties>
</file>