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B5D25E" w14:textId="0A7C992B" w:rsidR="001232C6" w:rsidRPr="00CC6B1C" w:rsidRDefault="001232C6" w:rsidP="009B7BD8">
      <w:pPr>
        <w:spacing w:line="276" w:lineRule="auto"/>
        <w:jc w:val="center"/>
        <w:rPr>
          <w:rFonts w:ascii="Calibri" w:eastAsia="Calibri" w:hAnsi="Calibri" w:cs="Calibri"/>
          <w:b/>
          <w:bCs/>
          <w:smallCaps/>
          <w:color w:val="7F7F7F" w:themeColor="background1" w:themeShade="7F"/>
          <w:sz w:val="48"/>
          <w:szCs w:val="48"/>
        </w:rPr>
      </w:pPr>
      <w:bookmarkStart w:id="0" w:name="_Hlk42245512"/>
      <w:r w:rsidRPr="00CC6B1C">
        <w:rPr>
          <w:rFonts w:ascii="Calibri" w:eastAsia="Calibri" w:hAnsi="Calibri" w:cs="Calibri"/>
          <w:b/>
          <w:bCs/>
          <w:smallCaps/>
          <w:color w:val="7F7F7F" w:themeColor="background1" w:themeShade="7F"/>
          <w:sz w:val="48"/>
          <w:szCs w:val="48"/>
        </w:rPr>
        <w:t>TORUŃSKI INFORMATOR DLA DUŻYCH RODZIN</w:t>
      </w:r>
    </w:p>
    <w:p w14:paraId="527334DC" w14:textId="2C1E68BD" w:rsidR="00BD50B4" w:rsidRDefault="00020790" w:rsidP="009B7BD8">
      <w:pPr>
        <w:spacing w:line="276" w:lineRule="auto"/>
        <w:jc w:val="center"/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</w:pPr>
      <w:r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>1</w:t>
      </w:r>
      <w:r w:rsidR="00763740"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 xml:space="preserve"> – </w:t>
      </w:r>
      <w:r w:rsidR="00034D48"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>15</w:t>
      </w:r>
      <w:r w:rsidR="00763740"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 xml:space="preserve"> </w:t>
      </w:r>
      <w:r w:rsidR="004E541C" w:rsidRPr="00CC6B1C"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 xml:space="preserve"> </w:t>
      </w:r>
      <w:r w:rsidR="001E7DA4"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>Września</w:t>
      </w:r>
    </w:p>
    <w:p w14:paraId="754458BB" w14:textId="77777777" w:rsidR="004E15D4" w:rsidRDefault="004E15D4" w:rsidP="004E15D4">
      <w:pPr>
        <w:pStyle w:val="Nagwek-Informator"/>
        <w:rPr>
          <w:rFonts w:ascii="Calibri" w:eastAsia="Calibri" w:hAnsi="Calibri"/>
          <w:color w:val="C00000"/>
          <w:sz w:val="32"/>
          <w:szCs w:val="32"/>
          <w:lang w:bidi="he-IL"/>
        </w:rPr>
      </w:pPr>
    </w:p>
    <w:p w14:paraId="3DEB48A0" w14:textId="2B48B5C1" w:rsidR="004E15D4" w:rsidRPr="00364F96" w:rsidRDefault="004E15D4" w:rsidP="004E15D4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</w:pPr>
      <w:r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>KONCERT</w:t>
      </w:r>
    </w:p>
    <w:p w14:paraId="2607B903" w14:textId="77777777" w:rsidR="00DA7AA3" w:rsidRDefault="00792D8A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 </w:t>
      </w:r>
    </w:p>
    <w:p w14:paraId="5E45CE7E" w14:textId="6CF01A5B" w:rsidR="009D3FA0" w:rsidRPr="009D3FA0" w:rsidRDefault="009D3FA0" w:rsidP="009D3FA0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val="en-US" w:bidi="he-IL"/>
        </w:rPr>
      </w:pPr>
      <w:bookmarkStart w:id="1" w:name="_Hlk207369461"/>
      <w:r w:rsidRPr="009D3FA0">
        <w:rPr>
          <w:rFonts w:ascii="Calibri" w:eastAsia="Calibri" w:hAnsi="Calibri" w:cs="Arial"/>
          <w:b/>
          <w:bCs/>
          <w:smallCaps/>
          <w:sz w:val="28"/>
          <w:szCs w:val="28"/>
          <w:lang w:val="en-US" w:bidi="he-IL"/>
        </w:rPr>
        <w:t>05-06.09 (pt.-sob.)</w:t>
      </w:r>
    </w:p>
    <w:p w14:paraId="370F9AAE" w14:textId="5FEB33EE" w:rsidR="009D3FA0" w:rsidRPr="009D3FA0" w:rsidRDefault="009D3FA0" w:rsidP="009D3FA0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 w:rsidRPr="009D3FA0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Festiwal NADA</w:t>
      </w:r>
    </w:p>
    <w:p w14:paraId="6CADD60E" w14:textId="0A0028EA" w:rsidR="009D3FA0" w:rsidRPr="009D3FA0" w:rsidRDefault="009D3FA0" w:rsidP="009D3FA0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9D3FA0">
        <w:rPr>
          <w:rFonts w:ascii="Calibri" w:eastAsia="Calibri" w:hAnsi="Calibri" w:cs="Arial"/>
          <w:b/>
          <w:bCs/>
          <w:smallCaps/>
          <w:lang w:bidi="he-IL"/>
        </w:rPr>
        <w:t>Centrum</w:t>
      </w:r>
      <w:r>
        <w:rPr>
          <w:rFonts w:ascii="Calibri" w:eastAsia="Calibri" w:hAnsi="Calibri" w:cs="Arial"/>
          <w:b/>
          <w:bCs/>
          <w:smallCaps/>
          <w:lang w:bidi="he-IL"/>
        </w:rPr>
        <w:t xml:space="preserve"> Targowe</w:t>
      </w:r>
      <w:r w:rsidRPr="009D3FA0">
        <w:rPr>
          <w:rFonts w:ascii="Calibri" w:eastAsia="Calibri" w:hAnsi="Calibri" w:cs="Arial"/>
          <w:b/>
          <w:bCs/>
          <w:smallCaps/>
          <w:lang w:bidi="he-IL"/>
        </w:rPr>
        <w:t xml:space="preserve"> Park</w:t>
      </w:r>
    </w:p>
    <w:p w14:paraId="63F9D6E9" w14:textId="77777777" w:rsidR="009D3FA0" w:rsidRPr="009D3FA0" w:rsidRDefault="009D3FA0" w:rsidP="009D3FA0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45CDED54" w14:textId="08692EBB" w:rsidR="009D3FA0" w:rsidRDefault="009D3FA0" w:rsidP="009D3FA0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 xml:space="preserve">Bilety – od 109,5 zł. </w:t>
      </w:r>
      <w:r w:rsidRPr="009D3FA0">
        <w:rPr>
          <w:rFonts w:ascii="Calibri" w:eastAsia="Calibri" w:hAnsi="Calibri" w:cs="Arial"/>
          <w:lang w:bidi="he-IL"/>
        </w:rPr>
        <w:t>Dzieci do lat 5 oraz osoby powyżej 66. roku życia – wstęp bezpłatny</w:t>
      </w:r>
      <w:r w:rsidRPr="009D3FA0">
        <w:rPr>
          <w:rFonts w:ascii="Calibri" w:eastAsia="Calibri" w:hAnsi="Calibri" w:cs="Arial"/>
          <w:lang w:bidi="he-IL"/>
        </w:rPr>
        <w:br/>
        <w:t>Dla dzieci w wieku 5–12 lat – bilety ulgowe</w:t>
      </w:r>
    </w:p>
    <w:p w14:paraId="170901A5" w14:textId="1784340F" w:rsidR="009D3FA0" w:rsidRPr="009D3FA0" w:rsidRDefault="009D3FA0" w:rsidP="009D3FA0">
      <w:pPr>
        <w:spacing w:line="259" w:lineRule="auto"/>
        <w:rPr>
          <w:rFonts w:ascii="Calibri" w:eastAsia="Calibri" w:hAnsi="Calibri" w:cs="Arial"/>
          <w:lang w:bidi="he-IL"/>
        </w:rPr>
      </w:pPr>
      <w:r w:rsidRPr="009D3FA0">
        <w:rPr>
          <w:rFonts w:ascii="Calibri" w:eastAsia="Calibri" w:hAnsi="Calibri" w:cs="Arial"/>
          <w:lang w:bidi="he-IL"/>
        </w:rPr>
        <w:t>Festiwal Nada 2025 w Toruniu – największe wydarzenie muzyczne w Kujawsko-Pomorskim!</w:t>
      </w:r>
      <w:r w:rsidRPr="009D3FA0">
        <w:rPr>
          <w:rFonts w:ascii="Calibri" w:eastAsia="Calibri" w:hAnsi="Calibri" w:cs="Arial"/>
          <w:lang w:bidi="he-IL"/>
        </w:rPr>
        <w:br/>
        <w:t>Szukasz wyjątkowych wydarzeń muzycznych na zakończenie lata? Festiwal Nada 2025 w Toruniu to propozycja, której nie można przegapić. </w:t>
      </w:r>
    </w:p>
    <w:p w14:paraId="4F90D774" w14:textId="77777777" w:rsidR="009D3FA0" w:rsidRPr="009D3FA0" w:rsidRDefault="009D3FA0" w:rsidP="009D3FA0">
      <w:pPr>
        <w:spacing w:line="259" w:lineRule="auto"/>
        <w:rPr>
          <w:rFonts w:ascii="Calibri" w:eastAsia="Calibri" w:hAnsi="Calibri" w:cs="Arial"/>
          <w:lang w:bidi="he-IL"/>
        </w:rPr>
      </w:pPr>
      <w:r w:rsidRPr="009D3FA0">
        <w:rPr>
          <w:rFonts w:ascii="Calibri" w:eastAsia="Calibri" w:hAnsi="Calibri" w:cs="Arial"/>
          <w:lang w:bidi="he-IL"/>
        </w:rPr>
        <w:t>Już 5 i 6 września Centrum Park ponownie przemieni się w tętniące życiem miasteczko koncertowe. To właśnie tutaj odbędzie się 11. edycja jednego z najważniejszych festiwali muzycznych w Polsce.</w:t>
      </w:r>
    </w:p>
    <w:p w14:paraId="02A6660B" w14:textId="6EE57684" w:rsidR="009D3FA0" w:rsidRPr="009D3FA0" w:rsidRDefault="009D3FA0" w:rsidP="009D3FA0">
      <w:pPr>
        <w:spacing w:line="259" w:lineRule="auto"/>
        <w:rPr>
          <w:rFonts w:ascii="Calibri" w:eastAsia="Calibri" w:hAnsi="Calibri" w:cs="Arial"/>
          <w:lang w:bidi="he-IL"/>
        </w:rPr>
      </w:pPr>
      <w:r w:rsidRPr="009D3FA0">
        <w:rPr>
          <w:rFonts w:ascii="Calibri" w:eastAsia="Calibri" w:hAnsi="Calibri" w:cs="Arial"/>
          <w:lang w:bidi="he-IL"/>
        </w:rPr>
        <w:t>Największe gwiazdy i nowe sceny w Parku Bydgoskim</w:t>
      </w:r>
      <w:r w:rsidR="00141051">
        <w:rPr>
          <w:rFonts w:ascii="Calibri" w:eastAsia="Calibri" w:hAnsi="Calibri" w:cs="Arial"/>
          <w:lang w:bidi="he-IL"/>
        </w:rPr>
        <w:t>!</w:t>
      </w:r>
    </w:p>
    <w:p w14:paraId="44A572DC" w14:textId="77777777" w:rsidR="009D3FA0" w:rsidRDefault="009D3FA0" w:rsidP="009D3FA0">
      <w:pPr>
        <w:spacing w:line="259" w:lineRule="auto"/>
        <w:rPr>
          <w:rFonts w:ascii="Calibri" w:eastAsia="Calibri" w:hAnsi="Calibri" w:cs="Arial"/>
          <w:lang w:bidi="he-IL"/>
        </w:rPr>
      </w:pPr>
      <w:r w:rsidRPr="009D3FA0">
        <w:rPr>
          <w:rFonts w:ascii="Calibri" w:eastAsia="Calibri" w:hAnsi="Calibri" w:cs="Arial"/>
          <w:lang w:bidi="he-IL"/>
        </w:rPr>
        <w:t xml:space="preserve">W tym roku organizatorzy przygotowali wiele nowości. Na dwóch równoległych scenach wystąpi aż 16 artystów reprezentujących alternatywę, pop, elektronikę i brzmienia eksperymentalne. Wśród zapowiedzianych wykonawców znaleźli się m.in. Nosowska, Król, </w:t>
      </w:r>
      <w:proofErr w:type="spellStart"/>
      <w:r w:rsidRPr="009D3FA0">
        <w:rPr>
          <w:rFonts w:ascii="Calibri" w:eastAsia="Calibri" w:hAnsi="Calibri" w:cs="Arial"/>
          <w:lang w:bidi="he-IL"/>
        </w:rPr>
        <w:t>Kortez</w:t>
      </w:r>
      <w:proofErr w:type="spellEnd"/>
      <w:r w:rsidRPr="009D3FA0">
        <w:rPr>
          <w:rFonts w:ascii="Calibri" w:eastAsia="Calibri" w:hAnsi="Calibri" w:cs="Arial"/>
          <w:lang w:bidi="he-IL"/>
        </w:rPr>
        <w:t xml:space="preserve">, Kaśka Sochacka, Zalewski, Daria ze Śląska, Hubert., </w:t>
      </w:r>
      <w:proofErr w:type="spellStart"/>
      <w:r w:rsidRPr="009D3FA0">
        <w:rPr>
          <w:rFonts w:ascii="Calibri" w:eastAsia="Calibri" w:hAnsi="Calibri" w:cs="Arial"/>
          <w:lang w:bidi="he-IL"/>
        </w:rPr>
        <w:t>Coals</w:t>
      </w:r>
      <w:proofErr w:type="spellEnd"/>
      <w:r w:rsidRPr="009D3FA0">
        <w:rPr>
          <w:rFonts w:ascii="Calibri" w:eastAsia="Calibri" w:hAnsi="Calibri" w:cs="Arial"/>
          <w:lang w:bidi="he-IL"/>
        </w:rPr>
        <w:t xml:space="preserve">, Ofelia, </w:t>
      </w:r>
      <w:proofErr w:type="spellStart"/>
      <w:r w:rsidRPr="009D3FA0">
        <w:rPr>
          <w:rFonts w:ascii="Calibri" w:eastAsia="Calibri" w:hAnsi="Calibri" w:cs="Arial"/>
          <w:lang w:bidi="he-IL"/>
        </w:rPr>
        <w:t>shama</w:t>
      </w:r>
      <w:proofErr w:type="spellEnd"/>
      <w:r w:rsidRPr="009D3FA0">
        <w:rPr>
          <w:rFonts w:ascii="Calibri" w:eastAsia="Calibri" w:hAnsi="Calibri" w:cs="Arial"/>
          <w:lang w:bidi="he-IL"/>
        </w:rPr>
        <w:t xml:space="preserve"> oraz lokalna formacja Runo.</w:t>
      </w:r>
    </w:p>
    <w:p w14:paraId="642FF343" w14:textId="56C8D92C" w:rsidR="009D3FA0" w:rsidRDefault="009D3FA0" w:rsidP="009D3FA0">
      <w:pPr>
        <w:spacing w:line="259" w:lineRule="auto"/>
        <w:rPr>
          <w:rFonts w:ascii="Calibri" w:eastAsia="Calibri" w:hAnsi="Calibri" w:cs="Arial"/>
          <w:lang w:bidi="he-IL"/>
        </w:rPr>
      </w:pPr>
      <w:r w:rsidRPr="009D3FA0">
        <w:rPr>
          <w:rFonts w:ascii="Calibri" w:eastAsia="Calibri" w:hAnsi="Calibri" w:cs="Arial"/>
          <w:lang w:bidi="he-IL"/>
        </w:rPr>
        <w:t xml:space="preserve">Nada to nie tylko koncerty. Na uczestników czeka rozbudowana strefa relaksu i kultury, zlot food trucków, atrakcje dla rodzin, aktywności sportowe oraz nocne </w:t>
      </w:r>
      <w:proofErr w:type="spellStart"/>
      <w:r w:rsidRPr="009D3FA0">
        <w:rPr>
          <w:rFonts w:ascii="Calibri" w:eastAsia="Calibri" w:hAnsi="Calibri" w:cs="Arial"/>
          <w:lang w:bidi="he-IL"/>
        </w:rPr>
        <w:t>after</w:t>
      </w:r>
      <w:proofErr w:type="spellEnd"/>
      <w:r w:rsidRPr="009D3FA0">
        <w:rPr>
          <w:rFonts w:ascii="Calibri" w:eastAsia="Calibri" w:hAnsi="Calibri" w:cs="Arial"/>
          <w:lang w:bidi="he-IL"/>
        </w:rPr>
        <w:t xml:space="preserve"> party, które przedłuży festiwalową atmosferę do świtu. Organizatorzy zadbali o to, by wydarzenie było dostępne i przyjazne dla każdego – zarówno dla młodzieży, jak i dla całych rodzin.</w:t>
      </w:r>
    </w:p>
    <w:bookmarkEnd w:id="1"/>
    <w:p w14:paraId="02B6A45B" w14:textId="1A344AFA" w:rsidR="009D3FA0" w:rsidRDefault="009D3FA0" w:rsidP="009D3FA0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0B2393B0" w14:textId="77777777" w:rsidR="00141051" w:rsidRDefault="00141051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52754831" w14:textId="175DF8EE" w:rsidR="00792D8A" w:rsidRPr="00395218" w:rsidRDefault="00AE179F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1</w:t>
      </w:r>
      <w:r w:rsidR="00DA7AA3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4.09 (niedziela) G. 15:00, G. 16:30</w:t>
      </w:r>
    </w:p>
    <w:p w14:paraId="76D4A535" w14:textId="22BC231D" w:rsidR="00AE179F" w:rsidRDefault="00DA7AA3" w:rsidP="00DD4A2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DA7AA3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„Jedzie pociąg z daleka” czyli koncert z muzyką jazzową</w:t>
      </w:r>
    </w:p>
    <w:p w14:paraId="1ED36C01" w14:textId="08B0C332" w:rsidR="00DD4A2C" w:rsidRDefault="00DA7AA3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DA7AA3">
        <w:rPr>
          <w:rFonts w:ascii="Calibri" w:eastAsia="Calibri" w:hAnsi="Calibri" w:cs="Arial"/>
          <w:b/>
          <w:bCs/>
          <w:smallCaps/>
          <w:lang w:bidi="he-IL"/>
        </w:rPr>
        <w:t>Sala Prób CKK Jordanki</w:t>
      </w:r>
    </w:p>
    <w:p w14:paraId="6D9247CF" w14:textId="77777777" w:rsidR="00DA7AA3" w:rsidRDefault="00DA7AA3" w:rsidP="00DA7AA3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3860A979" w14:textId="77777777" w:rsidR="00DA7AA3" w:rsidRDefault="00DA7AA3" w:rsidP="00DA7AA3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7AA3">
        <w:rPr>
          <w:rFonts w:ascii="Calibri" w:eastAsia="Calibri" w:hAnsi="Calibri" w:cs="Arial"/>
          <w:lang w:bidi="he-IL"/>
        </w:rPr>
        <w:t>Wstęp</w:t>
      </w:r>
      <w:r>
        <w:rPr>
          <w:rFonts w:ascii="Calibri" w:eastAsia="Calibri" w:hAnsi="Calibri" w:cs="Arial"/>
          <w:lang w:bidi="he-IL"/>
        </w:rPr>
        <w:t xml:space="preserve">: </w:t>
      </w:r>
      <w:r w:rsidRPr="00DA7AA3">
        <w:rPr>
          <w:rFonts w:ascii="Calibri" w:eastAsia="Calibri" w:hAnsi="Calibri" w:cs="Arial"/>
          <w:lang w:bidi="he-IL"/>
        </w:rPr>
        <w:t xml:space="preserve">25 zł </w:t>
      </w:r>
      <w:r>
        <w:rPr>
          <w:rFonts w:ascii="Calibri" w:eastAsia="Calibri" w:hAnsi="Calibri" w:cs="Arial"/>
          <w:lang w:bidi="he-IL"/>
        </w:rPr>
        <w:t>–</w:t>
      </w:r>
      <w:r w:rsidRPr="00DA7AA3">
        <w:rPr>
          <w:rFonts w:ascii="Calibri" w:eastAsia="Calibri" w:hAnsi="Calibri" w:cs="Arial"/>
          <w:lang w:bidi="he-IL"/>
        </w:rPr>
        <w:t xml:space="preserve"> dziecko</w:t>
      </w:r>
      <w:r>
        <w:rPr>
          <w:rFonts w:ascii="Calibri" w:eastAsia="Calibri" w:hAnsi="Calibri" w:cs="Arial"/>
          <w:lang w:bidi="he-IL"/>
        </w:rPr>
        <w:t xml:space="preserve">, </w:t>
      </w:r>
      <w:r w:rsidRPr="00DA7AA3">
        <w:rPr>
          <w:rFonts w:ascii="Calibri" w:eastAsia="Calibri" w:hAnsi="Calibri" w:cs="Arial"/>
          <w:lang w:bidi="he-IL"/>
        </w:rPr>
        <w:t xml:space="preserve">35 zł </w:t>
      </w:r>
      <w:r>
        <w:rPr>
          <w:rFonts w:ascii="Calibri" w:eastAsia="Calibri" w:hAnsi="Calibri" w:cs="Arial"/>
          <w:lang w:bidi="he-IL"/>
        </w:rPr>
        <w:t>–</w:t>
      </w:r>
      <w:r w:rsidRPr="00DA7AA3">
        <w:rPr>
          <w:rFonts w:ascii="Calibri" w:eastAsia="Calibri" w:hAnsi="Calibri" w:cs="Arial"/>
          <w:lang w:bidi="he-IL"/>
        </w:rPr>
        <w:t xml:space="preserve"> dorosły</w:t>
      </w:r>
      <w:r>
        <w:rPr>
          <w:rFonts w:ascii="Calibri" w:eastAsia="Calibri" w:hAnsi="Calibri" w:cs="Arial"/>
          <w:lang w:bidi="he-IL"/>
        </w:rPr>
        <w:t xml:space="preserve">, </w:t>
      </w:r>
      <w:r w:rsidRPr="00DA7AA3">
        <w:rPr>
          <w:rFonts w:ascii="Calibri" w:eastAsia="Calibri" w:hAnsi="Calibri" w:cs="Arial"/>
          <w:lang w:bidi="he-IL"/>
        </w:rPr>
        <w:t>80 zł - rodzinny (2 dorosłych + 1 dziecko)</w:t>
      </w:r>
      <w:r w:rsidRPr="00DA7A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7CB6780D" w14:textId="1D7BFB34" w:rsidR="00DA7AA3" w:rsidRPr="00DA7AA3" w:rsidRDefault="00DA7AA3" w:rsidP="00DA7AA3">
      <w:pPr>
        <w:spacing w:line="259" w:lineRule="auto"/>
        <w:rPr>
          <w:rFonts w:ascii="Calibri" w:eastAsia="Calibri" w:hAnsi="Calibri" w:cs="Arial"/>
          <w:lang w:bidi="he-IL"/>
        </w:rPr>
      </w:pPr>
      <w:r w:rsidRPr="00DA7AA3">
        <w:rPr>
          <w:rFonts w:ascii="Calibri" w:eastAsia="Calibri" w:hAnsi="Calibri" w:cs="Arial"/>
          <w:lang w:bidi="he-IL"/>
        </w:rPr>
        <w:t>Koncert ten to spotkanie z kwartetem jazzowym i okazja do wysłuchania tzw. standardów muzycznych gatunku, który narodził się za oceanem. Podczas koncertu nie zabraknie wakacyjnych wspomnień,  piosenek, zabawy „w pociąg” i podróży po krainie muzyki.</w:t>
      </w:r>
    </w:p>
    <w:p w14:paraId="7F2878B7" w14:textId="77777777" w:rsidR="00DA7AA3" w:rsidRPr="00DA7AA3" w:rsidRDefault="00DA7AA3" w:rsidP="00DA7AA3">
      <w:pPr>
        <w:spacing w:line="259" w:lineRule="auto"/>
        <w:rPr>
          <w:rFonts w:ascii="Calibri" w:eastAsia="Calibri" w:hAnsi="Calibri" w:cs="Arial"/>
          <w:lang w:bidi="he-IL"/>
        </w:rPr>
      </w:pPr>
      <w:r w:rsidRPr="00DA7AA3">
        <w:rPr>
          <w:rFonts w:ascii="Calibri" w:eastAsia="Calibri" w:hAnsi="Calibri" w:cs="Arial"/>
          <w:lang w:bidi="he-IL"/>
        </w:rPr>
        <w:t>Czas dla nas powstał z myślą zarówno o dzieciach, jak i rodzicach. Zajęcia wprowadzają maluchy w świat instrumentów, oswajają z ich brzmieniem, aktywizują do udziału w zabawach, jednocześnie pozwalając opiekunom na chwilę wytchnienia. Wszystkie prowadzone są w sposób przystępny i swobodny, z udziałem profesjonalnych artystów.</w:t>
      </w:r>
    </w:p>
    <w:p w14:paraId="4EABF732" w14:textId="77777777" w:rsidR="00DA7AA3" w:rsidRPr="00DA7AA3" w:rsidRDefault="00DA7AA3" w:rsidP="00DA7AA3">
      <w:pPr>
        <w:spacing w:line="259" w:lineRule="auto"/>
        <w:rPr>
          <w:rFonts w:ascii="Calibri" w:eastAsia="Calibri" w:hAnsi="Calibri" w:cs="Arial"/>
          <w:lang w:bidi="he-IL"/>
        </w:rPr>
      </w:pPr>
      <w:r w:rsidRPr="00DA7AA3">
        <w:rPr>
          <w:rFonts w:ascii="Calibri" w:eastAsia="Calibri" w:hAnsi="Calibri" w:cs="Arial"/>
          <w:lang w:bidi="he-IL"/>
        </w:rPr>
        <w:t>Czas dla nas udowadnia, że w świecie muzyki nie brakuje miejsca dla nikogo, a dzieci są najbardziej wymagającą widownią! Dlatego dokładamy wszelkich starań, by nie gasić ich dziecięcego zapału, nie ograniczać ich swobody i rozwijać ich wrażliwość poprzez kontakt z żywą muzyką.</w:t>
      </w:r>
    </w:p>
    <w:p w14:paraId="206AEE60" w14:textId="77777777" w:rsidR="00305B24" w:rsidRDefault="00DA7AA3" w:rsidP="00305B24">
      <w:pPr>
        <w:spacing w:line="259" w:lineRule="auto"/>
        <w:rPr>
          <w:rFonts w:ascii="Calibri" w:eastAsia="Calibri" w:hAnsi="Calibri" w:cs="Arial"/>
          <w:lang w:bidi="he-IL"/>
        </w:rPr>
      </w:pPr>
      <w:r w:rsidRPr="00DA7AA3">
        <w:rPr>
          <w:rFonts w:ascii="Calibri" w:eastAsia="Calibri" w:hAnsi="Calibri" w:cs="Arial"/>
          <w:lang w:bidi="he-IL"/>
        </w:rPr>
        <w:t xml:space="preserve">Przygotowanie i prowadzenie: dr Adriana </w:t>
      </w:r>
      <w:proofErr w:type="spellStart"/>
      <w:r w:rsidRPr="00DA7AA3">
        <w:rPr>
          <w:rFonts w:ascii="Calibri" w:eastAsia="Calibri" w:hAnsi="Calibri" w:cs="Arial"/>
          <w:lang w:bidi="he-IL"/>
        </w:rPr>
        <w:t>Wdziękońska</w:t>
      </w:r>
      <w:proofErr w:type="spellEnd"/>
    </w:p>
    <w:p w14:paraId="4173BED5" w14:textId="77777777" w:rsidR="00305B24" w:rsidRDefault="00305B24" w:rsidP="00305B24">
      <w:pPr>
        <w:spacing w:line="259" w:lineRule="auto"/>
        <w:rPr>
          <w:rFonts w:ascii="Calibri" w:eastAsia="Calibri" w:hAnsi="Calibri" w:cs="Arial"/>
          <w:lang w:bidi="he-IL"/>
        </w:rPr>
      </w:pPr>
    </w:p>
    <w:p w14:paraId="10F22EE0" w14:textId="77777777" w:rsidR="00141051" w:rsidRDefault="00141051" w:rsidP="00305B24">
      <w:pPr>
        <w:spacing w:line="259" w:lineRule="auto"/>
        <w:rPr>
          <w:rFonts w:ascii="Calibri" w:eastAsia="Calibri" w:hAnsi="Calibri" w:cs="Arial"/>
          <w:lang w:bidi="he-IL"/>
        </w:rPr>
      </w:pPr>
    </w:p>
    <w:p w14:paraId="754E115B" w14:textId="106CD124" w:rsidR="0079777D" w:rsidRDefault="0079777D" w:rsidP="00305B24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>TEATR</w:t>
      </w:r>
    </w:p>
    <w:p w14:paraId="5B0FACEA" w14:textId="77777777" w:rsidR="00305B24" w:rsidRDefault="00305B24" w:rsidP="0079777D">
      <w:pPr>
        <w:spacing w:line="259" w:lineRule="auto"/>
        <w:rPr>
          <w:rFonts w:ascii="Calibri" w:eastAsia="Calibri" w:hAnsi="Calibri" w:cs="Arial"/>
          <w:lang w:bidi="he-IL"/>
        </w:rPr>
      </w:pPr>
    </w:p>
    <w:p w14:paraId="6C35F152" w14:textId="26EFDD76" w:rsidR="0079777D" w:rsidRPr="00395218" w:rsidRDefault="0079777D" w:rsidP="0079777D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06.09 (sobota) G. 12:00</w:t>
      </w:r>
    </w:p>
    <w:p w14:paraId="6C77C275" w14:textId="6743E1D6" w:rsidR="0079777D" w:rsidRDefault="0079777D" w:rsidP="0079777D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79777D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Niedźwiedź i Masza, czyli gdzie moja kasza?</w:t>
      </w:r>
    </w:p>
    <w:p w14:paraId="496C0375" w14:textId="04761F2D" w:rsidR="0079777D" w:rsidRDefault="0079777D" w:rsidP="0079777D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Baj Pomorski</w:t>
      </w:r>
    </w:p>
    <w:p w14:paraId="4FCD6A35" w14:textId="77777777" w:rsidR="0079777D" w:rsidRDefault="0079777D" w:rsidP="0079777D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3113D344" w14:textId="5FD65C13" w:rsidR="0079777D" w:rsidRDefault="0079777D" w:rsidP="0079777D">
      <w:pPr>
        <w:spacing w:line="259" w:lineRule="auto"/>
        <w:rPr>
          <w:rFonts w:ascii="Calibri" w:eastAsia="Calibri" w:hAnsi="Calibri" w:cs="Arial"/>
          <w:lang w:bidi="he-IL"/>
        </w:rPr>
      </w:pPr>
      <w:r w:rsidRPr="0079777D">
        <w:rPr>
          <w:rFonts w:ascii="Calibri" w:eastAsia="Calibri" w:hAnsi="Calibri" w:cs="Arial"/>
          <w:lang w:bidi="he-IL"/>
        </w:rPr>
        <w:t>Ceny biletów</w:t>
      </w:r>
      <w:r>
        <w:rPr>
          <w:rFonts w:ascii="Calibri" w:eastAsia="Calibri" w:hAnsi="Calibri" w:cs="Arial"/>
          <w:lang w:bidi="he-IL"/>
        </w:rPr>
        <w:t>: n</w:t>
      </w:r>
      <w:r w:rsidRPr="0079777D">
        <w:rPr>
          <w:rFonts w:ascii="Calibri" w:eastAsia="Calibri" w:hAnsi="Calibri" w:cs="Arial"/>
          <w:lang w:bidi="he-IL"/>
        </w:rPr>
        <w:t>ormalny</w:t>
      </w:r>
      <w:r>
        <w:rPr>
          <w:rFonts w:ascii="Calibri" w:eastAsia="Calibri" w:hAnsi="Calibri" w:cs="Arial"/>
          <w:lang w:bidi="he-IL"/>
        </w:rPr>
        <w:t xml:space="preserve"> - </w:t>
      </w:r>
      <w:r w:rsidRPr="0079777D">
        <w:rPr>
          <w:rFonts w:ascii="Calibri" w:eastAsia="Calibri" w:hAnsi="Calibri" w:cs="Arial"/>
          <w:lang w:bidi="he-IL"/>
        </w:rPr>
        <w:t>38 zł</w:t>
      </w:r>
      <w:r>
        <w:rPr>
          <w:rFonts w:ascii="Calibri" w:eastAsia="Calibri" w:hAnsi="Calibri" w:cs="Arial"/>
          <w:lang w:bidi="he-IL"/>
        </w:rPr>
        <w:t>, u</w:t>
      </w:r>
      <w:r w:rsidRPr="0079777D">
        <w:rPr>
          <w:rFonts w:ascii="Calibri" w:eastAsia="Calibri" w:hAnsi="Calibri" w:cs="Arial"/>
          <w:lang w:bidi="he-IL"/>
        </w:rPr>
        <w:t>lgowy</w:t>
      </w:r>
      <w:r>
        <w:rPr>
          <w:rFonts w:ascii="Calibri" w:eastAsia="Calibri" w:hAnsi="Calibri" w:cs="Arial"/>
          <w:lang w:bidi="he-IL"/>
        </w:rPr>
        <w:t xml:space="preserve"> - </w:t>
      </w:r>
      <w:r w:rsidRPr="0079777D">
        <w:rPr>
          <w:rFonts w:ascii="Calibri" w:eastAsia="Calibri" w:hAnsi="Calibri" w:cs="Arial"/>
          <w:lang w:bidi="he-IL"/>
        </w:rPr>
        <w:t>34 zł</w:t>
      </w:r>
      <w:r>
        <w:rPr>
          <w:rFonts w:ascii="Calibri" w:eastAsia="Calibri" w:hAnsi="Calibri" w:cs="Arial"/>
          <w:lang w:bidi="he-IL"/>
        </w:rPr>
        <w:t>, g</w:t>
      </w:r>
      <w:r w:rsidRPr="0079777D">
        <w:rPr>
          <w:rFonts w:ascii="Calibri" w:eastAsia="Calibri" w:hAnsi="Calibri" w:cs="Arial"/>
          <w:lang w:bidi="he-IL"/>
        </w:rPr>
        <w:t>rupowy</w:t>
      </w:r>
      <w:r>
        <w:rPr>
          <w:rFonts w:ascii="Calibri" w:eastAsia="Calibri" w:hAnsi="Calibri" w:cs="Arial"/>
          <w:lang w:bidi="he-IL"/>
        </w:rPr>
        <w:t xml:space="preserve"> - </w:t>
      </w:r>
      <w:r w:rsidRPr="0079777D">
        <w:rPr>
          <w:rFonts w:ascii="Calibri" w:eastAsia="Calibri" w:hAnsi="Calibri" w:cs="Arial"/>
          <w:lang w:bidi="he-IL"/>
        </w:rPr>
        <w:t>30 zł</w:t>
      </w:r>
    </w:p>
    <w:p w14:paraId="6BBF36F5" w14:textId="0D176049" w:rsidR="0079777D" w:rsidRPr="0079777D" w:rsidRDefault="0079777D" w:rsidP="0079777D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 xml:space="preserve">Od 4 lat. </w:t>
      </w:r>
    </w:p>
    <w:p w14:paraId="0B5E01E0" w14:textId="0F8DB531" w:rsidR="0079777D" w:rsidRPr="0079777D" w:rsidRDefault="0079777D" w:rsidP="0079777D">
      <w:pPr>
        <w:spacing w:line="259" w:lineRule="auto"/>
        <w:rPr>
          <w:rFonts w:ascii="Calibri" w:eastAsia="Calibri" w:hAnsi="Calibri" w:cs="Arial"/>
          <w:lang w:bidi="he-IL"/>
        </w:rPr>
      </w:pPr>
      <w:r w:rsidRPr="0079777D">
        <w:rPr>
          <w:rFonts w:ascii="Calibri" w:eastAsia="Calibri" w:hAnsi="Calibri" w:cs="Arial"/>
          <w:lang w:bidi="he-IL"/>
        </w:rPr>
        <w:lastRenderedPageBreak/>
        <w:t>Pewnego dnia doszło do niecodziennego spotkania. Mała dziewczynka trafiła do domu groźnego niedźwiedzia, który postanowił ją uwięzić. Aby wyjść na wolność, musi spełnić jeden warunek… Jaki? Przekonajcie się sami!</w:t>
      </w:r>
    </w:p>
    <w:p w14:paraId="0110BCAD" w14:textId="77777777" w:rsidR="00305B24" w:rsidRDefault="0079777D" w:rsidP="0079777D">
      <w:pPr>
        <w:spacing w:line="259" w:lineRule="auto"/>
        <w:rPr>
          <w:rFonts w:ascii="Calibri" w:eastAsia="Calibri" w:hAnsi="Calibri" w:cs="Arial"/>
          <w:lang w:bidi="he-IL"/>
        </w:rPr>
      </w:pPr>
      <w:r w:rsidRPr="0079777D">
        <w:rPr>
          <w:rFonts w:ascii="Calibri" w:eastAsia="Calibri" w:hAnsi="Calibri" w:cs="Arial"/>
          <w:lang w:bidi="he-IL"/>
        </w:rPr>
        <w:t xml:space="preserve">Zapraszamy na spektakl </w:t>
      </w:r>
      <w:r w:rsidRPr="0079777D">
        <w:rPr>
          <w:rFonts w:ascii="Calibri" w:eastAsia="Calibri" w:hAnsi="Calibri" w:cs="Arial"/>
          <w:i/>
          <w:iCs/>
          <w:lang w:bidi="he-IL"/>
        </w:rPr>
        <w:t>Niedźwiedź i Masza, czyli gdzie moja kasza?</w:t>
      </w:r>
      <w:r w:rsidRPr="0079777D">
        <w:rPr>
          <w:rFonts w:ascii="Calibri" w:eastAsia="Calibri" w:hAnsi="Calibri" w:cs="Arial"/>
          <w:lang w:bidi="he-IL"/>
        </w:rPr>
        <w:t>! Co wyjdzie ze spotkania postaci ze zdawałoby się odmiennych światów? Jak potoczy się ich znajomość? Czego mogą nauczyć siebie nawzajem?</w:t>
      </w:r>
    </w:p>
    <w:p w14:paraId="307AA560" w14:textId="7A22E893" w:rsidR="0079777D" w:rsidRPr="0079777D" w:rsidRDefault="0079777D" w:rsidP="0079777D">
      <w:pPr>
        <w:spacing w:line="259" w:lineRule="auto"/>
        <w:rPr>
          <w:rFonts w:ascii="Calibri" w:eastAsia="Calibri" w:hAnsi="Calibri" w:cs="Arial"/>
          <w:lang w:bidi="he-IL"/>
        </w:rPr>
      </w:pPr>
      <w:r w:rsidRPr="0079777D">
        <w:rPr>
          <w:rFonts w:ascii="Calibri" w:eastAsia="Calibri" w:hAnsi="Calibri" w:cs="Arial"/>
          <w:lang w:bidi="he-IL"/>
        </w:rPr>
        <w:t xml:space="preserve">Wejdźcie razem z nami do lasu i przeżyjcie przygody razem z bohaterami tekstu Marty </w:t>
      </w:r>
      <w:proofErr w:type="spellStart"/>
      <w:r w:rsidRPr="0079777D">
        <w:rPr>
          <w:rFonts w:ascii="Calibri" w:eastAsia="Calibri" w:hAnsi="Calibri" w:cs="Arial"/>
          <w:lang w:bidi="he-IL"/>
        </w:rPr>
        <w:t>Guśniowskiej</w:t>
      </w:r>
      <w:proofErr w:type="spellEnd"/>
      <w:r w:rsidRPr="0079777D">
        <w:rPr>
          <w:rFonts w:ascii="Calibri" w:eastAsia="Calibri" w:hAnsi="Calibri" w:cs="Arial"/>
          <w:lang w:bidi="he-IL"/>
        </w:rPr>
        <w:t>. Inspiracją dla niego była rosyjska baśń, w której pojawiła się słynna para.</w:t>
      </w:r>
    </w:p>
    <w:p w14:paraId="6AE5BE0C" w14:textId="77777777" w:rsidR="00305B24" w:rsidRDefault="00305B24" w:rsidP="0079777D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7856FAE6" w14:textId="2841444B" w:rsidR="0079777D" w:rsidRPr="00395218" w:rsidRDefault="0079777D" w:rsidP="0079777D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07.09 (niedziela) G. 12:00        09.09 (wtorek) G. 10:00       10.09 (środa) G. 10:00</w:t>
      </w:r>
    </w:p>
    <w:p w14:paraId="3BE44C01" w14:textId="4F239595" w:rsidR="0079777D" w:rsidRDefault="0079777D" w:rsidP="0079777D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Pinokio</w:t>
      </w:r>
    </w:p>
    <w:p w14:paraId="4044A558" w14:textId="03D6990F" w:rsidR="0079777D" w:rsidRDefault="0079777D" w:rsidP="0079777D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Baj Pomorski</w:t>
      </w:r>
    </w:p>
    <w:p w14:paraId="2487F8C9" w14:textId="77777777" w:rsidR="0079777D" w:rsidRDefault="0079777D" w:rsidP="0079777D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44D6B066" w14:textId="77777777" w:rsidR="00E83727" w:rsidRDefault="00E83727" w:rsidP="00E83727">
      <w:pPr>
        <w:spacing w:line="259" w:lineRule="auto"/>
        <w:rPr>
          <w:rFonts w:ascii="Calibri" w:eastAsia="Calibri" w:hAnsi="Calibri" w:cs="Arial"/>
          <w:lang w:bidi="he-IL"/>
        </w:rPr>
      </w:pPr>
      <w:r w:rsidRPr="0079777D">
        <w:rPr>
          <w:rFonts w:ascii="Calibri" w:eastAsia="Calibri" w:hAnsi="Calibri" w:cs="Arial"/>
          <w:lang w:bidi="he-IL"/>
        </w:rPr>
        <w:t>Ceny biletów</w:t>
      </w:r>
      <w:r>
        <w:rPr>
          <w:rFonts w:ascii="Calibri" w:eastAsia="Calibri" w:hAnsi="Calibri" w:cs="Arial"/>
          <w:lang w:bidi="he-IL"/>
        </w:rPr>
        <w:t>: n</w:t>
      </w:r>
      <w:r w:rsidRPr="0079777D">
        <w:rPr>
          <w:rFonts w:ascii="Calibri" w:eastAsia="Calibri" w:hAnsi="Calibri" w:cs="Arial"/>
          <w:lang w:bidi="he-IL"/>
        </w:rPr>
        <w:t>ormalny</w:t>
      </w:r>
      <w:r>
        <w:rPr>
          <w:rFonts w:ascii="Calibri" w:eastAsia="Calibri" w:hAnsi="Calibri" w:cs="Arial"/>
          <w:lang w:bidi="he-IL"/>
        </w:rPr>
        <w:t xml:space="preserve"> - </w:t>
      </w:r>
      <w:r w:rsidRPr="0079777D">
        <w:rPr>
          <w:rFonts w:ascii="Calibri" w:eastAsia="Calibri" w:hAnsi="Calibri" w:cs="Arial"/>
          <w:lang w:bidi="he-IL"/>
        </w:rPr>
        <w:t>38 zł</w:t>
      </w:r>
      <w:r>
        <w:rPr>
          <w:rFonts w:ascii="Calibri" w:eastAsia="Calibri" w:hAnsi="Calibri" w:cs="Arial"/>
          <w:lang w:bidi="he-IL"/>
        </w:rPr>
        <w:t>, u</w:t>
      </w:r>
      <w:r w:rsidRPr="0079777D">
        <w:rPr>
          <w:rFonts w:ascii="Calibri" w:eastAsia="Calibri" w:hAnsi="Calibri" w:cs="Arial"/>
          <w:lang w:bidi="he-IL"/>
        </w:rPr>
        <w:t>lgowy</w:t>
      </w:r>
      <w:r>
        <w:rPr>
          <w:rFonts w:ascii="Calibri" w:eastAsia="Calibri" w:hAnsi="Calibri" w:cs="Arial"/>
          <w:lang w:bidi="he-IL"/>
        </w:rPr>
        <w:t xml:space="preserve"> - </w:t>
      </w:r>
      <w:r w:rsidRPr="0079777D">
        <w:rPr>
          <w:rFonts w:ascii="Calibri" w:eastAsia="Calibri" w:hAnsi="Calibri" w:cs="Arial"/>
          <w:lang w:bidi="he-IL"/>
        </w:rPr>
        <w:t>34 zł</w:t>
      </w:r>
      <w:r>
        <w:rPr>
          <w:rFonts w:ascii="Calibri" w:eastAsia="Calibri" w:hAnsi="Calibri" w:cs="Arial"/>
          <w:lang w:bidi="he-IL"/>
        </w:rPr>
        <w:t>, g</w:t>
      </w:r>
      <w:r w:rsidRPr="0079777D">
        <w:rPr>
          <w:rFonts w:ascii="Calibri" w:eastAsia="Calibri" w:hAnsi="Calibri" w:cs="Arial"/>
          <w:lang w:bidi="he-IL"/>
        </w:rPr>
        <w:t>rupowy</w:t>
      </w:r>
      <w:r>
        <w:rPr>
          <w:rFonts w:ascii="Calibri" w:eastAsia="Calibri" w:hAnsi="Calibri" w:cs="Arial"/>
          <w:lang w:bidi="he-IL"/>
        </w:rPr>
        <w:t xml:space="preserve"> - </w:t>
      </w:r>
      <w:r w:rsidRPr="0079777D">
        <w:rPr>
          <w:rFonts w:ascii="Calibri" w:eastAsia="Calibri" w:hAnsi="Calibri" w:cs="Arial"/>
          <w:lang w:bidi="he-IL"/>
        </w:rPr>
        <w:t>30 zł</w:t>
      </w:r>
    </w:p>
    <w:p w14:paraId="6ABE462B" w14:textId="77777777" w:rsidR="00305B24" w:rsidRDefault="00E83727" w:rsidP="0079777D">
      <w:pPr>
        <w:spacing w:line="259" w:lineRule="auto"/>
        <w:rPr>
          <w:rFonts w:ascii="Calibri" w:eastAsia="Calibri" w:hAnsi="Calibri" w:cs="Arial"/>
          <w:lang w:bidi="he-IL"/>
        </w:rPr>
      </w:pPr>
      <w:r w:rsidRPr="00E83727">
        <w:rPr>
          <w:rFonts w:ascii="Calibri" w:eastAsia="Calibri" w:hAnsi="Calibri" w:cs="Arial"/>
          <w:lang w:bidi="he-IL"/>
        </w:rPr>
        <w:t>Pinokio</w:t>
      </w:r>
      <w:r w:rsidRPr="00E83727">
        <w:rPr>
          <w:rFonts w:ascii="Calibri" w:eastAsia="Calibri" w:hAnsi="Calibri" w:cs="Arial"/>
          <w:i/>
          <w:iCs/>
          <w:lang w:bidi="he-IL"/>
        </w:rPr>
        <w:t> </w:t>
      </w:r>
      <w:r>
        <w:rPr>
          <w:rFonts w:ascii="Calibri" w:eastAsia="Calibri" w:hAnsi="Calibri" w:cs="Arial"/>
          <w:lang w:bidi="he-IL"/>
        </w:rPr>
        <w:t>t</w:t>
      </w:r>
      <w:r w:rsidRPr="00E83727">
        <w:rPr>
          <w:rFonts w:ascii="Calibri" w:eastAsia="Calibri" w:hAnsi="Calibri" w:cs="Arial"/>
          <w:lang w:bidi="he-IL"/>
        </w:rPr>
        <w:t xml:space="preserve">o jedna z najwybitniejszych powieści dla dzieci, która kształtuje ich wyobraźnię i jest źródłem wielu inspiracji literackich po dziś dzień. </w:t>
      </w:r>
    </w:p>
    <w:p w14:paraId="57129374" w14:textId="77777777" w:rsidR="00305B24" w:rsidRDefault="00E83727" w:rsidP="0079777D">
      <w:pPr>
        <w:spacing w:line="259" w:lineRule="auto"/>
        <w:rPr>
          <w:rFonts w:ascii="Calibri" w:eastAsia="Calibri" w:hAnsi="Calibri" w:cs="Arial"/>
          <w:lang w:bidi="he-IL"/>
        </w:rPr>
      </w:pPr>
      <w:r w:rsidRPr="00E83727">
        <w:rPr>
          <w:rFonts w:ascii="Calibri" w:eastAsia="Calibri" w:hAnsi="Calibri" w:cs="Arial"/>
          <w:lang w:bidi="he-IL"/>
        </w:rPr>
        <w:t xml:space="preserve">Inscenizacja teatralna Baja Pomorskiego włącza główną opowieść o niezwykłym chłopcu-lalce z długim nosem w widowisko teatralne przygotowane przez trupę wędrujących aktorów-komediantów. Tworzą oni niepowtarzalną i zabawną grupę aktorską, która zabiegami czysto teatralnymi przemienia swój teatr-wóz w kolejne miejsca znane z historii Pinokia – dom </w:t>
      </w:r>
      <w:proofErr w:type="spellStart"/>
      <w:r w:rsidRPr="00E83727">
        <w:rPr>
          <w:rFonts w:ascii="Calibri" w:eastAsia="Calibri" w:hAnsi="Calibri" w:cs="Arial"/>
          <w:lang w:bidi="he-IL"/>
        </w:rPr>
        <w:t>Dżeppetta</w:t>
      </w:r>
      <w:proofErr w:type="spellEnd"/>
      <w:r w:rsidRPr="00E83727">
        <w:rPr>
          <w:rFonts w:ascii="Calibri" w:eastAsia="Calibri" w:hAnsi="Calibri" w:cs="Arial"/>
          <w:lang w:bidi="he-IL"/>
        </w:rPr>
        <w:t>, Pole Cudów, dom wróżki czy wnętrze wieloryba.</w:t>
      </w:r>
    </w:p>
    <w:p w14:paraId="0F600C5E" w14:textId="33992285" w:rsidR="0079777D" w:rsidRDefault="00E83727" w:rsidP="0079777D">
      <w:pPr>
        <w:spacing w:line="259" w:lineRule="auto"/>
        <w:rPr>
          <w:rFonts w:ascii="Calibri" w:eastAsia="Calibri" w:hAnsi="Calibri" w:cs="Arial"/>
          <w:lang w:bidi="he-IL"/>
        </w:rPr>
      </w:pPr>
      <w:r w:rsidRPr="00E83727">
        <w:rPr>
          <w:rFonts w:ascii="Calibri" w:eastAsia="Calibri" w:hAnsi="Calibri" w:cs="Arial"/>
          <w:lang w:bidi="he-IL"/>
        </w:rPr>
        <w:t>Pinokio jest tu niegrzecznym chłopcem, żądnym poznania świata i chętnie podejmującym ryzykowne decyzje. Oczywiście kłamie, ale też cierpi za każdym razem, gdy wydłuża mu się nos. Na scenie w roli Pinokia oglądamy aktora i animowaną przez niego drewnianą lalkę, z którą dramatycznie obchodzą się Lis i Kot.</w:t>
      </w:r>
    </w:p>
    <w:p w14:paraId="33BE476B" w14:textId="77777777" w:rsidR="00141051" w:rsidRDefault="00141051" w:rsidP="0079777D">
      <w:pPr>
        <w:spacing w:line="259" w:lineRule="auto"/>
        <w:rPr>
          <w:rFonts w:ascii="Calibri" w:eastAsia="Calibri" w:hAnsi="Calibri" w:cs="Arial"/>
          <w:lang w:bidi="he-IL"/>
        </w:rPr>
      </w:pPr>
    </w:p>
    <w:p w14:paraId="7F0058FE" w14:textId="3A06377D" w:rsidR="00E83727" w:rsidRPr="00395218" w:rsidRDefault="00E83727" w:rsidP="00E83727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</w:t>
      </w: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2.09 </w:t>
      </w:r>
      <w:r w:rsidR="0072274D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(piątek) G. 17:00</w:t>
      </w:r>
    </w:p>
    <w:p w14:paraId="4B630780" w14:textId="1A044F25" w:rsidR="00E83727" w:rsidRDefault="0072274D" w:rsidP="00E83727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72274D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Wikingowie z Północnej Ulicy</w:t>
      </w:r>
    </w:p>
    <w:p w14:paraId="3123A3D3" w14:textId="5E8529D5" w:rsidR="00E83727" w:rsidRDefault="0072274D" w:rsidP="00E83727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Baj Pomorski</w:t>
      </w:r>
    </w:p>
    <w:p w14:paraId="3F50A5D3" w14:textId="77777777" w:rsidR="00E83727" w:rsidRDefault="00E83727" w:rsidP="00E83727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21847A9E" w14:textId="0C27F830" w:rsidR="0072274D" w:rsidRDefault="0072274D" w:rsidP="0072274D">
      <w:pPr>
        <w:spacing w:line="259" w:lineRule="auto"/>
        <w:rPr>
          <w:rFonts w:ascii="Calibri" w:eastAsia="Calibri" w:hAnsi="Calibri" w:cs="Arial"/>
          <w:lang w:bidi="he-IL"/>
        </w:rPr>
      </w:pPr>
      <w:r w:rsidRPr="0079777D">
        <w:rPr>
          <w:rFonts w:ascii="Calibri" w:eastAsia="Calibri" w:hAnsi="Calibri" w:cs="Arial"/>
          <w:lang w:bidi="he-IL"/>
        </w:rPr>
        <w:t>Ceny biletów</w:t>
      </w:r>
      <w:r>
        <w:rPr>
          <w:rFonts w:ascii="Calibri" w:eastAsia="Calibri" w:hAnsi="Calibri" w:cs="Arial"/>
          <w:lang w:bidi="he-IL"/>
        </w:rPr>
        <w:t>: n</w:t>
      </w:r>
      <w:r w:rsidRPr="0079777D">
        <w:rPr>
          <w:rFonts w:ascii="Calibri" w:eastAsia="Calibri" w:hAnsi="Calibri" w:cs="Arial"/>
          <w:lang w:bidi="he-IL"/>
        </w:rPr>
        <w:t>ormalny</w:t>
      </w:r>
      <w:r>
        <w:rPr>
          <w:rFonts w:ascii="Calibri" w:eastAsia="Calibri" w:hAnsi="Calibri" w:cs="Arial"/>
          <w:lang w:bidi="he-IL"/>
        </w:rPr>
        <w:t xml:space="preserve"> - </w:t>
      </w:r>
      <w:r w:rsidRPr="0079777D">
        <w:rPr>
          <w:rFonts w:ascii="Calibri" w:eastAsia="Calibri" w:hAnsi="Calibri" w:cs="Arial"/>
          <w:lang w:bidi="he-IL"/>
        </w:rPr>
        <w:t>38 zł</w:t>
      </w:r>
      <w:r>
        <w:rPr>
          <w:rFonts w:ascii="Calibri" w:eastAsia="Calibri" w:hAnsi="Calibri" w:cs="Arial"/>
          <w:lang w:bidi="he-IL"/>
        </w:rPr>
        <w:t>, u</w:t>
      </w:r>
      <w:r w:rsidRPr="0079777D">
        <w:rPr>
          <w:rFonts w:ascii="Calibri" w:eastAsia="Calibri" w:hAnsi="Calibri" w:cs="Arial"/>
          <w:lang w:bidi="he-IL"/>
        </w:rPr>
        <w:t>lgowy</w:t>
      </w:r>
      <w:r>
        <w:rPr>
          <w:rFonts w:ascii="Calibri" w:eastAsia="Calibri" w:hAnsi="Calibri" w:cs="Arial"/>
          <w:lang w:bidi="he-IL"/>
        </w:rPr>
        <w:t xml:space="preserve"> - </w:t>
      </w:r>
      <w:r w:rsidRPr="0079777D">
        <w:rPr>
          <w:rFonts w:ascii="Calibri" w:eastAsia="Calibri" w:hAnsi="Calibri" w:cs="Arial"/>
          <w:lang w:bidi="he-IL"/>
        </w:rPr>
        <w:t>34 zł</w:t>
      </w:r>
      <w:r>
        <w:rPr>
          <w:rFonts w:ascii="Calibri" w:eastAsia="Calibri" w:hAnsi="Calibri" w:cs="Arial"/>
          <w:lang w:bidi="he-IL"/>
        </w:rPr>
        <w:t>, g</w:t>
      </w:r>
      <w:r w:rsidRPr="0079777D">
        <w:rPr>
          <w:rFonts w:ascii="Calibri" w:eastAsia="Calibri" w:hAnsi="Calibri" w:cs="Arial"/>
          <w:lang w:bidi="he-IL"/>
        </w:rPr>
        <w:t>rupowy</w:t>
      </w:r>
      <w:r>
        <w:rPr>
          <w:rFonts w:ascii="Calibri" w:eastAsia="Calibri" w:hAnsi="Calibri" w:cs="Arial"/>
          <w:lang w:bidi="he-IL"/>
        </w:rPr>
        <w:t xml:space="preserve"> - </w:t>
      </w:r>
      <w:r w:rsidRPr="0079777D">
        <w:rPr>
          <w:rFonts w:ascii="Calibri" w:eastAsia="Calibri" w:hAnsi="Calibri" w:cs="Arial"/>
          <w:lang w:bidi="he-IL"/>
        </w:rPr>
        <w:t>30 zł</w:t>
      </w:r>
    </w:p>
    <w:p w14:paraId="2E15EBA4" w14:textId="7260C648" w:rsidR="0072274D" w:rsidRPr="0072274D" w:rsidRDefault="0072274D" w:rsidP="0072274D">
      <w:pPr>
        <w:spacing w:line="259" w:lineRule="auto"/>
        <w:rPr>
          <w:rFonts w:ascii="Calibri" w:eastAsia="Calibri" w:hAnsi="Calibri" w:cs="Arial"/>
          <w:lang w:bidi="he-IL"/>
        </w:rPr>
      </w:pPr>
      <w:r w:rsidRPr="0072274D">
        <w:rPr>
          <w:rFonts w:ascii="Calibri" w:eastAsia="Calibri" w:hAnsi="Calibri" w:cs="Arial"/>
          <w:lang w:bidi="he-IL"/>
        </w:rPr>
        <w:lastRenderedPageBreak/>
        <w:t>Wiki to dorastająca dziewczynka, którą fascynuje świat i kultura wikingów. Zainteresowania te stanowią swoistego rodzaju remedium na dokuczającą jej coraz bardziej samotność  i nieumiejętność porozumienia się z rodzicami. Pewnego dnia bohaterkę odwiedza Troll Knut  i zabiera ją w morską podróż ku lodowatej północy, w trakcie której Wiki wypełnić ma bardzo ważną misję.</w:t>
      </w:r>
    </w:p>
    <w:p w14:paraId="19FDADD9" w14:textId="77777777" w:rsidR="0072274D" w:rsidRPr="0072274D" w:rsidRDefault="0072274D" w:rsidP="0072274D">
      <w:pPr>
        <w:spacing w:line="259" w:lineRule="auto"/>
        <w:rPr>
          <w:rFonts w:ascii="Calibri" w:eastAsia="Calibri" w:hAnsi="Calibri" w:cs="Arial"/>
          <w:lang w:bidi="he-IL"/>
        </w:rPr>
      </w:pPr>
      <w:r w:rsidRPr="0072274D">
        <w:rPr>
          <w:rFonts w:ascii="Calibri" w:eastAsia="Calibri" w:hAnsi="Calibri" w:cs="Arial"/>
          <w:lang w:bidi="he-IL"/>
        </w:rPr>
        <w:t xml:space="preserve">Dziewczynka przemierza bezkresne przestrzenie, spotykając po drodze rozmaite postaci zaczerpnięte z legend i nordyckiej mitologii. Czym skończy się ta wyprawa? Czy między rekinami, walkiriami, krukami Odyna bądź </w:t>
      </w:r>
      <w:proofErr w:type="spellStart"/>
      <w:r w:rsidRPr="0072274D">
        <w:rPr>
          <w:rFonts w:ascii="Calibri" w:eastAsia="Calibri" w:hAnsi="Calibri" w:cs="Arial"/>
          <w:lang w:bidi="he-IL"/>
        </w:rPr>
        <w:t>krakenami</w:t>
      </w:r>
      <w:proofErr w:type="spellEnd"/>
      <w:r w:rsidRPr="0072274D">
        <w:rPr>
          <w:rFonts w:ascii="Calibri" w:eastAsia="Calibri" w:hAnsi="Calibri" w:cs="Arial"/>
          <w:lang w:bidi="he-IL"/>
        </w:rPr>
        <w:t xml:space="preserve"> bohaterka odnajdzie swoje przeznaczenie?</w:t>
      </w:r>
    </w:p>
    <w:p w14:paraId="37A1D2B4" w14:textId="781B8788" w:rsidR="00DD4A2C" w:rsidRDefault="0072274D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72274D">
        <w:rPr>
          <w:rFonts w:ascii="Calibri" w:eastAsia="Calibri" w:hAnsi="Calibri" w:cs="Arial"/>
          <w:lang w:bidi="he-IL"/>
        </w:rPr>
        <w:t>A może celem każdej naszej podróży jest dowiedzenie się czegoś ważnego o nas samych?</w:t>
      </w:r>
    </w:p>
    <w:p w14:paraId="420CA45A" w14:textId="77777777" w:rsidR="00305B24" w:rsidRPr="00305B24" w:rsidRDefault="00305B24" w:rsidP="00DD4A2C">
      <w:pPr>
        <w:spacing w:line="259" w:lineRule="auto"/>
        <w:rPr>
          <w:rFonts w:ascii="Calibri" w:eastAsia="Calibri" w:hAnsi="Calibri" w:cs="Arial"/>
          <w:lang w:bidi="he-IL"/>
        </w:rPr>
      </w:pPr>
    </w:p>
    <w:p w14:paraId="2C5FCD9A" w14:textId="77777777" w:rsidR="00DD4A2C" w:rsidRDefault="00DD4A2C" w:rsidP="00BA0998">
      <w:pPr>
        <w:spacing w:line="259" w:lineRule="auto"/>
        <w:jc w:val="both"/>
        <w:rPr>
          <w:rFonts w:ascii="Calibri" w:eastAsia="Calibri" w:hAnsi="Calibri" w:cs="Arial"/>
          <w:b/>
          <w:bCs/>
          <w:smallCaps/>
          <w:lang w:bidi="he-IL"/>
        </w:rPr>
      </w:pPr>
    </w:p>
    <w:p w14:paraId="4CEE863C" w14:textId="0222593D" w:rsidR="00CA1775" w:rsidRPr="00364F96" w:rsidRDefault="00063D91" w:rsidP="009B7BD8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</w:pPr>
      <w:r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>W</w:t>
      </w:r>
      <w:r w:rsidR="00CF013A"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>ARSZTATY</w:t>
      </w:r>
      <w:r w:rsidR="00364F96" w:rsidRPr="00364F96"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>/</w:t>
      </w:r>
      <w:r w:rsidR="00DD4AD7"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 xml:space="preserve"> </w:t>
      </w:r>
      <w:r w:rsidR="00364F96" w:rsidRPr="00364F96"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>SPOTKANIA</w:t>
      </w:r>
    </w:p>
    <w:p w14:paraId="1E652DF2" w14:textId="1404D757" w:rsidR="006D06F4" w:rsidRDefault="00AF10AE" w:rsidP="00B5103D">
      <w:pPr>
        <w:spacing w:line="259" w:lineRule="auto"/>
        <w:rPr>
          <w:rFonts w:eastAsia="Times New Roman" w:cstheme="minorHAnsi"/>
          <w:lang w:eastAsia="pl-PL" w:bidi="he-IL"/>
        </w:rPr>
      </w:pPr>
      <w:r w:rsidRPr="00AF10AE">
        <w:rPr>
          <w:rFonts w:eastAsia="Times New Roman" w:cstheme="minorHAnsi"/>
          <w:lang w:eastAsia="pl-PL" w:bidi="he-IL"/>
        </w:rPr>
        <w:t> </w:t>
      </w:r>
    </w:p>
    <w:bookmarkEnd w:id="0"/>
    <w:p w14:paraId="73B577E7" w14:textId="31F1C417" w:rsidR="00D553A9" w:rsidRPr="00395218" w:rsidRDefault="00D553A9" w:rsidP="00D553A9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02.09 (wtorek)        04.09 (czwartek) G. 17:30</w:t>
      </w:r>
    </w:p>
    <w:p w14:paraId="13C5D36E" w14:textId="082A3F4B" w:rsidR="00D553A9" w:rsidRDefault="00D553A9" w:rsidP="00D553A9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 w:rsidRPr="00D553A9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Wynalazki Pana Trąby | warsztaty literacko-plastyczne</w:t>
      </w:r>
    </w:p>
    <w:p w14:paraId="274CD5D7" w14:textId="14B09991" w:rsidR="00D553A9" w:rsidRDefault="00D553A9" w:rsidP="00D553A9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D</w:t>
      </w:r>
      <w:r>
        <w:rPr>
          <w:rFonts w:ascii="Calibri" w:eastAsia="Calibri" w:hAnsi="Calibri" w:cs="Arial"/>
          <w:b/>
          <w:bCs/>
          <w:smallCaps/>
          <w:lang w:bidi="he-IL"/>
        </w:rPr>
        <w:t xml:space="preserve">om Muz </w:t>
      </w:r>
      <w:proofErr w:type="spellStart"/>
      <w:r>
        <w:rPr>
          <w:rFonts w:ascii="Calibri" w:eastAsia="Calibri" w:hAnsi="Calibri" w:cs="Arial"/>
          <w:b/>
          <w:bCs/>
          <w:smallCaps/>
          <w:lang w:bidi="he-IL"/>
        </w:rPr>
        <w:t>Podgórz</w:t>
      </w:r>
      <w:proofErr w:type="spellEnd"/>
    </w:p>
    <w:p w14:paraId="49B45965" w14:textId="77777777" w:rsidR="00D553A9" w:rsidRDefault="00D553A9" w:rsidP="00D553A9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554A1689" w14:textId="06F872FF" w:rsidR="00D553A9" w:rsidRDefault="00D553A9" w:rsidP="00D553A9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>W</w:t>
      </w:r>
      <w:r w:rsidRPr="00D553A9">
        <w:rPr>
          <w:rFonts w:ascii="Calibri" w:eastAsia="Calibri" w:hAnsi="Calibri" w:cs="Arial"/>
          <w:lang w:bidi="he-IL"/>
        </w:rPr>
        <w:t>stęp wolny – obowiązują zapisy: biblioteka@artus.torun.pl</w:t>
      </w:r>
      <w:r>
        <w:rPr>
          <w:rFonts w:ascii="Calibri" w:eastAsia="Calibri" w:hAnsi="Calibri" w:cs="Arial"/>
          <w:lang w:bidi="he-IL"/>
        </w:rPr>
        <w:t xml:space="preserve"> </w:t>
      </w:r>
    </w:p>
    <w:p w14:paraId="2585CBCD" w14:textId="64D4DDB3" w:rsidR="00D553A9" w:rsidRPr="00D553A9" w:rsidRDefault="00D553A9" w:rsidP="00D553A9">
      <w:pPr>
        <w:spacing w:line="259" w:lineRule="auto"/>
        <w:rPr>
          <w:rFonts w:ascii="Calibri" w:eastAsia="Calibri" w:hAnsi="Calibri" w:cs="Arial"/>
          <w:lang w:bidi="he-IL"/>
        </w:rPr>
      </w:pPr>
      <w:r w:rsidRPr="00D553A9">
        <w:rPr>
          <w:rFonts w:ascii="Calibri" w:eastAsia="Calibri" w:hAnsi="Calibri" w:cs="Arial"/>
          <w:lang w:bidi="he-IL"/>
        </w:rPr>
        <w:t>Twórcze warsztaty inspirowane książką Ziemowita Adamskiego „Pan Trąba i wynalazki”. Wspólnie przeczytamy na głos rymowaną historię pełną humoru i niezwykłych pomysłów a następnie stworzymy własne „wynalazki” nawiązujące do przygód tytułowego bohatera.</w:t>
      </w:r>
    </w:p>
    <w:p w14:paraId="28F59572" w14:textId="77777777" w:rsidR="00141051" w:rsidRDefault="00D553A9" w:rsidP="00D553A9">
      <w:pPr>
        <w:spacing w:line="259" w:lineRule="auto"/>
        <w:rPr>
          <w:rFonts w:ascii="Calibri" w:eastAsia="Calibri" w:hAnsi="Calibri" w:cs="Arial"/>
          <w:lang w:bidi="he-IL"/>
        </w:rPr>
      </w:pPr>
      <w:r w:rsidRPr="00D553A9">
        <w:rPr>
          <w:rFonts w:ascii="Calibri" w:eastAsia="Calibri" w:hAnsi="Calibri" w:cs="Arial"/>
          <w:lang w:bidi="he-IL"/>
        </w:rPr>
        <w:t>Dla najmłodszych uczestników przygotowaliśmy kolorowanie i wyklejanie ilustracji przełomowych urządzeń, takich jak telefon, radio czy żarówka.</w:t>
      </w:r>
    </w:p>
    <w:p w14:paraId="18E84E51" w14:textId="707304C9" w:rsidR="00D553A9" w:rsidRPr="00D553A9" w:rsidRDefault="00D553A9" w:rsidP="00D553A9">
      <w:pPr>
        <w:spacing w:line="259" w:lineRule="auto"/>
        <w:rPr>
          <w:rFonts w:ascii="Calibri" w:eastAsia="Calibri" w:hAnsi="Calibri" w:cs="Arial"/>
          <w:lang w:bidi="he-IL"/>
        </w:rPr>
      </w:pPr>
      <w:r w:rsidRPr="00D553A9">
        <w:rPr>
          <w:rFonts w:ascii="Calibri" w:eastAsia="Calibri" w:hAnsi="Calibri" w:cs="Arial"/>
          <w:lang w:bidi="he-IL"/>
        </w:rPr>
        <w:t>Warsztaty łączą literaturę z kreatywnym działaniem i są świetną okazją do uruchomienia wyobraźni oraz wspólnej zabawy przy dobrej książce!</w:t>
      </w:r>
    </w:p>
    <w:p w14:paraId="231140E9" w14:textId="77777777" w:rsidR="00D553A9" w:rsidRDefault="00D553A9" w:rsidP="00D553A9">
      <w:pPr>
        <w:spacing w:line="259" w:lineRule="auto"/>
        <w:rPr>
          <w:rFonts w:ascii="Calibri" w:eastAsia="Calibri" w:hAnsi="Calibri" w:cs="Arial"/>
          <w:lang w:bidi="he-IL"/>
        </w:rPr>
      </w:pPr>
      <w:r w:rsidRPr="00D553A9">
        <w:rPr>
          <w:rFonts w:ascii="Calibri" w:eastAsia="Calibri" w:hAnsi="Calibri" w:cs="Arial"/>
          <w:lang w:bidi="he-IL"/>
        </w:rPr>
        <w:t xml:space="preserve">Zajęcia poprowadzi dla Was Dorota </w:t>
      </w:r>
      <w:proofErr w:type="spellStart"/>
      <w:r w:rsidRPr="00D553A9">
        <w:rPr>
          <w:rFonts w:ascii="Calibri" w:eastAsia="Calibri" w:hAnsi="Calibri" w:cs="Arial"/>
          <w:lang w:bidi="he-IL"/>
        </w:rPr>
        <w:t>Mentecka-Janek</w:t>
      </w:r>
      <w:proofErr w:type="spellEnd"/>
      <w:r w:rsidRPr="00D553A9">
        <w:rPr>
          <w:rFonts w:ascii="Calibri" w:eastAsia="Calibri" w:hAnsi="Calibri" w:cs="Arial"/>
          <w:lang w:bidi="he-IL"/>
        </w:rPr>
        <w:t>.</w:t>
      </w:r>
    </w:p>
    <w:p w14:paraId="41E34383" w14:textId="77777777" w:rsidR="00305B24" w:rsidRPr="00D553A9" w:rsidRDefault="00305B24" w:rsidP="00D553A9">
      <w:pPr>
        <w:spacing w:line="259" w:lineRule="auto"/>
        <w:rPr>
          <w:rFonts w:ascii="Calibri" w:eastAsia="Calibri" w:hAnsi="Calibri" w:cs="Arial"/>
          <w:lang w:bidi="he-IL"/>
        </w:rPr>
      </w:pPr>
    </w:p>
    <w:p w14:paraId="45E566B8" w14:textId="77777777" w:rsidR="00141051" w:rsidRDefault="00141051" w:rsidP="00D553A9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109603B7" w14:textId="77777777" w:rsidR="00141051" w:rsidRDefault="00141051" w:rsidP="00D553A9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6ADE3F31" w14:textId="078B9313" w:rsidR="00D553A9" w:rsidRPr="00395218" w:rsidRDefault="00D553A9" w:rsidP="00D553A9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 xml:space="preserve">03.09 (środa)        05.09 (piątek) G. 17:30 </w:t>
      </w:r>
    </w:p>
    <w:p w14:paraId="6B2B2905" w14:textId="54C39A3B" w:rsidR="00D553A9" w:rsidRDefault="00D553A9" w:rsidP="00D553A9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 w:rsidRPr="00D553A9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Kolorowy Świat </w:t>
      </w:r>
      <w:proofErr w:type="spellStart"/>
      <w:r w:rsidRPr="00D553A9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Elmera</w:t>
      </w:r>
      <w:proofErr w:type="spellEnd"/>
      <w:r w:rsidRPr="00D553A9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 | warsztaty literacko-plastyczne</w:t>
      </w:r>
    </w:p>
    <w:p w14:paraId="71D18625" w14:textId="16C46ACC" w:rsidR="00D553A9" w:rsidRDefault="00D553A9" w:rsidP="00D553A9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D</w:t>
      </w:r>
      <w:r>
        <w:rPr>
          <w:rFonts w:ascii="Calibri" w:eastAsia="Calibri" w:hAnsi="Calibri" w:cs="Arial"/>
          <w:b/>
          <w:bCs/>
          <w:smallCaps/>
          <w:lang w:bidi="he-IL"/>
        </w:rPr>
        <w:t xml:space="preserve">om Muz </w:t>
      </w:r>
      <w:proofErr w:type="spellStart"/>
      <w:r>
        <w:rPr>
          <w:rFonts w:ascii="Calibri" w:eastAsia="Calibri" w:hAnsi="Calibri" w:cs="Arial"/>
          <w:b/>
          <w:bCs/>
          <w:smallCaps/>
          <w:lang w:bidi="he-IL"/>
        </w:rPr>
        <w:t>Podgórz</w:t>
      </w:r>
      <w:proofErr w:type="spellEnd"/>
      <w:r>
        <w:rPr>
          <w:rFonts w:ascii="Calibri" w:eastAsia="Calibri" w:hAnsi="Calibri" w:cs="Arial"/>
          <w:b/>
          <w:bCs/>
          <w:smallCaps/>
          <w:lang w:bidi="he-IL"/>
        </w:rPr>
        <w:t xml:space="preserve"> </w:t>
      </w:r>
    </w:p>
    <w:p w14:paraId="0E1437D9" w14:textId="77777777" w:rsidR="00D553A9" w:rsidRDefault="00D553A9" w:rsidP="00D553A9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44E3C045" w14:textId="5EE78588" w:rsidR="00D553A9" w:rsidRDefault="00D553A9" w:rsidP="00D553A9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>W</w:t>
      </w:r>
      <w:r w:rsidRPr="00D553A9">
        <w:rPr>
          <w:rFonts w:ascii="Calibri" w:eastAsia="Calibri" w:hAnsi="Calibri" w:cs="Arial"/>
          <w:lang w:bidi="he-IL"/>
        </w:rPr>
        <w:t>stęp wolny – obowiązują zapisy: biblioteka@artus.torun.pl</w:t>
      </w:r>
    </w:p>
    <w:p w14:paraId="17536EB8" w14:textId="362502A8" w:rsidR="00D553A9" w:rsidRPr="00D553A9" w:rsidRDefault="00D553A9" w:rsidP="00D553A9">
      <w:pPr>
        <w:spacing w:line="259" w:lineRule="auto"/>
        <w:rPr>
          <w:rFonts w:ascii="Calibri" w:eastAsia="Calibri" w:hAnsi="Calibri" w:cs="Arial"/>
          <w:lang w:bidi="he-IL"/>
        </w:rPr>
      </w:pPr>
      <w:r w:rsidRPr="00D553A9">
        <w:rPr>
          <w:rFonts w:ascii="Calibri" w:eastAsia="Calibri" w:hAnsi="Calibri" w:cs="Arial"/>
          <w:lang w:bidi="he-IL"/>
        </w:rPr>
        <w:t xml:space="preserve">Zajęcia inspirowane książką autorstwa Davida </w:t>
      </w:r>
      <w:proofErr w:type="spellStart"/>
      <w:r w:rsidRPr="00D553A9">
        <w:rPr>
          <w:rFonts w:ascii="Calibri" w:eastAsia="Calibri" w:hAnsi="Calibri" w:cs="Arial"/>
          <w:lang w:bidi="he-IL"/>
        </w:rPr>
        <w:t>McKee</w:t>
      </w:r>
      <w:proofErr w:type="spellEnd"/>
      <w:r w:rsidRPr="00D553A9">
        <w:rPr>
          <w:rFonts w:ascii="Calibri" w:eastAsia="Calibri" w:hAnsi="Calibri" w:cs="Arial"/>
          <w:lang w:bidi="he-IL"/>
        </w:rPr>
        <w:t xml:space="preserve">. Zajęcia rozpoczniemy wspólnym czytaniem oraz opowiadaniem fragmentów historii o </w:t>
      </w:r>
      <w:proofErr w:type="spellStart"/>
      <w:r w:rsidRPr="00D553A9">
        <w:rPr>
          <w:rFonts w:ascii="Calibri" w:eastAsia="Calibri" w:hAnsi="Calibri" w:cs="Arial"/>
          <w:lang w:bidi="he-IL"/>
        </w:rPr>
        <w:t>Elmerze</w:t>
      </w:r>
      <w:proofErr w:type="spellEnd"/>
      <w:r w:rsidRPr="00D553A9">
        <w:rPr>
          <w:rFonts w:ascii="Calibri" w:eastAsia="Calibri" w:hAnsi="Calibri" w:cs="Arial"/>
          <w:lang w:bidi="he-IL"/>
        </w:rPr>
        <w:t xml:space="preserve"> – niezwykłym, kolorowym słoniu, który uczy nas, że warto być sobą i że różnorodność jest piękna. Porozmawiamy o tolerancji, przyjaźni i wyjątkowości każdego z nas a dzieci będą mogły podzielić się swoimi przemyśleniami.</w:t>
      </w:r>
    </w:p>
    <w:p w14:paraId="76CB36B3" w14:textId="77777777" w:rsidR="00D553A9" w:rsidRPr="00D553A9" w:rsidRDefault="00D553A9" w:rsidP="00D553A9">
      <w:pPr>
        <w:spacing w:line="259" w:lineRule="auto"/>
        <w:rPr>
          <w:rFonts w:ascii="Calibri" w:eastAsia="Calibri" w:hAnsi="Calibri" w:cs="Arial"/>
          <w:lang w:bidi="he-IL"/>
        </w:rPr>
      </w:pPr>
      <w:r w:rsidRPr="00D553A9">
        <w:rPr>
          <w:rFonts w:ascii="Calibri" w:eastAsia="Calibri" w:hAnsi="Calibri" w:cs="Arial"/>
          <w:lang w:bidi="he-IL"/>
        </w:rPr>
        <w:t xml:space="preserve">W następnej części wspólnie stworzymy kolorowe dzieła inspirowane </w:t>
      </w:r>
      <w:proofErr w:type="spellStart"/>
      <w:r w:rsidRPr="00D553A9">
        <w:rPr>
          <w:rFonts w:ascii="Calibri" w:eastAsia="Calibri" w:hAnsi="Calibri" w:cs="Arial"/>
          <w:lang w:bidi="he-IL"/>
        </w:rPr>
        <w:t>Elmerem</w:t>
      </w:r>
      <w:proofErr w:type="spellEnd"/>
      <w:r w:rsidRPr="00D553A9">
        <w:rPr>
          <w:rFonts w:ascii="Calibri" w:eastAsia="Calibri" w:hAnsi="Calibri" w:cs="Arial"/>
          <w:lang w:bidi="he-IL"/>
        </w:rPr>
        <w:t>! W zależności od wieku uczestników wykonamy prace w technikach plastycznych. Każde dziecko zabierze swoją pracę na pamiątkę do domu, by przypominała mu o sile wyobraźni i przyjaźni!</w:t>
      </w:r>
    </w:p>
    <w:p w14:paraId="7F138B84" w14:textId="393E8256" w:rsidR="002429EC" w:rsidRPr="00D553A9" w:rsidRDefault="00D553A9" w:rsidP="00D553A9">
      <w:pPr>
        <w:spacing w:line="259" w:lineRule="auto"/>
        <w:rPr>
          <w:rFonts w:ascii="Calibri" w:eastAsia="Calibri" w:hAnsi="Calibri" w:cs="Arial"/>
          <w:lang w:bidi="he-IL"/>
        </w:rPr>
      </w:pPr>
      <w:r w:rsidRPr="00D553A9">
        <w:rPr>
          <w:rFonts w:ascii="Calibri" w:eastAsia="Calibri" w:hAnsi="Calibri" w:cs="Arial"/>
          <w:lang w:bidi="he-IL"/>
        </w:rPr>
        <w:t>Warsztaty poprowadzi dla Was Karolina Król-Buczko.</w:t>
      </w:r>
      <w:r w:rsidR="002429EC">
        <w:rPr>
          <w:rFonts w:ascii="Calibri" w:eastAsia="Calibri" w:hAnsi="Calibri" w:cs="Arial"/>
          <w:lang w:bidi="he-IL"/>
        </w:rPr>
        <w:t xml:space="preserve">  </w:t>
      </w:r>
    </w:p>
    <w:p w14:paraId="5BADA802" w14:textId="77777777" w:rsidR="00D553A9" w:rsidRDefault="00D553A9" w:rsidP="00D553A9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5B0A5EAE" w14:textId="77777777" w:rsidR="00141051" w:rsidRPr="00DD4A2C" w:rsidRDefault="00141051" w:rsidP="00D553A9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5091E4D7" w14:textId="7A724573" w:rsidR="00DD4A2C" w:rsidRPr="00395218" w:rsidRDefault="000C3E15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03.09 (środa) G. 16:30        06.09 (sobota) G. 10:00</w:t>
      </w:r>
    </w:p>
    <w:p w14:paraId="0804DB15" w14:textId="0CDF5779" w:rsidR="00DD4A2C" w:rsidRDefault="000C3E15" w:rsidP="00DD4A2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0C3E15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Sztuka użytkowa: Chrobotkowe drzewka szczęścia – warsztaty</w:t>
      </w:r>
    </w:p>
    <w:p w14:paraId="3D557957" w14:textId="4F098D89" w:rsidR="00DD4A2C" w:rsidRDefault="000C3E15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0C3E15">
        <w:rPr>
          <w:rFonts w:ascii="Calibri" w:eastAsia="Calibri" w:hAnsi="Calibri" w:cs="Arial"/>
          <w:b/>
          <w:bCs/>
          <w:smallCaps/>
          <w:lang w:bidi="he-IL"/>
        </w:rPr>
        <w:t>Sala audiowizualna w budynku B</w:t>
      </w:r>
      <w:r>
        <w:rPr>
          <w:rFonts w:ascii="Calibri" w:eastAsia="Calibri" w:hAnsi="Calibri" w:cs="Arial"/>
          <w:b/>
          <w:bCs/>
          <w:smallCaps/>
          <w:lang w:bidi="he-IL"/>
        </w:rPr>
        <w:t>, CSW</w:t>
      </w:r>
    </w:p>
    <w:p w14:paraId="131CC7BD" w14:textId="77777777" w:rsid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23D1C5B1" w14:textId="77777777" w:rsidR="000C3E15" w:rsidRDefault="000C3E15" w:rsidP="000C3E15">
      <w:pPr>
        <w:spacing w:line="259" w:lineRule="auto"/>
        <w:rPr>
          <w:rFonts w:ascii="Calibri" w:eastAsia="Calibri" w:hAnsi="Calibri" w:cs="Arial"/>
          <w:lang w:bidi="he-IL"/>
        </w:rPr>
      </w:pPr>
      <w:r w:rsidRPr="000C3E15">
        <w:rPr>
          <w:rFonts w:ascii="Calibri" w:eastAsia="Calibri" w:hAnsi="Calibri" w:cs="Arial"/>
          <w:lang w:bidi="he-IL"/>
        </w:rPr>
        <w:t>Bilety: 45 zł – dostępne w kasie CSW lub online</w:t>
      </w:r>
      <w:r w:rsidRPr="000C3E15">
        <w:rPr>
          <w:rFonts w:ascii="Calibri" w:eastAsia="Calibri" w:hAnsi="Calibri" w:cs="Arial"/>
          <w:b/>
          <w:bCs/>
          <w:lang w:bidi="he-IL"/>
        </w:rPr>
        <w:t xml:space="preserve">: </w:t>
      </w:r>
      <w:hyperlink r:id="rId11" w:history="1">
        <w:r w:rsidRPr="000C3E15">
          <w:rPr>
            <w:rStyle w:val="Hipercze"/>
            <w:rFonts w:ascii="Calibri" w:eastAsia="Calibri" w:hAnsi="Calibri" w:cs="Arial"/>
            <w:b/>
            <w:bCs/>
            <w:lang w:bidi="he-IL"/>
          </w:rPr>
          <w:t>kliknij i kup przez bilety24.pl</w:t>
        </w:r>
      </w:hyperlink>
      <w:r>
        <w:rPr>
          <w:rFonts w:ascii="Calibri" w:eastAsia="Calibri" w:hAnsi="Calibri" w:cs="Arial"/>
          <w:lang w:bidi="he-IL"/>
        </w:rPr>
        <w:t xml:space="preserve"> </w:t>
      </w:r>
    </w:p>
    <w:p w14:paraId="2659CE02" w14:textId="124608F1" w:rsidR="000C3E15" w:rsidRPr="000C3E15" w:rsidRDefault="000C3E15" w:rsidP="000C3E15">
      <w:pPr>
        <w:spacing w:line="259" w:lineRule="auto"/>
        <w:rPr>
          <w:rFonts w:ascii="Calibri" w:eastAsia="Calibri" w:hAnsi="Calibri" w:cs="Arial"/>
          <w:lang w:bidi="he-IL"/>
        </w:rPr>
      </w:pPr>
      <w:r w:rsidRPr="000C3E15">
        <w:rPr>
          <w:rFonts w:ascii="Calibri" w:eastAsia="Calibri" w:hAnsi="Calibri" w:cs="Arial"/>
          <w:lang w:bidi="he-IL"/>
        </w:rPr>
        <w:t>Zapraszamy na wyjątkowe warsztaty, podczas którego stworzymy niepowtarzalną dekorację naścienną z naturalnych materiałów – soczystego chrobotka, jutowego sznurka i drewnianej obręczy.</w:t>
      </w:r>
    </w:p>
    <w:p w14:paraId="1FD0946A" w14:textId="77777777" w:rsidR="000C3E15" w:rsidRDefault="000C3E15" w:rsidP="000C3E15">
      <w:pPr>
        <w:spacing w:line="259" w:lineRule="auto"/>
        <w:rPr>
          <w:rFonts w:ascii="Calibri" w:eastAsia="Calibri" w:hAnsi="Calibri" w:cs="Arial"/>
          <w:lang w:bidi="he-IL"/>
        </w:rPr>
      </w:pPr>
      <w:r w:rsidRPr="000C3E15">
        <w:rPr>
          <w:rFonts w:ascii="Calibri" w:eastAsia="Calibri" w:hAnsi="Calibri" w:cs="Arial"/>
          <w:lang w:bidi="he-IL"/>
        </w:rPr>
        <w:t>Podczas spotkania:</w:t>
      </w:r>
      <w:r>
        <w:rPr>
          <w:rFonts w:ascii="Calibri" w:eastAsia="Calibri" w:hAnsi="Calibri" w:cs="Arial"/>
          <w:lang w:bidi="he-IL"/>
        </w:rPr>
        <w:t xml:space="preserve"> </w:t>
      </w:r>
      <w:r w:rsidRPr="000C3E15">
        <w:rPr>
          <w:rFonts w:ascii="Calibri" w:eastAsia="Calibri" w:hAnsi="Calibri" w:cs="Arial"/>
          <w:lang w:bidi="he-IL"/>
        </w:rPr>
        <w:t>poznasz ciekawostki o chrobotku i jego właściwościach,</w:t>
      </w:r>
      <w:r>
        <w:rPr>
          <w:rFonts w:ascii="Calibri" w:eastAsia="Calibri" w:hAnsi="Calibri" w:cs="Arial"/>
          <w:lang w:bidi="he-IL"/>
        </w:rPr>
        <w:t xml:space="preserve"> </w:t>
      </w:r>
      <w:r w:rsidRPr="000C3E15">
        <w:rPr>
          <w:rFonts w:ascii="Calibri" w:eastAsia="Calibri" w:hAnsi="Calibri" w:cs="Arial"/>
          <w:lang w:bidi="he-IL"/>
        </w:rPr>
        <w:t>nauczysz się krok po kroku, jak stworzyć efektowne drzewko szczęścia,</w:t>
      </w:r>
      <w:r>
        <w:rPr>
          <w:rFonts w:ascii="Calibri" w:eastAsia="Calibri" w:hAnsi="Calibri" w:cs="Arial"/>
          <w:lang w:bidi="he-IL"/>
        </w:rPr>
        <w:t xml:space="preserve"> </w:t>
      </w:r>
      <w:r w:rsidRPr="000C3E15">
        <w:rPr>
          <w:rFonts w:ascii="Calibri" w:eastAsia="Calibri" w:hAnsi="Calibri" w:cs="Arial"/>
          <w:lang w:bidi="he-IL"/>
        </w:rPr>
        <w:t>spędzisz czas w twórczej, przyjaznej atmosferze</w:t>
      </w:r>
      <w:r>
        <w:rPr>
          <w:rFonts w:ascii="Calibri" w:eastAsia="Calibri" w:hAnsi="Calibri" w:cs="Arial"/>
          <w:lang w:bidi="he-IL"/>
        </w:rPr>
        <w:t xml:space="preserve">, </w:t>
      </w:r>
      <w:r w:rsidRPr="000C3E15">
        <w:rPr>
          <w:rFonts w:ascii="Calibri" w:eastAsia="Calibri" w:hAnsi="Calibri" w:cs="Arial"/>
          <w:lang w:bidi="he-IL"/>
        </w:rPr>
        <w:t>wszystkie materiały i spokojne, krok po kroku prowadzenie.</w:t>
      </w:r>
    </w:p>
    <w:p w14:paraId="72946D32" w14:textId="77777777" w:rsidR="00141051" w:rsidRDefault="000C3E15" w:rsidP="000C3E15">
      <w:pPr>
        <w:spacing w:line="259" w:lineRule="auto"/>
        <w:rPr>
          <w:rFonts w:ascii="Calibri" w:eastAsia="Calibri" w:hAnsi="Calibri" w:cs="Arial"/>
          <w:lang w:bidi="he-IL"/>
        </w:rPr>
      </w:pPr>
      <w:r w:rsidRPr="000C3E15">
        <w:rPr>
          <w:rFonts w:ascii="Calibri" w:eastAsia="Calibri" w:hAnsi="Calibri" w:cs="Arial"/>
          <w:lang w:bidi="he-IL"/>
        </w:rPr>
        <w:t>Efekt to gotowe, pachnące lasem dzieło, które będzie oryginalną ozdobą Twojego domu lub pięknym, ręcznie wykonanym prezentem.</w:t>
      </w:r>
      <w:r w:rsidRPr="000C3E15">
        <w:rPr>
          <w:rFonts w:ascii="Calibri" w:eastAsia="Calibri" w:hAnsi="Calibri" w:cs="Arial"/>
          <w:lang w:bidi="he-IL"/>
        </w:rPr>
        <w:br/>
      </w:r>
    </w:p>
    <w:p w14:paraId="0FDF970D" w14:textId="661945B7" w:rsidR="000C3E15" w:rsidRPr="000C3E15" w:rsidRDefault="000C3E15" w:rsidP="000C3E15">
      <w:pPr>
        <w:spacing w:line="259" w:lineRule="auto"/>
        <w:rPr>
          <w:rFonts w:ascii="Calibri" w:eastAsia="Calibri" w:hAnsi="Calibri" w:cs="Arial"/>
          <w:lang w:bidi="he-IL"/>
        </w:rPr>
      </w:pPr>
      <w:r w:rsidRPr="000C3E15">
        <w:rPr>
          <w:rFonts w:ascii="Calibri" w:eastAsia="Calibri" w:hAnsi="Calibri" w:cs="Arial"/>
          <w:lang w:bidi="he-IL"/>
        </w:rPr>
        <w:t>Nie musisz mieć doświadczenia – zapewniamy spokojne, krok po kroku prowadzenie.</w:t>
      </w:r>
    </w:p>
    <w:p w14:paraId="2F18528B" w14:textId="77777777" w:rsidR="00141051" w:rsidRDefault="000C3E15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0C3E15">
        <w:rPr>
          <w:rFonts w:ascii="Calibri" w:eastAsia="Calibri" w:hAnsi="Calibri" w:cs="Arial"/>
          <w:lang w:bidi="he-IL"/>
        </w:rPr>
        <w:lastRenderedPageBreak/>
        <w:t>Prowadzenie: Magdalena Grabowska</w:t>
      </w:r>
    </w:p>
    <w:p w14:paraId="22C9C824" w14:textId="77777777" w:rsidR="00141051" w:rsidRDefault="000C3E15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0C3E15">
        <w:rPr>
          <w:rFonts w:ascii="Calibri" w:eastAsia="Calibri" w:hAnsi="Calibri" w:cs="Arial"/>
          <w:lang w:bidi="he-IL"/>
        </w:rPr>
        <w:t>Warsztaty skierowane są do osób od 7 r.ż.</w:t>
      </w:r>
    </w:p>
    <w:p w14:paraId="7FF1301D" w14:textId="06526A6F" w:rsidR="000C3E15" w:rsidRPr="000C3E15" w:rsidRDefault="000C3E15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0C3E15">
        <w:rPr>
          <w:rFonts w:ascii="Calibri" w:eastAsia="Calibri" w:hAnsi="Calibri" w:cs="Arial"/>
          <w:lang w:bidi="he-IL"/>
        </w:rPr>
        <w:t>Czas trwania: około 60 minut</w:t>
      </w:r>
    </w:p>
    <w:p w14:paraId="38E6C619" w14:textId="77777777" w:rsidR="00141051" w:rsidRDefault="00141051" w:rsidP="00251261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76961D92" w14:textId="2360FE88" w:rsidR="00A80760" w:rsidRPr="00395218" w:rsidRDefault="00A80760" w:rsidP="00A80760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06.09 (sobota) G. 12:00</w:t>
      </w:r>
    </w:p>
    <w:p w14:paraId="77F96BF6" w14:textId="15095F28" w:rsidR="00A80760" w:rsidRDefault="00A80760" w:rsidP="00A80760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 w:rsidRPr="00A80760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Wyprawa w głąb sztuki do wystawy </w:t>
      </w:r>
      <w:proofErr w:type="spellStart"/>
      <w:r w:rsidRPr="00A80760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reMeMber</w:t>
      </w:r>
      <w:proofErr w:type="spellEnd"/>
      <w:r w:rsidRPr="00A80760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 – warsztaty rodzinne</w:t>
      </w:r>
    </w:p>
    <w:p w14:paraId="36AFBB5F" w14:textId="6DB13A58" w:rsidR="00A80760" w:rsidRDefault="00A80760" w:rsidP="00A80760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C</w:t>
      </w:r>
      <w:r w:rsidR="00141051">
        <w:rPr>
          <w:rFonts w:ascii="Calibri" w:eastAsia="Calibri" w:hAnsi="Calibri" w:cs="Arial"/>
          <w:b/>
          <w:bCs/>
          <w:smallCaps/>
          <w:lang w:bidi="he-IL"/>
        </w:rPr>
        <w:t>entrum Sztuki Współczesnej</w:t>
      </w:r>
    </w:p>
    <w:p w14:paraId="0EB400DC" w14:textId="77777777" w:rsidR="00A80760" w:rsidRDefault="00A80760" w:rsidP="00A80760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623B5AC9" w14:textId="77777777" w:rsidR="00A80760" w:rsidRDefault="00A80760" w:rsidP="00A80760">
      <w:pPr>
        <w:spacing w:line="259" w:lineRule="auto"/>
        <w:rPr>
          <w:rFonts w:ascii="Calibri" w:eastAsia="Calibri" w:hAnsi="Calibri" w:cs="Arial"/>
          <w:lang w:bidi="he-IL"/>
        </w:rPr>
      </w:pPr>
      <w:r w:rsidRPr="00A80760">
        <w:rPr>
          <w:rFonts w:ascii="Calibri" w:eastAsia="Calibri" w:hAnsi="Calibri" w:cs="Arial"/>
          <w:lang w:bidi="he-IL"/>
        </w:rPr>
        <w:t>Bilety</w:t>
      </w:r>
      <w:r>
        <w:rPr>
          <w:rFonts w:ascii="Calibri" w:eastAsia="Calibri" w:hAnsi="Calibri" w:cs="Arial"/>
          <w:lang w:bidi="he-IL"/>
        </w:rPr>
        <w:t xml:space="preserve"> - </w:t>
      </w:r>
      <w:r w:rsidRPr="00A80760">
        <w:rPr>
          <w:rFonts w:ascii="Calibri" w:eastAsia="Calibri" w:hAnsi="Calibri" w:cs="Arial"/>
          <w:lang w:bidi="he-IL"/>
        </w:rPr>
        <w:t>15 zł</w:t>
      </w:r>
      <w:r>
        <w:rPr>
          <w:rFonts w:ascii="Calibri" w:eastAsia="Calibri" w:hAnsi="Calibri" w:cs="Arial"/>
          <w:lang w:bidi="he-IL"/>
        </w:rPr>
        <w:t xml:space="preserve"> </w:t>
      </w:r>
    </w:p>
    <w:p w14:paraId="2A91A721" w14:textId="1A16B401" w:rsidR="00A80760" w:rsidRDefault="00A80760" w:rsidP="00A80760">
      <w:pPr>
        <w:spacing w:line="259" w:lineRule="auto"/>
        <w:rPr>
          <w:rFonts w:ascii="Calibri" w:eastAsia="Calibri" w:hAnsi="Calibri" w:cs="Arial"/>
          <w:lang w:bidi="he-IL"/>
        </w:rPr>
      </w:pPr>
      <w:r w:rsidRPr="00A80760">
        <w:rPr>
          <w:rFonts w:ascii="Calibri" w:eastAsia="Calibri" w:hAnsi="Calibri" w:cs="Arial"/>
          <w:lang w:bidi="he-IL"/>
        </w:rPr>
        <w:t>Prowadzenie: Dorota Sobolewska</w:t>
      </w:r>
      <w:r w:rsidRPr="00A80760">
        <w:rPr>
          <w:rFonts w:ascii="Calibri" w:eastAsia="Calibri" w:hAnsi="Calibri" w:cs="Arial"/>
          <w:lang w:bidi="he-IL"/>
        </w:rPr>
        <w:br/>
        <w:t>Limit miejsc: 20 osób</w:t>
      </w:r>
      <w:r w:rsidRPr="00A80760">
        <w:rPr>
          <w:rFonts w:ascii="Calibri" w:eastAsia="Calibri" w:hAnsi="Calibri" w:cs="Arial"/>
          <w:lang w:bidi="he-IL"/>
        </w:rPr>
        <w:br/>
        <w:t>Czas trwania: 1,5 godz.</w:t>
      </w:r>
      <w:r w:rsidRPr="00A80760">
        <w:rPr>
          <w:rFonts w:ascii="Calibri" w:eastAsia="Calibri" w:hAnsi="Calibri" w:cs="Arial"/>
          <w:lang w:bidi="he-IL"/>
        </w:rPr>
        <w:br/>
        <w:t>Wiek: 6+</w:t>
      </w:r>
    </w:p>
    <w:p w14:paraId="2F954CF5" w14:textId="77777777" w:rsidR="00DD4A2C" w:rsidRDefault="00DD4A2C" w:rsidP="00251261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40C9E599" w14:textId="55395D0F" w:rsidR="00DD4A2C" w:rsidRPr="00395218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</w:t>
      </w:r>
      <w:r w:rsidR="00FD1D80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0.09 (środa) G. 16:30        12.09 (piątek) G. 13:00</w:t>
      </w:r>
    </w:p>
    <w:p w14:paraId="1C79EE62" w14:textId="3D6F3324" w:rsidR="00DD4A2C" w:rsidRDefault="00FD1D80" w:rsidP="00DD4A2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FD1D80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Sztuka użytkowa: Podstawy szydełkowania – frotka do włosów</w:t>
      </w:r>
    </w:p>
    <w:p w14:paraId="0CBAEA3D" w14:textId="57AB36FD" w:rsidR="00DD4A2C" w:rsidRDefault="00FD1D80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FD1D80">
        <w:rPr>
          <w:rFonts w:ascii="Calibri" w:eastAsia="Calibri" w:hAnsi="Calibri" w:cs="Arial"/>
          <w:b/>
          <w:bCs/>
          <w:smallCaps/>
          <w:lang w:bidi="he-IL"/>
        </w:rPr>
        <w:t>Sala audiowizualna w budynku B</w:t>
      </w:r>
      <w:r>
        <w:rPr>
          <w:rFonts w:ascii="Calibri" w:eastAsia="Calibri" w:hAnsi="Calibri" w:cs="Arial"/>
          <w:b/>
          <w:bCs/>
          <w:smallCaps/>
          <w:lang w:bidi="he-IL"/>
        </w:rPr>
        <w:t>, CSW</w:t>
      </w:r>
    </w:p>
    <w:p w14:paraId="79B8E852" w14:textId="77777777" w:rsid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5329F244" w14:textId="77777777" w:rsidR="00FD1D80" w:rsidRPr="00FD1D80" w:rsidRDefault="00FD1D80" w:rsidP="00FD1D80">
      <w:pPr>
        <w:spacing w:line="259" w:lineRule="auto"/>
        <w:rPr>
          <w:rFonts w:ascii="Calibri" w:eastAsia="Calibri" w:hAnsi="Calibri" w:cs="Arial"/>
          <w:lang w:bidi="he-IL"/>
        </w:rPr>
      </w:pPr>
      <w:r w:rsidRPr="00FD1D80">
        <w:rPr>
          <w:rFonts w:ascii="Calibri" w:eastAsia="Calibri" w:hAnsi="Calibri" w:cs="Arial"/>
          <w:lang w:bidi="he-IL"/>
        </w:rPr>
        <w:t>Bilety: 30 zł – dostępne w kasie CSW lub online: </w:t>
      </w:r>
      <w:hyperlink r:id="rId12" w:tgtFrame="_blank" w:history="1">
        <w:r w:rsidRPr="00FD1D80">
          <w:rPr>
            <w:rStyle w:val="Hipercze"/>
            <w:rFonts w:ascii="Calibri" w:eastAsia="Calibri" w:hAnsi="Calibri" w:cs="Arial"/>
            <w:lang w:bidi="he-IL"/>
          </w:rPr>
          <w:t>kliknij i kup przez Bilety24.pl</w:t>
        </w:r>
      </w:hyperlink>
      <w:r w:rsidRPr="00FD1D80">
        <w:rPr>
          <w:rFonts w:ascii="Calibri" w:eastAsia="Calibri" w:hAnsi="Calibri" w:cs="Arial"/>
          <w:lang w:bidi="he-IL"/>
        </w:rPr>
        <w:t> </w:t>
      </w:r>
    </w:p>
    <w:p w14:paraId="0045B87B" w14:textId="13C392B4" w:rsidR="00FD1D80" w:rsidRPr="00FD1D80" w:rsidRDefault="00FD1D80" w:rsidP="00FD1D80">
      <w:pPr>
        <w:spacing w:line="259" w:lineRule="auto"/>
        <w:rPr>
          <w:rFonts w:ascii="Calibri" w:eastAsia="Calibri" w:hAnsi="Calibri" w:cs="Arial"/>
          <w:lang w:bidi="he-IL"/>
        </w:rPr>
      </w:pPr>
      <w:r w:rsidRPr="00FD1D80">
        <w:rPr>
          <w:rFonts w:ascii="Calibri" w:eastAsia="Calibri" w:hAnsi="Calibri" w:cs="Arial"/>
          <w:lang w:bidi="he-IL"/>
        </w:rPr>
        <w:t>Zapraszamy na kreatywne spotkanie z szydełkiem! Podczas warsztatu nauczysz się krok po kroku, jak wykonać modną, miękką i praktyczną frotkę do włosów, tzw. „</w:t>
      </w:r>
      <w:proofErr w:type="spellStart"/>
      <w:r w:rsidRPr="00FD1D80">
        <w:rPr>
          <w:rFonts w:ascii="Calibri" w:eastAsia="Calibri" w:hAnsi="Calibri" w:cs="Arial"/>
          <w:lang w:bidi="he-IL"/>
        </w:rPr>
        <w:t>scrunchie</w:t>
      </w:r>
      <w:proofErr w:type="spellEnd"/>
      <w:r w:rsidRPr="00FD1D80">
        <w:rPr>
          <w:rFonts w:ascii="Calibri" w:eastAsia="Calibri" w:hAnsi="Calibri" w:cs="Arial"/>
          <w:lang w:bidi="he-IL"/>
        </w:rPr>
        <w:t>”.</w:t>
      </w:r>
    </w:p>
    <w:p w14:paraId="0DC2F90A" w14:textId="77777777" w:rsidR="00FD1D80" w:rsidRPr="00FD1D80" w:rsidRDefault="00FD1D80" w:rsidP="00FD1D80">
      <w:pPr>
        <w:spacing w:line="259" w:lineRule="auto"/>
        <w:rPr>
          <w:rFonts w:ascii="Calibri" w:eastAsia="Calibri" w:hAnsi="Calibri" w:cs="Arial"/>
          <w:lang w:bidi="he-IL"/>
        </w:rPr>
      </w:pPr>
      <w:r w:rsidRPr="00FD1D80">
        <w:rPr>
          <w:rFonts w:ascii="Calibri" w:eastAsia="Calibri" w:hAnsi="Calibri" w:cs="Arial"/>
          <w:lang w:bidi="he-IL"/>
        </w:rPr>
        <w:t>Na zajęciach:</w:t>
      </w:r>
      <w:r w:rsidRPr="00FD1D80">
        <w:rPr>
          <w:rFonts w:ascii="Calibri" w:eastAsia="Calibri" w:hAnsi="Calibri" w:cs="Arial"/>
          <w:lang w:bidi="he-IL"/>
        </w:rPr>
        <w:br/>
        <w:t>– poznasz podstawowe ściegi szydełkowe;</w:t>
      </w:r>
      <w:r w:rsidRPr="00FD1D80">
        <w:rPr>
          <w:rFonts w:ascii="Calibri" w:eastAsia="Calibri" w:hAnsi="Calibri" w:cs="Arial"/>
          <w:lang w:bidi="he-IL"/>
        </w:rPr>
        <w:br/>
        <w:t>– dowiesz się, jak dobrać odpowiednią włóczkę i szydełko;</w:t>
      </w:r>
      <w:r w:rsidRPr="00FD1D80">
        <w:rPr>
          <w:rFonts w:ascii="Calibri" w:eastAsia="Calibri" w:hAnsi="Calibri" w:cs="Arial"/>
          <w:lang w:bidi="he-IL"/>
        </w:rPr>
        <w:br/>
        <w:t xml:space="preserve">– wykonasz własnoręcznie </w:t>
      </w:r>
      <w:proofErr w:type="spellStart"/>
      <w:r w:rsidRPr="00FD1D80">
        <w:rPr>
          <w:rFonts w:ascii="Calibri" w:eastAsia="Calibri" w:hAnsi="Calibri" w:cs="Arial"/>
          <w:lang w:bidi="he-IL"/>
        </w:rPr>
        <w:t>scrunchie</w:t>
      </w:r>
      <w:proofErr w:type="spellEnd"/>
      <w:r w:rsidRPr="00FD1D80">
        <w:rPr>
          <w:rFonts w:ascii="Calibri" w:eastAsia="Calibri" w:hAnsi="Calibri" w:cs="Arial"/>
          <w:lang w:bidi="he-IL"/>
        </w:rPr>
        <w:t>, które zabierzesz do domu.</w:t>
      </w:r>
    </w:p>
    <w:p w14:paraId="0BD8AA83" w14:textId="77777777" w:rsidR="00FD1D80" w:rsidRPr="00FD1D80" w:rsidRDefault="00FD1D80" w:rsidP="00FD1D80">
      <w:pPr>
        <w:spacing w:line="259" w:lineRule="auto"/>
        <w:rPr>
          <w:rFonts w:ascii="Calibri" w:eastAsia="Calibri" w:hAnsi="Calibri" w:cs="Arial"/>
          <w:lang w:bidi="he-IL"/>
        </w:rPr>
      </w:pPr>
      <w:r w:rsidRPr="00FD1D80">
        <w:rPr>
          <w:rFonts w:ascii="Calibri" w:eastAsia="Calibri" w:hAnsi="Calibri" w:cs="Arial"/>
          <w:lang w:bidi="he-IL"/>
        </w:rPr>
        <w:t>Nie musisz mieć wcześniejszego doświadczenia – to idealna okazja, by nauczyć się nowego rękodzielniczego hobby i stworzyć dodatek, który będzie w 100% Twój!</w:t>
      </w:r>
    </w:p>
    <w:p w14:paraId="12121613" w14:textId="3197D305" w:rsidR="00FD1D80" w:rsidRPr="00FD1D80" w:rsidRDefault="00FD1D80" w:rsidP="00FD1D80">
      <w:pPr>
        <w:spacing w:line="259" w:lineRule="auto"/>
        <w:rPr>
          <w:rFonts w:ascii="Calibri" w:eastAsia="Calibri" w:hAnsi="Calibri" w:cs="Arial"/>
          <w:lang w:bidi="he-IL"/>
        </w:rPr>
      </w:pPr>
      <w:r w:rsidRPr="00FD1D80">
        <w:rPr>
          <w:rFonts w:ascii="Calibri" w:eastAsia="Calibri" w:hAnsi="Calibri" w:cs="Arial"/>
          <w:lang w:bidi="he-IL"/>
        </w:rPr>
        <w:lastRenderedPageBreak/>
        <w:t>Prowadzenie: Magdalena Grabowska</w:t>
      </w:r>
      <w:r w:rsidRPr="00FD1D80">
        <w:rPr>
          <w:rFonts w:ascii="Calibri" w:eastAsia="Calibri" w:hAnsi="Calibri" w:cs="Arial"/>
          <w:lang w:bidi="he-IL"/>
        </w:rPr>
        <w:br/>
      </w:r>
      <w:r w:rsidRPr="00FD1D80">
        <w:rPr>
          <w:rFonts w:ascii="Calibri" w:eastAsia="Calibri" w:hAnsi="Calibri" w:cs="Arial"/>
          <w:lang w:bidi="he-IL"/>
        </w:rPr>
        <w:br/>
        <w:t>Warsztaty skierowane są do osób od 10 r.ż.</w:t>
      </w:r>
      <w:r w:rsidRPr="00FD1D80">
        <w:rPr>
          <w:rFonts w:ascii="Calibri" w:eastAsia="Calibri" w:hAnsi="Calibri" w:cs="Arial"/>
          <w:lang w:bidi="he-IL"/>
        </w:rPr>
        <w:br/>
        <w:t>Czas trwania: około 60 minut</w:t>
      </w:r>
      <w:r w:rsidRPr="00FD1D80">
        <w:rPr>
          <w:rFonts w:ascii="Calibri" w:eastAsia="Calibri" w:hAnsi="Calibri" w:cs="Arial"/>
          <w:lang w:bidi="he-IL"/>
        </w:rPr>
        <w:br/>
        <w:t>Liczba miejsc: 15</w:t>
      </w:r>
      <w:r w:rsidRPr="00FD1D80">
        <w:rPr>
          <w:rFonts w:ascii="Calibri" w:eastAsia="Calibri" w:hAnsi="Calibri" w:cs="Arial"/>
          <w:lang w:bidi="he-IL"/>
        </w:rPr>
        <w:br/>
      </w:r>
    </w:p>
    <w:p w14:paraId="2E6A2DCF" w14:textId="77777777" w:rsidR="00DD4A2C" w:rsidRDefault="00DD4A2C" w:rsidP="00251261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5A2BEC8B" w14:textId="778D028D" w:rsidR="00771A62" w:rsidRDefault="00771A62" w:rsidP="00771A62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</w:pPr>
      <w:r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>INNE</w:t>
      </w:r>
    </w:p>
    <w:p w14:paraId="5750BD32" w14:textId="77777777" w:rsidR="000C5095" w:rsidRDefault="000C5095" w:rsidP="00771A62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</w:pPr>
    </w:p>
    <w:p w14:paraId="1A2DA64C" w14:textId="5D945773" w:rsidR="000C5095" w:rsidRPr="00395218" w:rsidRDefault="000C5095" w:rsidP="000C5095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01.09 (poniedziałek) G. 11:00 – 16:00</w:t>
      </w:r>
    </w:p>
    <w:p w14:paraId="645173D8" w14:textId="5CD26201" w:rsidR="000C5095" w:rsidRDefault="000C5095" w:rsidP="000C5095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0C5095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 xml:space="preserve">Dzień otwarty w </w:t>
      </w:r>
      <w:proofErr w:type="spellStart"/>
      <w:r w:rsidRPr="000C5095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Mediatece</w:t>
      </w:r>
      <w:proofErr w:type="spellEnd"/>
      <w:r w:rsidRPr="000C5095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 xml:space="preserve"> Strzałowa </w:t>
      </w:r>
    </w:p>
    <w:p w14:paraId="23D61530" w14:textId="0E3861D3" w:rsidR="000C5095" w:rsidRDefault="000C5095" w:rsidP="000C5095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proofErr w:type="spellStart"/>
      <w:r>
        <w:rPr>
          <w:rFonts w:ascii="Calibri" w:eastAsia="Calibri" w:hAnsi="Calibri" w:cs="Arial"/>
          <w:b/>
          <w:bCs/>
          <w:smallCaps/>
          <w:lang w:bidi="he-IL"/>
        </w:rPr>
        <w:t>Mediateka</w:t>
      </w:r>
      <w:proofErr w:type="spellEnd"/>
      <w:r>
        <w:rPr>
          <w:rFonts w:ascii="Calibri" w:eastAsia="Calibri" w:hAnsi="Calibri" w:cs="Arial"/>
          <w:b/>
          <w:bCs/>
          <w:smallCaps/>
          <w:lang w:bidi="he-IL"/>
        </w:rPr>
        <w:t>, Ul. Strzałowa 15</w:t>
      </w:r>
    </w:p>
    <w:p w14:paraId="66F7A59B" w14:textId="77777777" w:rsidR="000C5095" w:rsidRDefault="000C5095" w:rsidP="000C5095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2C232A90" w14:textId="77777777" w:rsidR="000C5095" w:rsidRDefault="000C5095" w:rsidP="000C5095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Calibri" w:eastAsia="Calibri" w:hAnsi="Calibri" w:cs="Arial"/>
          <w:lang w:bidi="he-IL"/>
        </w:rPr>
        <w:t>Wstęp jest bezpłatny.</w:t>
      </w:r>
      <w:r w:rsidRPr="000C509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0DA7F84B" w14:textId="24F37D85" w:rsidR="000C5095" w:rsidRPr="000C5095" w:rsidRDefault="000C5095" w:rsidP="000C5095">
      <w:pPr>
        <w:spacing w:line="259" w:lineRule="auto"/>
        <w:rPr>
          <w:rFonts w:ascii="Calibri" w:eastAsia="Calibri" w:hAnsi="Calibri" w:cs="Arial"/>
          <w:lang w:bidi="he-IL"/>
        </w:rPr>
      </w:pPr>
      <w:r w:rsidRPr="000C5095">
        <w:rPr>
          <w:rFonts w:ascii="Calibri" w:eastAsia="Calibri" w:hAnsi="Calibri" w:cs="Arial"/>
          <w:lang w:bidi="he-IL"/>
        </w:rPr>
        <w:t>Oto, co dla Was przygotowaliśmy:</w:t>
      </w:r>
    </w:p>
    <w:p w14:paraId="7FED15AE" w14:textId="77777777" w:rsidR="000C5095" w:rsidRPr="000C5095" w:rsidRDefault="000C5095" w:rsidP="000C5095">
      <w:pPr>
        <w:spacing w:line="259" w:lineRule="auto"/>
        <w:rPr>
          <w:rFonts w:ascii="Calibri" w:eastAsia="Calibri" w:hAnsi="Calibri" w:cs="Arial"/>
          <w:lang w:bidi="he-IL"/>
        </w:rPr>
      </w:pPr>
      <w:r w:rsidRPr="000C5095">
        <w:rPr>
          <w:rFonts w:ascii="Calibri" w:eastAsia="Calibri" w:hAnsi="Calibri" w:cs="Arial"/>
          <w:lang w:bidi="he-IL"/>
        </w:rPr>
        <w:t xml:space="preserve">Escape </w:t>
      </w:r>
      <w:proofErr w:type="spellStart"/>
      <w:r w:rsidRPr="000C5095">
        <w:rPr>
          <w:rFonts w:ascii="Calibri" w:eastAsia="Calibri" w:hAnsi="Calibri" w:cs="Arial"/>
          <w:lang w:bidi="he-IL"/>
        </w:rPr>
        <w:t>room</w:t>
      </w:r>
      <w:proofErr w:type="spellEnd"/>
      <w:r w:rsidRPr="000C5095">
        <w:rPr>
          <w:rFonts w:ascii="Calibri" w:eastAsia="Calibri" w:hAnsi="Calibri" w:cs="Arial"/>
          <w:lang w:bidi="he-IL"/>
        </w:rPr>
        <w:t xml:space="preserve"> – Damy Wam mapę </w:t>
      </w:r>
      <w:proofErr w:type="spellStart"/>
      <w:r w:rsidRPr="000C5095">
        <w:rPr>
          <w:rFonts w:ascii="Calibri" w:eastAsia="Calibri" w:hAnsi="Calibri" w:cs="Arial"/>
          <w:lang w:bidi="he-IL"/>
        </w:rPr>
        <w:t>Mediateki</w:t>
      </w:r>
      <w:proofErr w:type="spellEnd"/>
      <w:r w:rsidRPr="000C5095">
        <w:rPr>
          <w:rFonts w:ascii="Calibri" w:eastAsia="Calibri" w:hAnsi="Calibri" w:cs="Arial"/>
          <w:lang w:bidi="he-IL"/>
        </w:rPr>
        <w:t xml:space="preserve"> i poprosimy, żebyście rozwiązali kilka zagadek. Ciekawe, czy Wam się uda.</w:t>
      </w:r>
    </w:p>
    <w:p w14:paraId="4565BC81" w14:textId="77777777" w:rsidR="000C5095" w:rsidRPr="000C5095" w:rsidRDefault="000C5095" w:rsidP="000C5095">
      <w:pPr>
        <w:spacing w:line="259" w:lineRule="auto"/>
        <w:rPr>
          <w:rFonts w:ascii="Calibri" w:eastAsia="Calibri" w:hAnsi="Calibri" w:cs="Arial"/>
          <w:lang w:bidi="he-IL"/>
        </w:rPr>
      </w:pPr>
      <w:r w:rsidRPr="000C5095">
        <w:rPr>
          <w:rFonts w:ascii="Calibri" w:eastAsia="Calibri" w:hAnsi="Calibri" w:cs="Arial"/>
          <w:lang w:bidi="he-IL"/>
        </w:rPr>
        <w:t>Gdzie się zgubiłem? – młodzi czytelnicy losują zdjęcie jednego z bohaterów literatury dziecięcej lub młodzieżowej. Odgadują kim jest. Następnie muszą samodzielnie odszukać regał, na którym znajduje się książka opowiadająca o przygodach wylosowanej postaci. Za wykonane zadanie otrzymują upominek.</w:t>
      </w:r>
    </w:p>
    <w:p w14:paraId="6AFD8A49" w14:textId="77777777" w:rsidR="000C5095" w:rsidRPr="000C5095" w:rsidRDefault="000C5095" w:rsidP="000C5095">
      <w:pPr>
        <w:spacing w:line="259" w:lineRule="auto"/>
        <w:rPr>
          <w:rFonts w:ascii="Calibri" w:eastAsia="Calibri" w:hAnsi="Calibri" w:cs="Arial"/>
          <w:lang w:bidi="he-IL"/>
        </w:rPr>
      </w:pPr>
      <w:r w:rsidRPr="000C5095">
        <w:rPr>
          <w:rFonts w:ascii="Calibri" w:eastAsia="Calibri" w:hAnsi="Calibri" w:cs="Arial"/>
          <w:lang w:bidi="he-IL"/>
        </w:rPr>
        <w:t>Biblioteczne bingo – bingo z zadaniami do wykonania, np. znajdź książkę o...; zrób sobie zdjęcie z okładką; policz, ile jest regałów; znajdź książkę z tytułem zaczynającym się na pierwszą literę Twojego imienia; odszukaj regał z książkami o Toruniu; przybij piątkę bibliotekarzowi; powiedz komuś, że do twarzy mu/jej z książką itd.</w:t>
      </w:r>
    </w:p>
    <w:p w14:paraId="1BAF022A" w14:textId="77777777" w:rsidR="000C5095" w:rsidRPr="000C5095" w:rsidRDefault="000C5095" w:rsidP="000C5095">
      <w:pPr>
        <w:spacing w:line="259" w:lineRule="auto"/>
        <w:rPr>
          <w:rFonts w:ascii="Calibri" w:eastAsia="Calibri" w:hAnsi="Calibri" w:cs="Arial"/>
          <w:lang w:bidi="he-IL"/>
        </w:rPr>
      </w:pPr>
      <w:r w:rsidRPr="000C5095">
        <w:rPr>
          <w:rFonts w:ascii="Calibri" w:eastAsia="Calibri" w:hAnsi="Calibri" w:cs="Arial"/>
          <w:lang w:bidi="he-IL"/>
        </w:rPr>
        <w:t>Pokaz programowania z użyciem klocków edukacyjnych LEGO.</w:t>
      </w:r>
    </w:p>
    <w:p w14:paraId="23F2D19D" w14:textId="77777777" w:rsidR="000C5095" w:rsidRPr="000C5095" w:rsidRDefault="000C5095" w:rsidP="000C5095">
      <w:pPr>
        <w:spacing w:line="259" w:lineRule="auto"/>
        <w:rPr>
          <w:rFonts w:ascii="Calibri" w:eastAsia="Calibri" w:hAnsi="Calibri" w:cs="Arial"/>
          <w:lang w:bidi="he-IL"/>
        </w:rPr>
      </w:pPr>
      <w:r w:rsidRPr="000C5095">
        <w:rPr>
          <w:rFonts w:ascii="Calibri" w:eastAsia="Calibri" w:hAnsi="Calibri" w:cs="Arial"/>
          <w:lang w:bidi="he-IL"/>
        </w:rPr>
        <w:t xml:space="preserve">Pokaz programowania przy użyciu robotów </w:t>
      </w:r>
      <w:proofErr w:type="spellStart"/>
      <w:r w:rsidRPr="000C5095">
        <w:rPr>
          <w:rFonts w:ascii="Calibri" w:eastAsia="Calibri" w:hAnsi="Calibri" w:cs="Arial"/>
          <w:lang w:bidi="he-IL"/>
        </w:rPr>
        <w:t>Photon</w:t>
      </w:r>
      <w:proofErr w:type="spellEnd"/>
      <w:r w:rsidRPr="000C5095">
        <w:rPr>
          <w:rFonts w:ascii="Calibri" w:eastAsia="Calibri" w:hAnsi="Calibri" w:cs="Arial"/>
          <w:lang w:bidi="he-IL"/>
        </w:rPr>
        <w:t>.</w:t>
      </w:r>
    </w:p>
    <w:p w14:paraId="35602B09" w14:textId="77777777" w:rsidR="000C5095" w:rsidRPr="000C5095" w:rsidRDefault="000C5095" w:rsidP="000C5095">
      <w:pPr>
        <w:spacing w:line="259" w:lineRule="auto"/>
        <w:rPr>
          <w:rFonts w:ascii="Calibri" w:eastAsia="Calibri" w:hAnsi="Calibri" w:cs="Arial"/>
          <w:lang w:bidi="he-IL"/>
        </w:rPr>
      </w:pPr>
      <w:r w:rsidRPr="000C5095">
        <w:rPr>
          <w:rFonts w:ascii="Calibri" w:eastAsia="Calibri" w:hAnsi="Calibri" w:cs="Arial"/>
          <w:lang w:bidi="he-IL"/>
        </w:rPr>
        <w:t>Gry i zabawy na Magicznym dywanie.</w:t>
      </w:r>
    </w:p>
    <w:p w14:paraId="455FB82F" w14:textId="77777777" w:rsidR="000C5095" w:rsidRPr="000C5095" w:rsidRDefault="000C5095" w:rsidP="000C5095">
      <w:pPr>
        <w:spacing w:line="259" w:lineRule="auto"/>
        <w:rPr>
          <w:rFonts w:ascii="Calibri" w:eastAsia="Calibri" w:hAnsi="Calibri" w:cs="Arial"/>
          <w:lang w:bidi="he-IL"/>
        </w:rPr>
      </w:pPr>
      <w:r w:rsidRPr="000C5095">
        <w:rPr>
          <w:rFonts w:ascii="Calibri" w:eastAsia="Calibri" w:hAnsi="Calibri" w:cs="Arial"/>
          <w:lang w:bidi="he-IL"/>
        </w:rPr>
        <w:t>Tworzymy historię – razem z Wami wymyślimy opowieść, jakiej jeszcze nikt nie wymyślił. My zaczniemy, a Wy ją rozwiniecie – każdy z Was dopisze jedno zdanie. Ciekawe jaka historia nam z tego wyjdzie.</w:t>
      </w:r>
    </w:p>
    <w:p w14:paraId="0429BA98" w14:textId="77777777" w:rsidR="000C5095" w:rsidRPr="000C5095" w:rsidRDefault="000C5095" w:rsidP="000C5095">
      <w:pPr>
        <w:spacing w:line="259" w:lineRule="auto"/>
        <w:rPr>
          <w:rFonts w:ascii="Calibri" w:eastAsia="Calibri" w:hAnsi="Calibri" w:cs="Arial"/>
          <w:lang w:bidi="he-IL"/>
        </w:rPr>
      </w:pPr>
      <w:r w:rsidRPr="000C5095">
        <w:rPr>
          <w:rFonts w:ascii="Calibri" w:eastAsia="Calibri" w:hAnsi="Calibri" w:cs="Arial"/>
          <w:lang w:bidi="he-IL"/>
        </w:rPr>
        <w:lastRenderedPageBreak/>
        <w:t>Wylosuj sobie motywację – dobrze zacząć dzień od fajnego cytatu. Przejrzeliśmy setki książek i wybraliśmy te najfajniejsze. Będziecie je mogli wylosować.</w:t>
      </w:r>
    </w:p>
    <w:p w14:paraId="4FE812B0" w14:textId="77777777" w:rsidR="000C5095" w:rsidRPr="000C5095" w:rsidRDefault="000C5095" w:rsidP="000C5095">
      <w:pPr>
        <w:spacing w:line="259" w:lineRule="auto"/>
        <w:rPr>
          <w:rFonts w:ascii="Calibri" w:eastAsia="Calibri" w:hAnsi="Calibri" w:cs="Arial"/>
          <w:lang w:bidi="he-IL"/>
        </w:rPr>
      </w:pPr>
      <w:r w:rsidRPr="000C5095">
        <w:rPr>
          <w:rFonts w:ascii="Calibri" w:eastAsia="Calibri" w:hAnsi="Calibri" w:cs="Arial"/>
          <w:lang w:bidi="he-IL"/>
        </w:rPr>
        <w:t>Zrób zakładkę – warsztaty plastyczne, podczas których własnoręcznie wykonacie i ozdobicie zakładki do książki.</w:t>
      </w:r>
    </w:p>
    <w:p w14:paraId="1521CFFE" w14:textId="77777777" w:rsidR="000C5095" w:rsidRPr="000C5095" w:rsidRDefault="000C5095" w:rsidP="000C5095">
      <w:pPr>
        <w:spacing w:line="259" w:lineRule="auto"/>
        <w:rPr>
          <w:rFonts w:ascii="Calibri" w:eastAsia="Calibri" w:hAnsi="Calibri" w:cs="Arial"/>
          <w:lang w:bidi="he-IL"/>
        </w:rPr>
      </w:pPr>
      <w:r w:rsidRPr="000C5095">
        <w:rPr>
          <w:rFonts w:ascii="Calibri" w:eastAsia="Calibri" w:hAnsi="Calibri" w:cs="Arial"/>
          <w:lang w:bidi="he-IL"/>
        </w:rPr>
        <w:t xml:space="preserve">Urodziny Tuwima – kolorowanka dla każdego dziecka, które 1 września odwiedzi </w:t>
      </w:r>
      <w:proofErr w:type="spellStart"/>
      <w:r w:rsidRPr="000C5095">
        <w:rPr>
          <w:rFonts w:ascii="Calibri" w:eastAsia="Calibri" w:hAnsi="Calibri" w:cs="Arial"/>
          <w:lang w:bidi="he-IL"/>
        </w:rPr>
        <w:t>Mediatekę</w:t>
      </w:r>
      <w:proofErr w:type="spellEnd"/>
      <w:r w:rsidRPr="000C5095">
        <w:rPr>
          <w:rFonts w:ascii="Calibri" w:eastAsia="Calibri" w:hAnsi="Calibri" w:cs="Arial"/>
          <w:lang w:bidi="he-IL"/>
        </w:rPr>
        <w:t xml:space="preserve">. Pokoloruj ją w domu - jeśli zdążysz do 10 września, przynieś ją do </w:t>
      </w:r>
      <w:proofErr w:type="spellStart"/>
      <w:r w:rsidRPr="000C5095">
        <w:rPr>
          <w:rFonts w:ascii="Calibri" w:eastAsia="Calibri" w:hAnsi="Calibri" w:cs="Arial"/>
          <w:lang w:bidi="he-IL"/>
        </w:rPr>
        <w:t>Mediateki</w:t>
      </w:r>
      <w:proofErr w:type="spellEnd"/>
      <w:r w:rsidRPr="000C5095">
        <w:rPr>
          <w:rFonts w:ascii="Calibri" w:eastAsia="Calibri" w:hAnsi="Calibri" w:cs="Arial"/>
          <w:lang w:bidi="he-IL"/>
        </w:rPr>
        <w:t>. W nagrodę otrzymasz upominek, a Twoja kolorowanka znajdzie się na wystawie. Kolorowanki nawiązują tematycznie do utworów Juliana Tuwima.</w:t>
      </w:r>
    </w:p>
    <w:p w14:paraId="4D3505E2" w14:textId="77777777" w:rsidR="000C5095" w:rsidRPr="000C5095" w:rsidRDefault="000C5095" w:rsidP="000C5095">
      <w:pPr>
        <w:spacing w:line="259" w:lineRule="auto"/>
        <w:rPr>
          <w:rFonts w:ascii="Calibri" w:eastAsia="Calibri" w:hAnsi="Calibri" w:cs="Arial"/>
          <w:lang w:bidi="he-IL"/>
        </w:rPr>
      </w:pPr>
      <w:r w:rsidRPr="000C5095">
        <w:rPr>
          <w:rFonts w:ascii="Calibri" w:eastAsia="Calibri" w:hAnsi="Calibri" w:cs="Arial"/>
          <w:lang w:bidi="he-IL"/>
        </w:rPr>
        <w:t>Książkowy pojedynek – potrzebne będzie celne oko i pewna ręka. Trafisz do celu z odległości?</w:t>
      </w:r>
    </w:p>
    <w:p w14:paraId="062F9B4D" w14:textId="77777777" w:rsidR="000C5095" w:rsidRDefault="000C5095" w:rsidP="000C5095">
      <w:pPr>
        <w:spacing w:line="259" w:lineRule="auto"/>
        <w:rPr>
          <w:rFonts w:ascii="Calibri" w:eastAsia="Calibri" w:hAnsi="Calibri" w:cs="Arial"/>
          <w:lang w:bidi="he-IL"/>
        </w:rPr>
      </w:pPr>
      <w:r w:rsidRPr="000C5095">
        <w:rPr>
          <w:rFonts w:ascii="Calibri" w:eastAsia="Calibri" w:hAnsi="Calibri" w:cs="Arial"/>
          <w:lang w:bidi="he-IL"/>
        </w:rPr>
        <w:t xml:space="preserve">Zapisz się do </w:t>
      </w:r>
      <w:proofErr w:type="spellStart"/>
      <w:r w:rsidRPr="000C5095">
        <w:rPr>
          <w:rFonts w:ascii="Calibri" w:eastAsia="Calibri" w:hAnsi="Calibri" w:cs="Arial"/>
          <w:lang w:bidi="he-IL"/>
        </w:rPr>
        <w:t>Mediateki</w:t>
      </w:r>
      <w:proofErr w:type="spellEnd"/>
      <w:r w:rsidRPr="000C5095">
        <w:rPr>
          <w:rFonts w:ascii="Calibri" w:eastAsia="Calibri" w:hAnsi="Calibri" w:cs="Arial"/>
          <w:lang w:bidi="he-IL"/>
        </w:rPr>
        <w:t xml:space="preserve"> – 1000 pierwszych czytelników, którzy zapiszą się do </w:t>
      </w:r>
      <w:proofErr w:type="spellStart"/>
      <w:r w:rsidRPr="000C5095">
        <w:rPr>
          <w:rFonts w:ascii="Calibri" w:eastAsia="Calibri" w:hAnsi="Calibri" w:cs="Arial"/>
          <w:lang w:bidi="he-IL"/>
        </w:rPr>
        <w:t>Mediateki</w:t>
      </w:r>
      <w:proofErr w:type="spellEnd"/>
      <w:r w:rsidRPr="000C5095">
        <w:rPr>
          <w:rFonts w:ascii="Calibri" w:eastAsia="Calibri" w:hAnsi="Calibri" w:cs="Arial"/>
          <w:lang w:bidi="he-IL"/>
        </w:rPr>
        <w:t xml:space="preserve"> przy ul. Strzałowej 15 otrzyma od nas książkowy upominek.</w:t>
      </w:r>
    </w:p>
    <w:p w14:paraId="59436E7B" w14:textId="77777777" w:rsidR="00141051" w:rsidRDefault="00141051" w:rsidP="000C5095">
      <w:pPr>
        <w:spacing w:line="259" w:lineRule="auto"/>
        <w:rPr>
          <w:rFonts w:ascii="Calibri" w:eastAsia="Calibri" w:hAnsi="Calibri" w:cs="Arial"/>
          <w:lang w:bidi="he-IL"/>
        </w:rPr>
      </w:pPr>
    </w:p>
    <w:p w14:paraId="542A69EF" w14:textId="77777777" w:rsidR="00141051" w:rsidRPr="000C5095" w:rsidRDefault="00141051" w:rsidP="000C5095">
      <w:pPr>
        <w:spacing w:line="259" w:lineRule="auto"/>
        <w:rPr>
          <w:rFonts w:ascii="Calibri" w:eastAsia="Calibri" w:hAnsi="Calibri" w:cs="Arial"/>
          <w:lang w:bidi="he-IL"/>
        </w:rPr>
      </w:pPr>
    </w:p>
    <w:p w14:paraId="39BC7A17" w14:textId="2B75745F" w:rsidR="009D3FA0" w:rsidRPr="00395218" w:rsidRDefault="009D3FA0" w:rsidP="009D3FA0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06.09 (sobota) G. 9:00-12:00</w:t>
      </w:r>
    </w:p>
    <w:p w14:paraId="0EA48C84" w14:textId="5C0E8186" w:rsidR="009D3FA0" w:rsidRDefault="009D3FA0" w:rsidP="009D3FA0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9D3FA0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 xml:space="preserve">Spotkanie z Janem z Czarnolasu – </w:t>
      </w:r>
      <w:proofErr w:type="spellStart"/>
      <w:r w:rsidRPr="009D3FA0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escape</w:t>
      </w:r>
      <w:proofErr w:type="spellEnd"/>
      <w:r w:rsidRPr="009D3FA0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 xml:space="preserve"> </w:t>
      </w:r>
      <w:proofErr w:type="spellStart"/>
      <w:r w:rsidRPr="009D3FA0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room</w:t>
      </w:r>
      <w:proofErr w:type="spellEnd"/>
      <w:r w:rsidRPr="009D3FA0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 xml:space="preserve"> literacki </w:t>
      </w:r>
    </w:p>
    <w:p w14:paraId="59AF545B" w14:textId="49557737" w:rsidR="009D3FA0" w:rsidRDefault="006739AF" w:rsidP="009D3FA0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proofErr w:type="spellStart"/>
      <w:r>
        <w:rPr>
          <w:rFonts w:ascii="Calibri" w:eastAsia="Calibri" w:hAnsi="Calibri" w:cs="Arial"/>
          <w:b/>
          <w:bCs/>
          <w:smallCaps/>
          <w:lang w:bidi="he-IL"/>
        </w:rPr>
        <w:t>Mediateka</w:t>
      </w:r>
      <w:proofErr w:type="spellEnd"/>
      <w:r>
        <w:rPr>
          <w:rFonts w:ascii="Calibri" w:eastAsia="Calibri" w:hAnsi="Calibri" w:cs="Arial"/>
          <w:b/>
          <w:bCs/>
          <w:smallCaps/>
          <w:lang w:bidi="he-IL"/>
        </w:rPr>
        <w:t xml:space="preserve"> </w:t>
      </w:r>
      <w:proofErr w:type="spellStart"/>
      <w:r>
        <w:rPr>
          <w:rFonts w:ascii="Calibri" w:eastAsia="Calibri" w:hAnsi="Calibri" w:cs="Arial"/>
          <w:b/>
          <w:bCs/>
          <w:smallCaps/>
          <w:lang w:bidi="he-IL"/>
        </w:rPr>
        <w:t>Raszei</w:t>
      </w:r>
      <w:proofErr w:type="spellEnd"/>
    </w:p>
    <w:p w14:paraId="36440DF0" w14:textId="77777777" w:rsidR="009D3FA0" w:rsidRDefault="009D3FA0" w:rsidP="009D3FA0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7BB6AE20" w14:textId="1FA81ED7" w:rsidR="006739AF" w:rsidRPr="006739AF" w:rsidRDefault="006739AF" w:rsidP="006739AF">
      <w:pPr>
        <w:spacing w:line="259" w:lineRule="auto"/>
        <w:rPr>
          <w:rFonts w:ascii="Calibri" w:eastAsia="Calibri" w:hAnsi="Calibri" w:cs="Arial"/>
          <w:lang w:bidi="he-IL"/>
        </w:rPr>
      </w:pPr>
      <w:r w:rsidRPr="006739AF">
        <w:rPr>
          <w:rFonts w:ascii="Calibri" w:eastAsia="Calibri" w:hAnsi="Calibri" w:cs="Arial"/>
          <w:lang w:bidi="he-IL"/>
        </w:rPr>
        <w:t xml:space="preserve">Z okazji Narodowego Czytania zapraszamy do udziału w wyjątkowej zabawie - wejdź do </w:t>
      </w:r>
      <w:proofErr w:type="spellStart"/>
      <w:r w:rsidRPr="006739AF">
        <w:rPr>
          <w:rFonts w:ascii="Calibri" w:eastAsia="Calibri" w:hAnsi="Calibri" w:cs="Arial"/>
          <w:lang w:bidi="he-IL"/>
        </w:rPr>
        <w:t>escape</w:t>
      </w:r>
      <w:proofErr w:type="spellEnd"/>
      <w:r w:rsidRPr="006739AF">
        <w:rPr>
          <w:rFonts w:ascii="Calibri" w:eastAsia="Calibri" w:hAnsi="Calibri" w:cs="Arial"/>
          <w:lang w:bidi="he-IL"/>
        </w:rPr>
        <w:t xml:space="preserve"> </w:t>
      </w:r>
      <w:proofErr w:type="spellStart"/>
      <w:r w:rsidRPr="006739AF">
        <w:rPr>
          <w:rFonts w:ascii="Calibri" w:eastAsia="Calibri" w:hAnsi="Calibri" w:cs="Arial"/>
          <w:lang w:bidi="he-IL"/>
        </w:rPr>
        <w:t>roomu</w:t>
      </w:r>
      <w:proofErr w:type="spellEnd"/>
      <w:r w:rsidRPr="006739AF">
        <w:rPr>
          <w:rFonts w:ascii="Calibri" w:eastAsia="Calibri" w:hAnsi="Calibri" w:cs="Arial"/>
          <w:lang w:bidi="he-IL"/>
        </w:rPr>
        <w:t xml:space="preserve"> mistrza Jana i odszukaj jak najwięcej literackich tropów i wskazówek. Na rozwiązanie czekają zagadki i szyfry inspirowane twórczością Jana Kochanowskiego.</w:t>
      </w:r>
    </w:p>
    <w:p w14:paraId="2A430008" w14:textId="77777777" w:rsidR="006739AF" w:rsidRPr="006739AF" w:rsidRDefault="006739AF" w:rsidP="006739AF">
      <w:pPr>
        <w:spacing w:line="259" w:lineRule="auto"/>
        <w:rPr>
          <w:rFonts w:ascii="Calibri" w:eastAsia="Calibri" w:hAnsi="Calibri" w:cs="Arial"/>
          <w:lang w:bidi="he-IL"/>
        </w:rPr>
      </w:pPr>
      <w:r w:rsidRPr="006739AF">
        <w:rPr>
          <w:rFonts w:ascii="Calibri" w:eastAsia="Calibri" w:hAnsi="Calibri" w:cs="Arial"/>
          <w:lang w:bidi="he-IL"/>
        </w:rPr>
        <w:t xml:space="preserve">Zapraszamy uczestników w wieku od 12 lat. Przyjdź z przyjaciółmi lub rodziną i daj się porwać niecodziennej przygodzie! </w:t>
      </w:r>
    </w:p>
    <w:p w14:paraId="6BD772B9" w14:textId="6764F6DD" w:rsidR="009D3FA0" w:rsidRDefault="009D3FA0" w:rsidP="009D3FA0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7411D9B3" w14:textId="77777777" w:rsidR="00141051" w:rsidRPr="00DD4A2C" w:rsidRDefault="00141051" w:rsidP="009D3FA0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2E629CD2" w14:textId="1E2DE8A7" w:rsidR="009D3FA0" w:rsidRPr="00395218" w:rsidRDefault="009D3FA0" w:rsidP="009D3FA0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06.09 (sobota) G. 11:00</w:t>
      </w:r>
    </w:p>
    <w:p w14:paraId="1826EBD9" w14:textId="35849B58" w:rsidR="009D3FA0" w:rsidRDefault="009D3FA0" w:rsidP="009D3FA0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9D3FA0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 xml:space="preserve">Kocia Szajka i fałszerze pierników. Rodzinna gra miejska </w:t>
      </w:r>
    </w:p>
    <w:p w14:paraId="2832A938" w14:textId="2FEF3771" w:rsidR="009D3FA0" w:rsidRDefault="009D3FA0" w:rsidP="009D3FA0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9D3FA0">
        <w:rPr>
          <w:rFonts w:ascii="Calibri" w:eastAsia="Calibri" w:hAnsi="Calibri" w:cs="Arial"/>
          <w:b/>
          <w:bCs/>
          <w:smallCaps/>
          <w:lang w:bidi="he-IL"/>
        </w:rPr>
        <w:t>Książnica Kopernikańska</w:t>
      </w:r>
    </w:p>
    <w:p w14:paraId="3A928476" w14:textId="77777777" w:rsidR="009D3FA0" w:rsidRDefault="009D3FA0" w:rsidP="009D3FA0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21F088C6" w14:textId="09C90B19" w:rsidR="009D3FA0" w:rsidRDefault="009D3FA0" w:rsidP="009D3FA0">
      <w:pPr>
        <w:spacing w:line="259" w:lineRule="auto"/>
        <w:rPr>
          <w:rFonts w:ascii="Calibri" w:eastAsia="Calibri" w:hAnsi="Calibri" w:cs="Arial"/>
          <w:lang w:bidi="he-IL"/>
        </w:rPr>
      </w:pPr>
      <w:r w:rsidRPr="009D3FA0">
        <w:rPr>
          <w:rFonts w:ascii="Calibri" w:eastAsia="Calibri" w:hAnsi="Calibri" w:cs="Arial"/>
          <w:lang w:bidi="he-IL"/>
        </w:rPr>
        <w:t xml:space="preserve">Emerytowany komisarz policji kot </w:t>
      </w:r>
      <w:proofErr w:type="spellStart"/>
      <w:r w:rsidRPr="009D3FA0">
        <w:rPr>
          <w:rFonts w:ascii="Calibri" w:eastAsia="Calibri" w:hAnsi="Calibri" w:cs="Arial"/>
          <w:lang w:bidi="he-IL"/>
        </w:rPr>
        <w:t>Bibi</w:t>
      </w:r>
      <w:proofErr w:type="spellEnd"/>
      <w:r w:rsidRPr="009D3FA0">
        <w:rPr>
          <w:rFonts w:ascii="Calibri" w:eastAsia="Calibri" w:hAnsi="Calibri" w:cs="Arial"/>
          <w:lang w:bidi="he-IL"/>
        </w:rPr>
        <w:t xml:space="preserve"> Lolo nie ma złudzeń - jego kariera dobiegła końca. Tymczasem przestępcy nie odpuszczają; w Toruniu grasuje banda zuchwałych fałszerzy pierników. </w:t>
      </w:r>
      <w:proofErr w:type="spellStart"/>
      <w:r w:rsidRPr="009D3FA0">
        <w:rPr>
          <w:rFonts w:ascii="Calibri" w:eastAsia="Calibri" w:hAnsi="Calibri" w:cs="Arial"/>
          <w:lang w:bidi="he-IL"/>
        </w:rPr>
        <w:t>Bibi</w:t>
      </w:r>
      <w:proofErr w:type="spellEnd"/>
      <w:r w:rsidRPr="009D3FA0">
        <w:rPr>
          <w:rFonts w:ascii="Calibri" w:eastAsia="Calibri" w:hAnsi="Calibri" w:cs="Arial"/>
          <w:lang w:bidi="he-IL"/>
        </w:rPr>
        <w:t xml:space="preserve"> Lolo nie ma </w:t>
      </w:r>
      <w:r w:rsidRPr="009D3FA0">
        <w:rPr>
          <w:rFonts w:ascii="Calibri" w:eastAsia="Calibri" w:hAnsi="Calibri" w:cs="Arial"/>
          <w:lang w:bidi="he-IL"/>
        </w:rPr>
        <w:lastRenderedPageBreak/>
        <w:t>wyjścia - rozpoczyna kolejne śledztwo. Na pomoc przybywa mu słynna Kocia Szajka, czyli Wy - detektywi, którym niestraszna żadna zagadka kryminalna...</w:t>
      </w:r>
    </w:p>
    <w:p w14:paraId="316CB047" w14:textId="77777777" w:rsidR="009D3FA0" w:rsidRPr="009D3FA0" w:rsidRDefault="009D3FA0" w:rsidP="009D3FA0">
      <w:pPr>
        <w:spacing w:line="259" w:lineRule="auto"/>
        <w:rPr>
          <w:rFonts w:ascii="Calibri" w:eastAsia="Calibri" w:hAnsi="Calibri" w:cs="Arial"/>
          <w:lang w:bidi="he-IL"/>
        </w:rPr>
      </w:pPr>
      <w:r w:rsidRPr="009D3FA0">
        <w:rPr>
          <w:rFonts w:ascii="Calibri" w:eastAsia="Calibri" w:hAnsi="Calibri" w:cs="Arial"/>
          <w:lang w:bidi="he-IL"/>
        </w:rPr>
        <w:t>Harmonogram gry:</w:t>
      </w:r>
    </w:p>
    <w:p w14:paraId="31B365D7" w14:textId="77777777" w:rsidR="009D3FA0" w:rsidRPr="009D3FA0" w:rsidRDefault="009D3FA0" w:rsidP="009D3FA0">
      <w:pPr>
        <w:spacing w:line="259" w:lineRule="auto"/>
        <w:rPr>
          <w:rFonts w:ascii="Calibri" w:eastAsia="Calibri" w:hAnsi="Calibri" w:cs="Arial"/>
          <w:lang w:bidi="he-IL"/>
        </w:rPr>
      </w:pPr>
      <w:r w:rsidRPr="009D3FA0">
        <w:rPr>
          <w:rFonts w:ascii="Calibri" w:eastAsia="Calibri" w:hAnsi="Calibri" w:cs="Arial"/>
          <w:lang w:bidi="he-IL"/>
        </w:rPr>
        <w:t>godz. 11.00-12.00: zapisy wydawanie pakietów startowych;</w:t>
      </w:r>
    </w:p>
    <w:p w14:paraId="4A56BEF9" w14:textId="77777777" w:rsidR="009D3FA0" w:rsidRPr="009D3FA0" w:rsidRDefault="009D3FA0" w:rsidP="009D3FA0">
      <w:pPr>
        <w:spacing w:line="259" w:lineRule="auto"/>
        <w:rPr>
          <w:rFonts w:ascii="Calibri" w:eastAsia="Calibri" w:hAnsi="Calibri" w:cs="Arial"/>
          <w:lang w:bidi="he-IL"/>
        </w:rPr>
      </w:pPr>
      <w:r w:rsidRPr="009D3FA0">
        <w:rPr>
          <w:rFonts w:ascii="Calibri" w:eastAsia="Calibri" w:hAnsi="Calibri" w:cs="Arial"/>
          <w:lang w:bidi="he-IL"/>
        </w:rPr>
        <w:t>godz. 11.00-14.00: przebieg gry;</w:t>
      </w:r>
    </w:p>
    <w:p w14:paraId="7CE93670" w14:textId="77777777" w:rsidR="009D3FA0" w:rsidRPr="009D3FA0" w:rsidRDefault="009D3FA0" w:rsidP="009D3FA0">
      <w:pPr>
        <w:spacing w:line="259" w:lineRule="auto"/>
        <w:rPr>
          <w:rFonts w:ascii="Calibri" w:eastAsia="Calibri" w:hAnsi="Calibri" w:cs="Arial"/>
          <w:lang w:bidi="he-IL"/>
        </w:rPr>
      </w:pPr>
      <w:r w:rsidRPr="009D3FA0">
        <w:rPr>
          <w:rFonts w:ascii="Calibri" w:eastAsia="Calibri" w:hAnsi="Calibri" w:cs="Arial"/>
          <w:lang w:bidi="he-IL"/>
        </w:rPr>
        <w:t>godz. 14.00-15.00: animacje dla dzieci, m.in. kocie magnesy na lodówkę, kocia joga, kocie origami, kłębki waty cukrowej;</w:t>
      </w:r>
    </w:p>
    <w:p w14:paraId="19DA5AAE" w14:textId="77777777" w:rsidR="009D3FA0" w:rsidRPr="009D3FA0" w:rsidRDefault="009D3FA0" w:rsidP="009D3FA0">
      <w:pPr>
        <w:spacing w:line="259" w:lineRule="auto"/>
        <w:rPr>
          <w:rFonts w:ascii="Calibri" w:eastAsia="Calibri" w:hAnsi="Calibri" w:cs="Arial"/>
          <w:lang w:bidi="he-IL"/>
        </w:rPr>
      </w:pPr>
      <w:r w:rsidRPr="009D3FA0">
        <w:rPr>
          <w:rFonts w:ascii="Calibri" w:eastAsia="Calibri" w:hAnsi="Calibri" w:cs="Arial"/>
          <w:lang w:bidi="he-IL"/>
        </w:rPr>
        <w:t>godz. 15.00: ogłoszenie wyników gry;</w:t>
      </w:r>
    </w:p>
    <w:p w14:paraId="68D57F94" w14:textId="77777777" w:rsidR="009D3FA0" w:rsidRDefault="009D3FA0" w:rsidP="009D3FA0">
      <w:pPr>
        <w:spacing w:line="259" w:lineRule="auto"/>
        <w:rPr>
          <w:rFonts w:ascii="Calibri" w:eastAsia="Calibri" w:hAnsi="Calibri" w:cs="Arial"/>
          <w:lang w:bidi="he-IL"/>
        </w:rPr>
      </w:pPr>
      <w:r w:rsidRPr="009D3FA0">
        <w:rPr>
          <w:rFonts w:ascii="Calibri" w:eastAsia="Calibri" w:hAnsi="Calibri" w:cs="Arial"/>
          <w:lang w:bidi="he-IL"/>
        </w:rPr>
        <w:t>godz. 15.30: pizza dla wszystkich uczestników gry</w:t>
      </w:r>
    </w:p>
    <w:p w14:paraId="066F9E6C" w14:textId="31403C62" w:rsidR="009D3FA0" w:rsidRPr="009D3FA0" w:rsidRDefault="009D3FA0" w:rsidP="009D3FA0">
      <w:pPr>
        <w:spacing w:line="259" w:lineRule="auto"/>
        <w:rPr>
          <w:rFonts w:ascii="Calibri" w:eastAsia="Calibri" w:hAnsi="Calibri" w:cs="Arial"/>
          <w:lang w:bidi="he-IL"/>
        </w:rPr>
      </w:pPr>
      <w:r w:rsidRPr="009D3FA0">
        <w:rPr>
          <w:rFonts w:ascii="Calibri" w:eastAsia="Calibri" w:hAnsi="Calibri" w:cs="Arial"/>
          <w:lang w:bidi="he-IL"/>
        </w:rPr>
        <w:t>Uwaga: premiujemy hojnych!</w:t>
      </w:r>
      <w:r w:rsidRPr="009D3FA0">
        <w:rPr>
          <w:rFonts w:ascii="Calibri" w:eastAsia="Calibri" w:hAnsi="Calibri" w:cs="Arial"/>
          <w:lang w:bidi="he-IL"/>
        </w:rPr>
        <w:br/>
        <w:t>Podczas gry będzie prowadzona zbiórka darów dla Schroniska dla Bezdomnych Zwierząt w Toruniu. Drużyna, która przyniesie w prezencie karmę dobrej jakości, otrzyma dodatkowe punkty.</w:t>
      </w:r>
    </w:p>
    <w:p w14:paraId="031D54B4" w14:textId="77777777" w:rsidR="009D3FA0" w:rsidRPr="009D3FA0" w:rsidRDefault="009D3FA0" w:rsidP="009D3FA0">
      <w:pPr>
        <w:spacing w:line="259" w:lineRule="auto"/>
        <w:rPr>
          <w:rFonts w:ascii="Calibri" w:eastAsia="Calibri" w:hAnsi="Calibri" w:cs="Arial"/>
          <w:lang w:bidi="he-IL"/>
        </w:rPr>
      </w:pPr>
      <w:r w:rsidRPr="009D3FA0">
        <w:rPr>
          <w:rFonts w:ascii="Calibri" w:eastAsia="Calibri" w:hAnsi="Calibri" w:cs="Arial"/>
          <w:lang w:bidi="he-IL"/>
        </w:rPr>
        <w:t>Nagrody: trzy pierwsze drużyny otrzymają czytniki e-booków.</w:t>
      </w:r>
    </w:p>
    <w:p w14:paraId="20872B7A" w14:textId="77777777" w:rsidR="000C5095" w:rsidRDefault="000C5095" w:rsidP="00771A62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</w:pPr>
    </w:p>
    <w:p w14:paraId="6BE9A203" w14:textId="77777777" w:rsidR="000C5095" w:rsidRPr="0010414B" w:rsidRDefault="000C5095" w:rsidP="000C5095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bookmarkStart w:id="2" w:name="_Hlk177734329"/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07.09 (niedziela) G. 11:00-17:00</w:t>
      </w:r>
    </w:p>
    <w:p w14:paraId="7CF93264" w14:textId="77777777" w:rsidR="000C5095" w:rsidRPr="00154038" w:rsidRDefault="000C5095" w:rsidP="000C5095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154038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 xml:space="preserve">U sąsiadów </w:t>
      </w:r>
      <w:proofErr w:type="spellStart"/>
      <w:r w:rsidRPr="00154038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olendrów</w:t>
      </w:r>
      <w:proofErr w:type="spellEnd"/>
      <w:r w:rsidRPr="00154038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 xml:space="preserve"> – impreza plenerowa</w:t>
      </w:r>
    </w:p>
    <w:p w14:paraId="7F0F1658" w14:textId="77777777" w:rsidR="000C5095" w:rsidRDefault="000C5095" w:rsidP="000C5095">
      <w:pPr>
        <w:pStyle w:val="Bezodstpw"/>
        <w:jc w:val="both"/>
        <w:rPr>
          <w:rFonts w:ascii="Calibri" w:eastAsia="Calibri" w:hAnsi="Calibri" w:cs="Arial"/>
          <w:b/>
          <w:bCs/>
          <w:smallCaps/>
          <w:lang w:bidi="he-IL"/>
        </w:rPr>
      </w:pPr>
      <w:proofErr w:type="spellStart"/>
      <w:r w:rsidRPr="00154038">
        <w:rPr>
          <w:rFonts w:ascii="Calibri" w:eastAsia="Calibri" w:hAnsi="Calibri" w:cs="Arial"/>
          <w:b/>
          <w:bCs/>
          <w:smallCaps/>
          <w:lang w:bidi="he-IL"/>
        </w:rPr>
        <w:t>Olenderski</w:t>
      </w:r>
      <w:proofErr w:type="spellEnd"/>
      <w:r w:rsidRPr="00154038">
        <w:rPr>
          <w:rFonts w:ascii="Calibri" w:eastAsia="Calibri" w:hAnsi="Calibri" w:cs="Arial"/>
          <w:b/>
          <w:bCs/>
          <w:smallCaps/>
          <w:lang w:bidi="he-IL"/>
        </w:rPr>
        <w:t xml:space="preserve"> Park Etnograficzny</w:t>
      </w:r>
      <w:r>
        <w:rPr>
          <w:rFonts w:ascii="Calibri" w:eastAsia="Calibri" w:hAnsi="Calibri" w:cs="Arial"/>
          <w:b/>
          <w:bCs/>
          <w:smallCaps/>
          <w:lang w:bidi="he-IL"/>
        </w:rPr>
        <w:t xml:space="preserve"> - </w:t>
      </w:r>
      <w:r w:rsidRPr="00154038">
        <w:rPr>
          <w:rFonts w:ascii="Calibri" w:eastAsia="Calibri" w:hAnsi="Calibri" w:cs="Arial"/>
          <w:b/>
          <w:bCs/>
          <w:smallCaps/>
          <w:lang w:bidi="he-IL"/>
        </w:rPr>
        <w:t xml:space="preserve">ul. </w:t>
      </w:r>
      <w:proofErr w:type="spellStart"/>
      <w:r w:rsidRPr="00154038">
        <w:rPr>
          <w:rFonts w:ascii="Calibri" w:eastAsia="Calibri" w:hAnsi="Calibri" w:cs="Arial"/>
          <w:b/>
          <w:bCs/>
          <w:smallCaps/>
          <w:lang w:bidi="he-IL"/>
        </w:rPr>
        <w:t>Mennonitów</w:t>
      </w:r>
      <w:proofErr w:type="spellEnd"/>
      <w:r w:rsidRPr="00154038">
        <w:rPr>
          <w:rFonts w:ascii="Calibri" w:eastAsia="Calibri" w:hAnsi="Calibri" w:cs="Arial"/>
          <w:b/>
          <w:bCs/>
          <w:smallCaps/>
          <w:lang w:bidi="he-IL"/>
        </w:rPr>
        <w:t xml:space="preserve"> 14 Wielka Nieszawka</w:t>
      </w:r>
    </w:p>
    <w:p w14:paraId="00D91D17" w14:textId="77777777" w:rsidR="000C5095" w:rsidRPr="00191B16" w:rsidRDefault="000C5095" w:rsidP="000C5095">
      <w:pPr>
        <w:pStyle w:val="Bezodstpw"/>
        <w:jc w:val="both"/>
        <w:rPr>
          <w:rFonts w:ascii="Calibri" w:eastAsia="Calibri" w:hAnsi="Calibri" w:cs="Arial"/>
          <w:b/>
          <w:bCs/>
          <w:smallCaps/>
          <w:lang w:bidi="he-IL"/>
        </w:rPr>
      </w:pPr>
    </w:p>
    <w:p w14:paraId="243DBD38" w14:textId="77777777" w:rsidR="000C5095" w:rsidRPr="00BB4D03" w:rsidRDefault="000C5095" w:rsidP="000C5095">
      <w:pPr>
        <w:spacing w:line="259" w:lineRule="auto"/>
        <w:rPr>
          <w:rFonts w:ascii="Calibri" w:eastAsia="Calibri" w:hAnsi="Calibri" w:cs="Arial"/>
          <w:lang w:bidi="he-IL"/>
        </w:rPr>
      </w:pPr>
    </w:p>
    <w:p w14:paraId="6F90DA38" w14:textId="77777777" w:rsidR="000C5095" w:rsidRDefault="000C5095" w:rsidP="000C5095">
      <w:pPr>
        <w:spacing w:line="259" w:lineRule="auto"/>
        <w:rPr>
          <w:rFonts w:ascii="Calibri" w:eastAsia="Calibri" w:hAnsi="Calibri" w:cs="Arial"/>
          <w:lang w:bidi="he-IL"/>
        </w:rPr>
      </w:pPr>
      <w:r w:rsidRPr="00154038">
        <w:rPr>
          <w:rFonts w:ascii="Calibri" w:eastAsia="Calibri" w:hAnsi="Calibri" w:cs="Arial"/>
          <w:lang w:bidi="he-IL"/>
        </w:rPr>
        <w:t xml:space="preserve">Bilet: normalny – 30 zł, ulgowy – 20 zł, rodzinny (2+2) – 60 zł do nabycia w kasie i </w:t>
      </w:r>
      <w:hyperlink r:id="rId13" w:tgtFrame="_blank" w:history="1">
        <w:r w:rsidRPr="00154038">
          <w:rPr>
            <w:rStyle w:val="Hipercze"/>
            <w:rFonts w:ascii="Calibri" w:eastAsia="Calibri" w:hAnsi="Calibri" w:cs="Arial"/>
            <w:lang w:bidi="he-IL"/>
          </w:rPr>
          <w:t>online (kliknij, aby kupić)</w:t>
        </w:r>
      </w:hyperlink>
      <w:r w:rsidRPr="00154038">
        <w:rPr>
          <w:rFonts w:ascii="Calibri" w:eastAsia="Calibri" w:hAnsi="Calibri" w:cs="Arial"/>
          <w:lang w:bidi="he-IL"/>
        </w:rPr>
        <w:t xml:space="preserve"> </w:t>
      </w:r>
    </w:p>
    <w:p w14:paraId="2310899F" w14:textId="77777777" w:rsidR="000C5095" w:rsidRPr="00154038" w:rsidRDefault="000C5095" w:rsidP="000C5095">
      <w:pPr>
        <w:spacing w:line="259" w:lineRule="auto"/>
        <w:rPr>
          <w:rFonts w:ascii="Calibri" w:eastAsia="Calibri" w:hAnsi="Calibri" w:cs="Arial"/>
          <w:lang w:bidi="he-IL"/>
        </w:rPr>
      </w:pPr>
      <w:r w:rsidRPr="00154038">
        <w:rPr>
          <w:rFonts w:ascii="Calibri" w:eastAsia="Calibri" w:hAnsi="Calibri" w:cs="Arial"/>
          <w:lang w:bidi="he-IL"/>
        </w:rPr>
        <w:t xml:space="preserve">W pierwszą wrześniową niedzielę do </w:t>
      </w:r>
      <w:proofErr w:type="spellStart"/>
      <w:r w:rsidRPr="00154038">
        <w:rPr>
          <w:rFonts w:ascii="Calibri" w:eastAsia="Calibri" w:hAnsi="Calibri" w:cs="Arial"/>
          <w:lang w:bidi="he-IL"/>
        </w:rPr>
        <w:t>Olenderskiego</w:t>
      </w:r>
      <w:proofErr w:type="spellEnd"/>
      <w:r w:rsidRPr="00154038">
        <w:rPr>
          <w:rFonts w:ascii="Calibri" w:eastAsia="Calibri" w:hAnsi="Calibri" w:cs="Arial"/>
          <w:lang w:bidi="he-IL"/>
        </w:rPr>
        <w:t xml:space="preserve"> Parku Etnograficznego w Wielkiej Nieszawce zjadą rękodzielnicy, rzemieślnicy z różnorodnymi pokazami oraz warsztatami. Skansen ożyje dzięki mocy plenerowych atrakcji.‍</w:t>
      </w:r>
    </w:p>
    <w:p w14:paraId="651FFDF1" w14:textId="77777777" w:rsidR="00141051" w:rsidRDefault="000C5095" w:rsidP="000C5095">
      <w:pPr>
        <w:spacing w:line="259" w:lineRule="auto"/>
        <w:rPr>
          <w:rFonts w:ascii="Calibri" w:eastAsia="Calibri" w:hAnsi="Calibri" w:cs="Arial"/>
          <w:lang w:bidi="he-IL"/>
        </w:rPr>
      </w:pPr>
      <w:r w:rsidRPr="00154038">
        <w:rPr>
          <w:rFonts w:ascii="Calibri" w:eastAsia="Calibri" w:hAnsi="Calibri" w:cs="Arial"/>
          <w:lang w:bidi="he-IL"/>
        </w:rPr>
        <w:t xml:space="preserve">Kuchnia to hasło przewodnie tegorocznej imprezy plenerowej U sąsiadów </w:t>
      </w:r>
      <w:proofErr w:type="spellStart"/>
      <w:r w:rsidRPr="00154038">
        <w:rPr>
          <w:rFonts w:ascii="Calibri" w:eastAsia="Calibri" w:hAnsi="Calibri" w:cs="Arial"/>
          <w:lang w:bidi="he-IL"/>
        </w:rPr>
        <w:t>olendrów</w:t>
      </w:r>
      <w:proofErr w:type="spellEnd"/>
      <w:r w:rsidRPr="00154038">
        <w:rPr>
          <w:rFonts w:ascii="Calibri" w:eastAsia="Calibri" w:hAnsi="Calibri" w:cs="Arial"/>
          <w:lang w:bidi="he-IL"/>
        </w:rPr>
        <w:t xml:space="preserve"> – mówi Joanna Sójka z </w:t>
      </w:r>
      <w:proofErr w:type="spellStart"/>
      <w:r w:rsidRPr="00154038">
        <w:rPr>
          <w:rFonts w:ascii="Calibri" w:eastAsia="Calibri" w:hAnsi="Calibri" w:cs="Arial"/>
          <w:lang w:bidi="he-IL"/>
        </w:rPr>
        <w:t>Olenderskiego</w:t>
      </w:r>
      <w:proofErr w:type="spellEnd"/>
      <w:r w:rsidRPr="00154038">
        <w:rPr>
          <w:rFonts w:ascii="Calibri" w:eastAsia="Calibri" w:hAnsi="Calibri" w:cs="Arial"/>
          <w:lang w:bidi="he-IL"/>
        </w:rPr>
        <w:t xml:space="preserve"> Parku Etnograficznego. Plecenie wianków, lepienie garnków, malowanie ceramiki, dekorowanie pierników, wyplatanie koszy wiklinowych czy kręcenie sznurów to tylko niektóre z aktywności, które czekają na odwiedzających.</w:t>
      </w:r>
      <w:r w:rsidRPr="00154038">
        <w:rPr>
          <w:rFonts w:ascii="Calibri" w:eastAsia="Calibri" w:hAnsi="Calibri" w:cs="Arial"/>
          <w:lang w:bidi="he-IL"/>
        </w:rPr>
        <w:br/>
      </w:r>
      <w:r w:rsidRPr="00154038">
        <w:rPr>
          <w:rFonts w:ascii="Calibri" w:eastAsia="Calibri" w:hAnsi="Calibri" w:cs="Arial"/>
          <w:lang w:bidi="he-IL"/>
        </w:rPr>
        <w:br/>
        <w:t xml:space="preserve">Chętni będą mogli wziąć udział w tradycyjnych wykopkach, kiszeniu kapusty lub spróbować swoich sił w… dojeniu krowy! </w:t>
      </w:r>
    </w:p>
    <w:p w14:paraId="4C7C70F4" w14:textId="08594E5D" w:rsidR="000C5095" w:rsidRPr="00154038" w:rsidRDefault="000C5095" w:rsidP="000C5095">
      <w:pPr>
        <w:spacing w:line="259" w:lineRule="auto"/>
        <w:rPr>
          <w:rFonts w:ascii="Calibri" w:eastAsia="Calibri" w:hAnsi="Calibri" w:cs="Arial"/>
          <w:lang w:bidi="he-IL"/>
        </w:rPr>
      </w:pPr>
      <w:r w:rsidRPr="00154038">
        <w:rPr>
          <w:rFonts w:ascii="Calibri" w:eastAsia="Calibri" w:hAnsi="Calibri" w:cs="Arial"/>
          <w:lang w:bidi="he-IL"/>
        </w:rPr>
        <w:lastRenderedPageBreak/>
        <w:t xml:space="preserve">Aktorzy teatru Humoreska wcielą się w role dawnych mieszkańców zagród </w:t>
      </w:r>
      <w:proofErr w:type="spellStart"/>
      <w:r w:rsidRPr="00154038">
        <w:rPr>
          <w:rFonts w:ascii="Calibri" w:eastAsia="Calibri" w:hAnsi="Calibri" w:cs="Arial"/>
          <w:lang w:bidi="he-IL"/>
        </w:rPr>
        <w:t>olenderskich</w:t>
      </w:r>
      <w:proofErr w:type="spellEnd"/>
      <w:r w:rsidRPr="00154038">
        <w:rPr>
          <w:rFonts w:ascii="Calibri" w:eastAsia="Calibri" w:hAnsi="Calibri" w:cs="Arial"/>
          <w:lang w:bidi="he-IL"/>
        </w:rPr>
        <w:t xml:space="preserve">. Można ich będzie spotkać krzątających się przy domowych zajęciach oraz w polu przy gospodarskiej robocie. Zaplanowaliśmy też ciekawe pokazy m.in. wyrobu </w:t>
      </w:r>
      <w:proofErr w:type="spellStart"/>
      <w:r w:rsidRPr="00154038">
        <w:rPr>
          <w:rFonts w:ascii="Calibri" w:eastAsia="Calibri" w:hAnsi="Calibri" w:cs="Arial"/>
          <w:lang w:bidi="he-IL"/>
        </w:rPr>
        <w:t>fjuta</w:t>
      </w:r>
      <w:proofErr w:type="spellEnd"/>
      <w:r w:rsidRPr="00154038">
        <w:rPr>
          <w:rFonts w:ascii="Calibri" w:eastAsia="Calibri" w:hAnsi="Calibri" w:cs="Arial"/>
          <w:lang w:bidi="he-IL"/>
        </w:rPr>
        <w:t xml:space="preserve"> z buraków cukrowych, tłoczenia soków owocowych czy warzenia sera.</w:t>
      </w:r>
    </w:p>
    <w:p w14:paraId="5D061276" w14:textId="77777777" w:rsidR="000C5095" w:rsidRPr="00154038" w:rsidRDefault="000C5095" w:rsidP="000C5095">
      <w:pPr>
        <w:spacing w:line="259" w:lineRule="auto"/>
        <w:rPr>
          <w:rFonts w:ascii="Calibri" w:eastAsia="Calibri" w:hAnsi="Calibri" w:cs="Arial"/>
          <w:lang w:bidi="he-IL"/>
        </w:rPr>
      </w:pPr>
      <w:r w:rsidRPr="00154038">
        <w:rPr>
          <w:rFonts w:ascii="Calibri" w:eastAsia="Calibri" w:hAnsi="Calibri" w:cs="Arial"/>
          <w:lang w:bidi="he-IL"/>
        </w:rPr>
        <w:t>Dla naszych najmłodszych gości dużą atrakcją będzie wiejski plac zabaw, przejażdżki w końskim siodle oraz bryczką. W specjalnie na tę okazję przygotowanych zagrodach uczestnicy imprezy spotkają cielaki, osły, kozy, kury i gęsi.</w:t>
      </w:r>
    </w:p>
    <w:p w14:paraId="4CFF2031" w14:textId="7C9BAE80" w:rsidR="000C5095" w:rsidRPr="00154038" w:rsidRDefault="000C5095" w:rsidP="000C5095">
      <w:pPr>
        <w:spacing w:line="259" w:lineRule="auto"/>
        <w:rPr>
          <w:rFonts w:ascii="Calibri" w:eastAsia="Calibri" w:hAnsi="Calibri" w:cs="Arial"/>
          <w:lang w:bidi="he-IL"/>
        </w:rPr>
      </w:pPr>
      <w:r w:rsidRPr="00154038">
        <w:rPr>
          <w:rFonts w:ascii="Calibri" w:eastAsia="Calibri" w:hAnsi="Calibri" w:cs="Arial"/>
          <w:lang w:bidi="he-IL"/>
        </w:rPr>
        <w:t>Wydarzeniu towarzyszyć będzie kiermasz żywności ekologicznej, rękodzieła oraz kwiatów, warzyw i owoców. W wydzielonej strefie kulinarnej zjeść będzie można tradycyjne pyszności, napić się kawy oraz skosztować słodkości</w:t>
      </w:r>
      <w:r>
        <w:rPr>
          <w:rFonts w:ascii="Calibri" w:eastAsia="Calibri" w:hAnsi="Calibri" w:cs="Arial"/>
          <w:lang w:bidi="he-IL"/>
        </w:rPr>
        <w:t>.</w:t>
      </w:r>
    </w:p>
    <w:p w14:paraId="5134EDC0" w14:textId="4A1DEB9B" w:rsidR="00DD4A2C" w:rsidRDefault="00AE179F" w:rsidP="00305B24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 w:rsidRPr="00D41639">
        <w:rPr>
          <w:rFonts w:ascii="Calibri" w:eastAsia="Calibri" w:hAnsi="Calibri" w:cs="Arial"/>
          <w:lang w:bidi="he-IL"/>
        </w:rPr>
        <w:br/>
      </w:r>
    </w:p>
    <w:p w14:paraId="7691AE9F" w14:textId="78E47312" w:rsid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4DE4FBBA" w14:textId="77777777" w:rsid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6499F30C" w14:textId="46A1D966" w:rsidR="00DD4A2C" w:rsidRP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61FDD2F5" w14:textId="77777777" w:rsidR="00DD4A2C" w:rsidRPr="00B60616" w:rsidRDefault="00DD4A2C" w:rsidP="00DD4A2C">
      <w:pPr>
        <w:spacing w:line="259" w:lineRule="auto"/>
        <w:rPr>
          <w:rFonts w:ascii="Calibri" w:eastAsia="Calibri" w:hAnsi="Calibri" w:cs="Arial"/>
          <w:lang w:bidi="he-IL"/>
        </w:rPr>
      </w:pPr>
    </w:p>
    <w:bookmarkEnd w:id="2"/>
    <w:p w14:paraId="5C8C9E06" w14:textId="77777777" w:rsidR="00281F89" w:rsidRDefault="00281F89" w:rsidP="00771A62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</w:pPr>
    </w:p>
    <w:p w14:paraId="7AE0628E" w14:textId="16098F22" w:rsidR="00E91852" w:rsidRPr="00483C08" w:rsidRDefault="00E91852" w:rsidP="00937BD4">
      <w:pPr>
        <w:spacing w:line="360" w:lineRule="auto"/>
        <w:rPr>
          <w:rFonts w:ascii="Calibri" w:eastAsia="Calibri" w:hAnsi="Calibri" w:cs="Arial"/>
          <w:lang w:bidi="he-IL"/>
        </w:rPr>
      </w:pPr>
    </w:p>
    <w:sectPr w:rsidR="00E91852" w:rsidRPr="00483C08" w:rsidSect="006237AF">
      <w:headerReference w:type="default" r:id="rId14"/>
      <w:footerReference w:type="default" r:id="rId15"/>
      <w:headerReference w:type="first" r:id="rId16"/>
      <w:pgSz w:w="11900" w:h="16840"/>
      <w:pgMar w:top="1826" w:right="1127" w:bottom="1417" w:left="1134" w:header="238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631F21" w14:textId="77777777" w:rsidR="0098661C" w:rsidRDefault="0098661C" w:rsidP="008B0688">
      <w:r>
        <w:separator/>
      </w:r>
    </w:p>
  </w:endnote>
  <w:endnote w:type="continuationSeparator" w:id="0">
    <w:p w14:paraId="5EA51B72" w14:textId="77777777" w:rsidR="0098661C" w:rsidRDefault="0098661C" w:rsidP="008B0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DejaVu Sans"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Lohit Hindi">
    <w:altName w:val="Calibri"/>
    <w:charset w:val="00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4213C" w14:textId="107B1A8F" w:rsidR="00907827" w:rsidRDefault="00907827">
    <w:pPr>
      <w:pStyle w:val="Stopka"/>
    </w:pPr>
    <w:r>
      <w:rPr>
        <w:noProof/>
      </w:rPr>
      <w:drawing>
        <wp:anchor distT="0" distB="0" distL="114300" distR="114300" simplePos="0" relativeHeight="251668480" behindDoc="0" locked="0" layoutInCell="1" allowOverlap="1" wp14:anchorId="5DB68C15" wp14:editId="35211E2C">
          <wp:simplePos x="0" y="0"/>
          <wp:positionH relativeFrom="column">
            <wp:posOffset>-891250</wp:posOffset>
          </wp:positionH>
          <wp:positionV relativeFrom="paragraph">
            <wp:posOffset>0</wp:posOffset>
          </wp:positionV>
          <wp:extent cx="7544435" cy="1090140"/>
          <wp:effectExtent l="0" t="0" r="0" b="2540"/>
          <wp:wrapNone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iasto-kamienica-inicjatyw-archipela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435" cy="1090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4DD2F0" w14:textId="77777777" w:rsidR="0098661C" w:rsidRDefault="0098661C" w:rsidP="008B0688">
      <w:r>
        <w:separator/>
      </w:r>
    </w:p>
  </w:footnote>
  <w:footnote w:type="continuationSeparator" w:id="0">
    <w:p w14:paraId="7E1A3C1A" w14:textId="77777777" w:rsidR="0098661C" w:rsidRDefault="0098661C" w:rsidP="008B06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B44C4" w14:textId="77777777" w:rsidR="00BD50B4" w:rsidRDefault="00BD50B4">
    <w:pPr>
      <w:pStyle w:val="Nagwek"/>
    </w:pPr>
  </w:p>
  <w:p w14:paraId="7F9ABA25" w14:textId="46052EB8" w:rsidR="00907827" w:rsidRDefault="00BD50B4">
    <w:pPr>
      <w:pStyle w:val="Nagwek"/>
    </w:pPr>
    <w:r>
      <w:br/>
    </w:r>
    <w:r w:rsidR="00907827">
      <w:rPr>
        <w:noProof/>
      </w:rPr>
      <w:drawing>
        <wp:anchor distT="0" distB="0" distL="114300" distR="114300" simplePos="0" relativeHeight="251666432" behindDoc="0" locked="0" layoutInCell="1" allowOverlap="1" wp14:anchorId="5293B1DD" wp14:editId="07DE717C">
          <wp:simplePos x="0" y="0"/>
          <wp:positionH relativeFrom="column">
            <wp:posOffset>-695960</wp:posOffset>
          </wp:positionH>
          <wp:positionV relativeFrom="paragraph">
            <wp:posOffset>-1503680</wp:posOffset>
          </wp:positionV>
          <wp:extent cx="7544435" cy="1560315"/>
          <wp:effectExtent l="0" t="0" r="0" b="0"/>
          <wp:wrapNone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nagłówe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435" cy="1560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CBA18" w14:textId="77777777" w:rsidR="00907827" w:rsidRDefault="00907827">
    <w:pPr>
      <w:pStyle w:val="Nagwek"/>
    </w:pPr>
    <w:r>
      <w:rPr>
        <w:rFonts w:ascii="Times New Roman" w:eastAsia="Times New Roman" w:hAnsi="Times New Roman" w:cs="Times New Roman"/>
        <w:noProof/>
      </w:rPr>
      <w:drawing>
        <wp:anchor distT="0" distB="0" distL="114300" distR="114300" simplePos="0" relativeHeight="251660288" behindDoc="0" locked="0" layoutInCell="1" allowOverlap="1" wp14:anchorId="06F96165" wp14:editId="281A17F7">
          <wp:simplePos x="0" y="0"/>
          <wp:positionH relativeFrom="column">
            <wp:posOffset>1894840</wp:posOffset>
          </wp:positionH>
          <wp:positionV relativeFrom="paragraph">
            <wp:posOffset>-1172845</wp:posOffset>
          </wp:positionV>
          <wp:extent cx="1943735" cy="1196145"/>
          <wp:effectExtent l="0" t="0" r="0" b="0"/>
          <wp:wrapNone/>
          <wp:docPr id="21" name="Obraz 21" descr="/Users/maciejzielinski/Desktop/Archipelag Inicjatyw/Kamienica Inicjatyw/Logo/KI_logo/Kamienica_Inicjatyw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ciejzielinski/Desktop/Archipelag Inicjatyw/Kamienica Inicjatyw/Logo/KI_logo/Kamienica_Inicjatyw_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735" cy="1196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23" type="#_x0000_t75" alt="🔹" style="width:18pt;height:18pt;visibility:visible" o:bullet="t">
        <v:imagedata r:id="rId1" o:title="🔹"/>
      </v:shape>
    </w:pict>
  </w:numPicBullet>
  <w:numPicBullet w:numPicBulletId="1">
    <w:pict>
      <v:shape id="_x0000_i1624" type="#_x0000_t75" alt="❗" style="width:18pt;height:18pt;visibility:visible" o:bullet="t">
        <v:imagedata r:id="rId2" o:title="❗"/>
      </v:shape>
    </w:pict>
  </w:numPicBullet>
  <w:abstractNum w:abstractNumId="0" w15:restartNumberingAfterBreak="0">
    <w:nsid w:val="019151ED"/>
    <w:multiLevelType w:val="multilevel"/>
    <w:tmpl w:val="6960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C57218"/>
    <w:multiLevelType w:val="multilevel"/>
    <w:tmpl w:val="949E1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161DBE"/>
    <w:multiLevelType w:val="multilevel"/>
    <w:tmpl w:val="901E3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814558"/>
    <w:multiLevelType w:val="multilevel"/>
    <w:tmpl w:val="EE54C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3325E9"/>
    <w:multiLevelType w:val="multilevel"/>
    <w:tmpl w:val="14042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A42970"/>
    <w:multiLevelType w:val="multilevel"/>
    <w:tmpl w:val="EE7A6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222ABA"/>
    <w:multiLevelType w:val="multilevel"/>
    <w:tmpl w:val="D65E5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101A13"/>
    <w:multiLevelType w:val="hybridMultilevel"/>
    <w:tmpl w:val="662AD11A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8" w15:restartNumberingAfterBreak="0">
    <w:nsid w:val="3074019B"/>
    <w:multiLevelType w:val="multilevel"/>
    <w:tmpl w:val="7A187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3973A0"/>
    <w:multiLevelType w:val="multilevel"/>
    <w:tmpl w:val="1C4A8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7F5ABE"/>
    <w:multiLevelType w:val="multilevel"/>
    <w:tmpl w:val="E0FCC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3456EBC"/>
    <w:multiLevelType w:val="multilevel"/>
    <w:tmpl w:val="DEE0B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7D666A1"/>
    <w:multiLevelType w:val="multilevel"/>
    <w:tmpl w:val="13A64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6F58EF"/>
    <w:multiLevelType w:val="multilevel"/>
    <w:tmpl w:val="06BC9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CEA4DD9"/>
    <w:multiLevelType w:val="multilevel"/>
    <w:tmpl w:val="882690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6230971"/>
    <w:multiLevelType w:val="multilevel"/>
    <w:tmpl w:val="BF801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BC468F"/>
    <w:multiLevelType w:val="multilevel"/>
    <w:tmpl w:val="5F2A3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B305E9A"/>
    <w:multiLevelType w:val="multilevel"/>
    <w:tmpl w:val="E9283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EBB4E73"/>
    <w:multiLevelType w:val="multilevel"/>
    <w:tmpl w:val="CFD83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392076"/>
    <w:multiLevelType w:val="multilevel"/>
    <w:tmpl w:val="2A4C3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05508D"/>
    <w:multiLevelType w:val="multilevel"/>
    <w:tmpl w:val="D9042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CDE2B7B"/>
    <w:multiLevelType w:val="hybridMultilevel"/>
    <w:tmpl w:val="B2BA0C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1D4C23"/>
    <w:multiLevelType w:val="multilevel"/>
    <w:tmpl w:val="2DEC0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894858">
    <w:abstractNumId w:val="16"/>
  </w:num>
  <w:num w:numId="2" w16cid:durableId="256594183">
    <w:abstractNumId w:val="8"/>
  </w:num>
  <w:num w:numId="3" w16cid:durableId="1182473781">
    <w:abstractNumId w:val="13"/>
  </w:num>
  <w:num w:numId="4" w16cid:durableId="831987644">
    <w:abstractNumId w:val="7"/>
  </w:num>
  <w:num w:numId="5" w16cid:durableId="1007827226">
    <w:abstractNumId w:val="18"/>
  </w:num>
  <w:num w:numId="6" w16cid:durableId="1046022795">
    <w:abstractNumId w:val="5"/>
  </w:num>
  <w:num w:numId="7" w16cid:durableId="566693745">
    <w:abstractNumId w:val="17"/>
  </w:num>
  <w:num w:numId="8" w16cid:durableId="1966423556">
    <w:abstractNumId w:val="11"/>
  </w:num>
  <w:num w:numId="9" w16cid:durableId="1886133398">
    <w:abstractNumId w:val="0"/>
  </w:num>
  <w:num w:numId="10" w16cid:durableId="888880980">
    <w:abstractNumId w:val="2"/>
  </w:num>
  <w:num w:numId="11" w16cid:durableId="8223675">
    <w:abstractNumId w:val="6"/>
  </w:num>
  <w:num w:numId="12" w16cid:durableId="206529603">
    <w:abstractNumId w:val="22"/>
  </w:num>
  <w:num w:numId="13" w16cid:durableId="1592204445">
    <w:abstractNumId w:val="10"/>
  </w:num>
  <w:num w:numId="14" w16cid:durableId="1349062404">
    <w:abstractNumId w:val="12"/>
  </w:num>
  <w:num w:numId="15" w16cid:durableId="1463116209">
    <w:abstractNumId w:val="21"/>
  </w:num>
  <w:num w:numId="16" w16cid:durableId="853764992">
    <w:abstractNumId w:val="3"/>
  </w:num>
  <w:num w:numId="17" w16cid:durableId="1752046080">
    <w:abstractNumId w:val="1"/>
  </w:num>
  <w:num w:numId="18" w16cid:durableId="303431878">
    <w:abstractNumId w:val="9"/>
  </w:num>
  <w:num w:numId="19" w16cid:durableId="1675765729">
    <w:abstractNumId w:val="15"/>
  </w:num>
  <w:num w:numId="20" w16cid:durableId="1181702223">
    <w:abstractNumId w:val="4"/>
  </w:num>
  <w:num w:numId="21" w16cid:durableId="881012887">
    <w:abstractNumId w:val="19"/>
  </w:num>
  <w:num w:numId="22" w16cid:durableId="727612403">
    <w:abstractNumId w:val="14"/>
  </w:num>
  <w:num w:numId="23" w16cid:durableId="1613198779">
    <w:abstractNumId w:val="2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D18"/>
    <w:rsid w:val="000025F3"/>
    <w:rsid w:val="000029E5"/>
    <w:rsid w:val="00002D60"/>
    <w:rsid w:val="00003080"/>
    <w:rsid w:val="000031D1"/>
    <w:rsid w:val="0000363A"/>
    <w:rsid w:val="00003E91"/>
    <w:rsid w:val="0000424B"/>
    <w:rsid w:val="0000505A"/>
    <w:rsid w:val="00005B11"/>
    <w:rsid w:val="00005E02"/>
    <w:rsid w:val="00006610"/>
    <w:rsid w:val="00006751"/>
    <w:rsid w:val="000076B3"/>
    <w:rsid w:val="000101D7"/>
    <w:rsid w:val="00010F05"/>
    <w:rsid w:val="000112A3"/>
    <w:rsid w:val="000119B2"/>
    <w:rsid w:val="00012481"/>
    <w:rsid w:val="000130DB"/>
    <w:rsid w:val="00013F0A"/>
    <w:rsid w:val="00013FA1"/>
    <w:rsid w:val="000143E5"/>
    <w:rsid w:val="00014AD4"/>
    <w:rsid w:val="00014FF1"/>
    <w:rsid w:val="00016FC8"/>
    <w:rsid w:val="0001755A"/>
    <w:rsid w:val="00017890"/>
    <w:rsid w:val="00017955"/>
    <w:rsid w:val="00017BB2"/>
    <w:rsid w:val="00017CE6"/>
    <w:rsid w:val="00017D79"/>
    <w:rsid w:val="00020790"/>
    <w:rsid w:val="00020999"/>
    <w:rsid w:val="00021035"/>
    <w:rsid w:val="000221F8"/>
    <w:rsid w:val="0002232B"/>
    <w:rsid w:val="00022497"/>
    <w:rsid w:val="0002278B"/>
    <w:rsid w:val="00022974"/>
    <w:rsid w:val="00022BE2"/>
    <w:rsid w:val="00023065"/>
    <w:rsid w:val="0002306E"/>
    <w:rsid w:val="000238DC"/>
    <w:rsid w:val="00024957"/>
    <w:rsid w:val="00024DB5"/>
    <w:rsid w:val="0002585F"/>
    <w:rsid w:val="000272C1"/>
    <w:rsid w:val="0003080F"/>
    <w:rsid w:val="000312AB"/>
    <w:rsid w:val="000320D4"/>
    <w:rsid w:val="000324AE"/>
    <w:rsid w:val="00032C1D"/>
    <w:rsid w:val="0003345A"/>
    <w:rsid w:val="00033567"/>
    <w:rsid w:val="00034D48"/>
    <w:rsid w:val="000354E2"/>
    <w:rsid w:val="00035871"/>
    <w:rsid w:val="000365D0"/>
    <w:rsid w:val="00037866"/>
    <w:rsid w:val="000378F1"/>
    <w:rsid w:val="000402B8"/>
    <w:rsid w:val="000409CC"/>
    <w:rsid w:val="00040F66"/>
    <w:rsid w:val="00040FE0"/>
    <w:rsid w:val="00041269"/>
    <w:rsid w:val="00041401"/>
    <w:rsid w:val="0004152B"/>
    <w:rsid w:val="00041A60"/>
    <w:rsid w:val="00041E5F"/>
    <w:rsid w:val="0004415B"/>
    <w:rsid w:val="000445CC"/>
    <w:rsid w:val="000448B7"/>
    <w:rsid w:val="00044DD2"/>
    <w:rsid w:val="00045689"/>
    <w:rsid w:val="000458AB"/>
    <w:rsid w:val="000459CA"/>
    <w:rsid w:val="00045F93"/>
    <w:rsid w:val="00046073"/>
    <w:rsid w:val="00046C9A"/>
    <w:rsid w:val="00047017"/>
    <w:rsid w:val="00047F66"/>
    <w:rsid w:val="00050255"/>
    <w:rsid w:val="00050588"/>
    <w:rsid w:val="000514FB"/>
    <w:rsid w:val="000517AD"/>
    <w:rsid w:val="00051FA5"/>
    <w:rsid w:val="00053837"/>
    <w:rsid w:val="000550FF"/>
    <w:rsid w:val="000552A3"/>
    <w:rsid w:val="00055C18"/>
    <w:rsid w:val="00056238"/>
    <w:rsid w:val="0005794C"/>
    <w:rsid w:val="00057CC6"/>
    <w:rsid w:val="00057E43"/>
    <w:rsid w:val="00057EE9"/>
    <w:rsid w:val="000602AE"/>
    <w:rsid w:val="00061115"/>
    <w:rsid w:val="00061BBC"/>
    <w:rsid w:val="0006301F"/>
    <w:rsid w:val="0006398D"/>
    <w:rsid w:val="00063D91"/>
    <w:rsid w:val="00064E60"/>
    <w:rsid w:val="00065987"/>
    <w:rsid w:val="00065A8A"/>
    <w:rsid w:val="00065FE1"/>
    <w:rsid w:val="0006618C"/>
    <w:rsid w:val="000665E6"/>
    <w:rsid w:val="000706A7"/>
    <w:rsid w:val="00070E42"/>
    <w:rsid w:val="000716AA"/>
    <w:rsid w:val="000719BC"/>
    <w:rsid w:val="00071CB8"/>
    <w:rsid w:val="00072A9A"/>
    <w:rsid w:val="00073797"/>
    <w:rsid w:val="00073A3A"/>
    <w:rsid w:val="00074462"/>
    <w:rsid w:val="000748A1"/>
    <w:rsid w:val="000754B8"/>
    <w:rsid w:val="0007612D"/>
    <w:rsid w:val="0007647C"/>
    <w:rsid w:val="000766A3"/>
    <w:rsid w:val="00077820"/>
    <w:rsid w:val="00077A09"/>
    <w:rsid w:val="0008017E"/>
    <w:rsid w:val="00080E1F"/>
    <w:rsid w:val="0008379B"/>
    <w:rsid w:val="00083AD2"/>
    <w:rsid w:val="000845B3"/>
    <w:rsid w:val="00084768"/>
    <w:rsid w:val="000855B4"/>
    <w:rsid w:val="00086F3B"/>
    <w:rsid w:val="0008769A"/>
    <w:rsid w:val="00090079"/>
    <w:rsid w:val="0009007F"/>
    <w:rsid w:val="000906DC"/>
    <w:rsid w:val="00091405"/>
    <w:rsid w:val="000923AA"/>
    <w:rsid w:val="00092527"/>
    <w:rsid w:val="00092B2E"/>
    <w:rsid w:val="00093EA2"/>
    <w:rsid w:val="0009411E"/>
    <w:rsid w:val="0009423E"/>
    <w:rsid w:val="00094D26"/>
    <w:rsid w:val="00094FD5"/>
    <w:rsid w:val="0009520F"/>
    <w:rsid w:val="0009561A"/>
    <w:rsid w:val="00096631"/>
    <w:rsid w:val="00097ABD"/>
    <w:rsid w:val="00097B0F"/>
    <w:rsid w:val="000A113E"/>
    <w:rsid w:val="000A2F11"/>
    <w:rsid w:val="000A4BB9"/>
    <w:rsid w:val="000A4BC5"/>
    <w:rsid w:val="000A4CBC"/>
    <w:rsid w:val="000A5C61"/>
    <w:rsid w:val="000A5E57"/>
    <w:rsid w:val="000A6313"/>
    <w:rsid w:val="000A79C5"/>
    <w:rsid w:val="000A7ECA"/>
    <w:rsid w:val="000B0D81"/>
    <w:rsid w:val="000B1B68"/>
    <w:rsid w:val="000B23A1"/>
    <w:rsid w:val="000B2812"/>
    <w:rsid w:val="000B28DE"/>
    <w:rsid w:val="000B3983"/>
    <w:rsid w:val="000B43D5"/>
    <w:rsid w:val="000B51ED"/>
    <w:rsid w:val="000B5583"/>
    <w:rsid w:val="000B63C4"/>
    <w:rsid w:val="000B780F"/>
    <w:rsid w:val="000B79ED"/>
    <w:rsid w:val="000B7C9B"/>
    <w:rsid w:val="000C0724"/>
    <w:rsid w:val="000C07AB"/>
    <w:rsid w:val="000C0C23"/>
    <w:rsid w:val="000C10E6"/>
    <w:rsid w:val="000C1B42"/>
    <w:rsid w:val="000C229E"/>
    <w:rsid w:val="000C2793"/>
    <w:rsid w:val="000C2A1F"/>
    <w:rsid w:val="000C2B7B"/>
    <w:rsid w:val="000C2E07"/>
    <w:rsid w:val="000C34C1"/>
    <w:rsid w:val="000C3E15"/>
    <w:rsid w:val="000C4549"/>
    <w:rsid w:val="000C4B18"/>
    <w:rsid w:val="000C5095"/>
    <w:rsid w:val="000C5223"/>
    <w:rsid w:val="000C5A52"/>
    <w:rsid w:val="000C5B0B"/>
    <w:rsid w:val="000C5C95"/>
    <w:rsid w:val="000C5D9F"/>
    <w:rsid w:val="000C708B"/>
    <w:rsid w:val="000C7C39"/>
    <w:rsid w:val="000D0C96"/>
    <w:rsid w:val="000D1451"/>
    <w:rsid w:val="000D2D8E"/>
    <w:rsid w:val="000D4D81"/>
    <w:rsid w:val="000D542C"/>
    <w:rsid w:val="000D5456"/>
    <w:rsid w:val="000D597D"/>
    <w:rsid w:val="000D60BC"/>
    <w:rsid w:val="000D68DA"/>
    <w:rsid w:val="000D73A3"/>
    <w:rsid w:val="000D7852"/>
    <w:rsid w:val="000D78E1"/>
    <w:rsid w:val="000D7EB9"/>
    <w:rsid w:val="000E0382"/>
    <w:rsid w:val="000E03C3"/>
    <w:rsid w:val="000E03F0"/>
    <w:rsid w:val="000E09AB"/>
    <w:rsid w:val="000E19A4"/>
    <w:rsid w:val="000E19EA"/>
    <w:rsid w:val="000E4AE4"/>
    <w:rsid w:val="000E5672"/>
    <w:rsid w:val="000F0A37"/>
    <w:rsid w:val="000F0D31"/>
    <w:rsid w:val="000F0D4A"/>
    <w:rsid w:val="000F12AA"/>
    <w:rsid w:val="000F1AF6"/>
    <w:rsid w:val="000F1F59"/>
    <w:rsid w:val="000F260E"/>
    <w:rsid w:val="000F3277"/>
    <w:rsid w:val="000F3932"/>
    <w:rsid w:val="000F497A"/>
    <w:rsid w:val="000F5BF3"/>
    <w:rsid w:val="000F6B9A"/>
    <w:rsid w:val="000F6E01"/>
    <w:rsid w:val="000F6E26"/>
    <w:rsid w:val="0010083A"/>
    <w:rsid w:val="0010099B"/>
    <w:rsid w:val="00100BAD"/>
    <w:rsid w:val="00100BE0"/>
    <w:rsid w:val="00101C8C"/>
    <w:rsid w:val="001040FD"/>
    <w:rsid w:val="00105035"/>
    <w:rsid w:val="001057AE"/>
    <w:rsid w:val="00105FC2"/>
    <w:rsid w:val="00106156"/>
    <w:rsid w:val="001062C2"/>
    <w:rsid w:val="00106CA7"/>
    <w:rsid w:val="00107908"/>
    <w:rsid w:val="001108DB"/>
    <w:rsid w:val="00111BCF"/>
    <w:rsid w:val="00111ED1"/>
    <w:rsid w:val="001120F7"/>
    <w:rsid w:val="00113AF6"/>
    <w:rsid w:val="00114305"/>
    <w:rsid w:val="00114950"/>
    <w:rsid w:val="0011517E"/>
    <w:rsid w:val="00115995"/>
    <w:rsid w:val="00115B24"/>
    <w:rsid w:val="001161BE"/>
    <w:rsid w:val="0011647D"/>
    <w:rsid w:val="00116838"/>
    <w:rsid w:val="00116B95"/>
    <w:rsid w:val="00116CAE"/>
    <w:rsid w:val="00117A40"/>
    <w:rsid w:val="00120CC4"/>
    <w:rsid w:val="001227D1"/>
    <w:rsid w:val="0012289A"/>
    <w:rsid w:val="001230C1"/>
    <w:rsid w:val="001232C6"/>
    <w:rsid w:val="00123430"/>
    <w:rsid w:val="00123ACE"/>
    <w:rsid w:val="001248CC"/>
    <w:rsid w:val="00124AFE"/>
    <w:rsid w:val="00125567"/>
    <w:rsid w:val="001262C9"/>
    <w:rsid w:val="00126D0D"/>
    <w:rsid w:val="001274D3"/>
    <w:rsid w:val="0012754E"/>
    <w:rsid w:val="00127743"/>
    <w:rsid w:val="00127C3D"/>
    <w:rsid w:val="00127C4C"/>
    <w:rsid w:val="001301C4"/>
    <w:rsid w:val="00130569"/>
    <w:rsid w:val="001327A4"/>
    <w:rsid w:val="001329A2"/>
    <w:rsid w:val="00132EA6"/>
    <w:rsid w:val="00132F80"/>
    <w:rsid w:val="00132FEF"/>
    <w:rsid w:val="0013390B"/>
    <w:rsid w:val="001339AC"/>
    <w:rsid w:val="001339EF"/>
    <w:rsid w:val="00133AA2"/>
    <w:rsid w:val="00133DC3"/>
    <w:rsid w:val="001340FC"/>
    <w:rsid w:val="001341CE"/>
    <w:rsid w:val="00134265"/>
    <w:rsid w:val="001343FB"/>
    <w:rsid w:val="001345A1"/>
    <w:rsid w:val="00134E7A"/>
    <w:rsid w:val="001350D6"/>
    <w:rsid w:val="001353BF"/>
    <w:rsid w:val="00135860"/>
    <w:rsid w:val="001359C1"/>
    <w:rsid w:val="00135CCA"/>
    <w:rsid w:val="00136140"/>
    <w:rsid w:val="001364A1"/>
    <w:rsid w:val="00136FFB"/>
    <w:rsid w:val="00137A1D"/>
    <w:rsid w:val="00137F4C"/>
    <w:rsid w:val="00141051"/>
    <w:rsid w:val="00141543"/>
    <w:rsid w:val="001422FB"/>
    <w:rsid w:val="00142321"/>
    <w:rsid w:val="001431DF"/>
    <w:rsid w:val="0014339A"/>
    <w:rsid w:val="00143432"/>
    <w:rsid w:val="001438ED"/>
    <w:rsid w:val="00143D22"/>
    <w:rsid w:val="001440ED"/>
    <w:rsid w:val="00146008"/>
    <w:rsid w:val="001465D2"/>
    <w:rsid w:val="00147008"/>
    <w:rsid w:val="00147A34"/>
    <w:rsid w:val="0015029B"/>
    <w:rsid w:val="00150926"/>
    <w:rsid w:val="00150E8C"/>
    <w:rsid w:val="00151CD9"/>
    <w:rsid w:val="00152881"/>
    <w:rsid w:val="00152EE0"/>
    <w:rsid w:val="001532F3"/>
    <w:rsid w:val="00153E2F"/>
    <w:rsid w:val="00153E6E"/>
    <w:rsid w:val="001547F9"/>
    <w:rsid w:val="00155502"/>
    <w:rsid w:val="00156BE4"/>
    <w:rsid w:val="00156FAD"/>
    <w:rsid w:val="00157130"/>
    <w:rsid w:val="00157338"/>
    <w:rsid w:val="001575A2"/>
    <w:rsid w:val="00157610"/>
    <w:rsid w:val="001606E4"/>
    <w:rsid w:val="00160FE3"/>
    <w:rsid w:val="0016132E"/>
    <w:rsid w:val="00161641"/>
    <w:rsid w:val="0016182B"/>
    <w:rsid w:val="00161909"/>
    <w:rsid w:val="00161FBC"/>
    <w:rsid w:val="001620A1"/>
    <w:rsid w:val="00162951"/>
    <w:rsid w:val="00163057"/>
    <w:rsid w:val="00163D65"/>
    <w:rsid w:val="001642DC"/>
    <w:rsid w:val="00164956"/>
    <w:rsid w:val="00165354"/>
    <w:rsid w:val="00166642"/>
    <w:rsid w:val="00166A7F"/>
    <w:rsid w:val="00166D36"/>
    <w:rsid w:val="00167182"/>
    <w:rsid w:val="00167C8D"/>
    <w:rsid w:val="00170A0E"/>
    <w:rsid w:val="001714DB"/>
    <w:rsid w:val="00171A5E"/>
    <w:rsid w:val="00171EA1"/>
    <w:rsid w:val="00172213"/>
    <w:rsid w:val="001724EE"/>
    <w:rsid w:val="00172F1C"/>
    <w:rsid w:val="00173A73"/>
    <w:rsid w:val="00174720"/>
    <w:rsid w:val="001747D0"/>
    <w:rsid w:val="0017485E"/>
    <w:rsid w:val="00174A7E"/>
    <w:rsid w:val="00174B2D"/>
    <w:rsid w:val="0017504E"/>
    <w:rsid w:val="00175C53"/>
    <w:rsid w:val="00176051"/>
    <w:rsid w:val="001770C7"/>
    <w:rsid w:val="0017740F"/>
    <w:rsid w:val="00177F75"/>
    <w:rsid w:val="00177FB6"/>
    <w:rsid w:val="00181984"/>
    <w:rsid w:val="001835E0"/>
    <w:rsid w:val="001845C5"/>
    <w:rsid w:val="0018462C"/>
    <w:rsid w:val="00186E7A"/>
    <w:rsid w:val="0018731A"/>
    <w:rsid w:val="001875B8"/>
    <w:rsid w:val="00187C97"/>
    <w:rsid w:val="00187DAE"/>
    <w:rsid w:val="00190460"/>
    <w:rsid w:val="001906CC"/>
    <w:rsid w:val="00192643"/>
    <w:rsid w:val="00192CD5"/>
    <w:rsid w:val="00193613"/>
    <w:rsid w:val="00193764"/>
    <w:rsid w:val="0019435D"/>
    <w:rsid w:val="00194892"/>
    <w:rsid w:val="00194BEC"/>
    <w:rsid w:val="00195171"/>
    <w:rsid w:val="00195174"/>
    <w:rsid w:val="00195248"/>
    <w:rsid w:val="0019616A"/>
    <w:rsid w:val="001968E5"/>
    <w:rsid w:val="00196C9D"/>
    <w:rsid w:val="0019768D"/>
    <w:rsid w:val="001A05A2"/>
    <w:rsid w:val="001A0AE6"/>
    <w:rsid w:val="001A0D19"/>
    <w:rsid w:val="001A1DF7"/>
    <w:rsid w:val="001A23DA"/>
    <w:rsid w:val="001A295B"/>
    <w:rsid w:val="001A3DB8"/>
    <w:rsid w:val="001A4311"/>
    <w:rsid w:val="001A434F"/>
    <w:rsid w:val="001A4667"/>
    <w:rsid w:val="001A5493"/>
    <w:rsid w:val="001A5562"/>
    <w:rsid w:val="001A62EF"/>
    <w:rsid w:val="001A6C15"/>
    <w:rsid w:val="001A6F9B"/>
    <w:rsid w:val="001A7B29"/>
    <w:rsid w:val="001A7FAB"/>
    <w:rsid w:val="001B02E7"/>
    <w:rsid w:val="001B0945"/>
    <w:rsid w:val="001B0D00"/>
    <w:rsid w:val="001B15C5"/>
    <w:rsid w:val="001B18DC"/>
    <w:rsid w:val="001B298A"/>
    <w:rsid w:val="001B2DDF"/>
    <w:rsid w:val="001B3B56"/>
    <w:rsid w:val="001B469E"/>
    <w:rsid w:val="001B5F09"/>
    <w:rsid w:val="001B62A5"/>
    <w:rsid w:val="001B64ED"/>
    <w:rsid w:val="001B6D17"/>
    <w:rsid w:val="001B6F1E"/>
    <w:rsid w:val="001C0CD4"/>
    <w:rsid w:val="001C0F62"/>
    <w:rsid w:val="001C143C"/>
    <w:rsid w:val="001C1ACF"/>
    <w:rsid w:val="001C1F21"/>
    <w:rsid w:val="001C2228"/>
    <w:rsid w:val="001C2337"/>
    <w:rsid w:val="001C3657"/>
    <w:rsid w:val="001C39A4"/>
    <w:rsid w:val="001C4AF0"/>
    <w:rsid w:val="001C4DC6"/>
    <w:rsid w:val="001C540F"/>
    <w:rsid w:val="001C5412"/>
    <w:rsid w:val="001C5D57"/>
    <w:rsid w:val="001C5E87"/>
    <w:rsid w:val="001C6A65"/>
    <w:rsid w:val="001C6AF6"/>
    <w:rsid w:val="001C6C6A"/>
    <w:rsid w:val="001C704D"/>
    <w:rsid w:val="001D1047"/>
    <w:rsid w:val="001D157D"/>
    <w:rsid w:val="001D160D"/>
    <w:rsid w:val="001D28AC"/>
    <w:rsid w:val="001D30C6"/>
    <w:rsid w:val="001D394B"/>
    <w:rsid w:val="001D3C2C"/>
    <w:rsid w:val="001D3DAC"/>
    <w:rsid w:val="001D44A4"/>
    <w:rsid w:val="001D593B"/>
    <w:rsid w:val="001D6874"/>
    <w:rsid w:val="001D71F8"/>
    <w:rsid w:val="001D7290"/>
    <w:rsid w:val="001D7DD2"/>
    <w:rsid w:val="001E0806"/>
    <w:rsid w:val="001E0DF3"/>
    <w:rsid w:val="001E1C19"/>
    <w:rsid w:val="001E1CAC"/>
    <w:rsid w:val="001E208B"/>
    <w:rsid w:val="001E2428"/>
    <w:rsid w:val="001E28BF"/>
    <w:rsid w:val="001E2C03"/>
    <w:rsid w:val="001E2C7C"/>
    <w:rsid w:val="001E31E9"/>
    <w:rsid w:val="001E3B45"/>
    <w:rsid w:val="001E43E4"/>
    <w:rsid w:val="001E4997"/>
    <w:rsid w:val="001E59EC"/>
    <w:rsid w:val="001E6332"/>
    <w:rsid w:val="001E6929"/>
    <w:rsid w:val="001E70F4"/>
    <w:rsid w:val="001E74BB"/>
    <w:rsid w:val="001E7C6A"/>
    <w:rsid w:val="001E7D2A"/>
    <w:rsid w:val="001E7DA4"/>
    <w:rsid w:val="001E7E99"/>
    <w:rsid w:val="001F0345"/>
    <w:rsid w:val="001F0679"/>
    <w:rsid w:val="001F0722"/>
    <w:rsid w:val="001F0A70"/>
    <w:rsid w:val="001F0FC9"/>
    <w:rsid w:val="001F10B1"/>
    <w:rsid w:val="001F2AF8"/>
    <w:rsid w:val="001F2B7B"/>
    <w:rsid w:val="001F4486"/>
    <w:rsid w:val="001F4AB9"/>
    <w:rsid w:val="001F56D0"/>
    <w:rsid w:val="001F56DD"/>
    <w:rsid w:val="001F711E"/>
    <w:rsid w:val="001F71F7"/>
    <w:rsid w:val="001F72D1"/>
    <w:rsid w:val="001F7989"/>
    <w:rsid w:val="00200D80"/>
    <w:rsid w:val="002010EE"/>
    <w:rsid w:val="00201D31"/>
    <w:rsid w:val="00201EF1"/>
    <w:rsid w:val="00202B7E"/>
    <w:rsid w:val="002035CE"/>
    <w:rsid w:val="00203AE5"/>
    <w:rsid w:val="0020408B"/>
    <w:rsid w:val="00204BFF"/>
    <w:rsid w:val="002059B3"/>
    <w:rsid w:val="00205B21"/>
    <w:rsid w:val="00206164"/>
    <w:rsid w:val="00207646"/>
    <w:rsid w:val="0021024D"/>
    <w:rsid w:val="00210877"/>
    <w:rsid w:val="00212333"/>
    <w:rsid w:val="0021239E"/>
    <w:rsid w:val="00212DD1"/>
    <w:rsid w:val="00213294"/>
    <w:rsid w:val="00213BEB"/>
    <w:rsid w:val="00214EF2"/>
    <w:rsid w:val="0021574C"/>
    <w:rsid w:val="00215A4E"/>
    <w:rsid w:val="00216974"/>
    <w:rsid w:val="00216ADA"/>
    <w:rsid w:val="00216D4E"/>
    <w:rsid w:val="00217D88"/>
    <w:rsid w:val="00220B80"/>
    <w:rsid w:val="00220D60"/>
    <w:rsid w:val="00221D12"/>
    <w:rsid w:val="0022295B"/>
    <w:rsid w:val="00222D01"/>
    <w:rsid w:val="00223126"/>
    <w:rsid w:val="00223850"/>
    <w:rsid w:val="00224572"/>
    <w:rsid w:val="00224AF3"/>
    <w:rsid w:val="00224B9C"/>
    <w:rsid w:val="00224C2E"/>
    <w:rsid w:val="00224CAB"/>
    <w:rsid w:val="002264CF"/>
    <w:rsid w:val="0022653F"/>
    <w:rsid w:val="00226928"/>
    <w:rsid w:val="00227EB6"/>
    <w:rsid w:val="002305FF"/>
    <w:rsid w:val="0023068A"/>
    <w:rsid w:val="002337AB"/>
    <w:rsid w:val="00234770"/>
    <w:rsid w:val="00234975"/>
    <w:rsid w:val="002366DC"/>
    <w:rsid w:val="00236E4B"/>
    <w:rsid w:val="002372CB"/>
    <w:rsid w:val="00237CF9"/>
    <w:rsid w:val="00241355"/>
    <w:rsid w:val="00241CE3"/>
    <w:rsid w:val="002423D3"/>
    <w:rsid w:val="002427DC"/>
    <w:rsid w:val="002429EC"/>
    <w:rsid w:val="00243076"/>
    <w:rsid w:val="002435DB"/>
    <w:rsid w:val="00243DC6"/>
    <w:rsid w:val="00245FBD"/>
    <w:rsid w:val="00246911"/>
    <w:rsid w:val="00246B26"/>
    <w:rsid w:val="00246DB7"/>
    <w:rsid w:val="002470AF"/>
    <w:rsid w:val="00247141"/>
    <w:rsid w:val="00250018"/>
    <w:rsid w:val="002500F0"/>
    <w:rsid w:val="00250133"/>
    <w:rsid w:val="0025023C"/>
    <w:rsid w:val="00250793"/>
    <w:rsid w:val="00250F0F"/>
    <w:rsid w:val="00251261"/>
    <w:rsid w:val="00251380"/>
    <w:rsid w:val="00251781"/>
    <w:rsid w:val="002551DC"/>
    <w:rsid w:val="00255D9D"/>
    <w:rsid w:val="0025704B"/>
    <w:rsid w:val="00257248"/>
    <w:rsid w:val="00257852"/>
    <w:rsid w:val="00257D5D"/>
    <w:rsid w:val="002603C5"/>
    <w:rsid w:val="002605DE"/>
    <w:rsid w:val="00260863"/>
    <w:rsid w:val="00260F5E"/>
    <w:rsid w:val="0026189B"/>
    <w:rsid w:val="00262558"/>
    <w:rsid w:val="00262566"/>
    <w:rsid w:val="00262718"/>
    <w:rsid w:val="00263885"/>
    <w:rsid w:val="00263B2D"/>
    <w:rsid w:val="0026404E"/>
    <w:rsid w:val="0026540F"/>
    <w:rsid w:val="00265B96"/>
    <w:rsid w:val="00265FDB"/>
    <w:rsid w:val="0026703A"/>
    <w:rsid w:val="00267A0B"/>
    <w:rsid w:val="00270764"/>
    <w:rsid w:val="00270814"/>
    <w:rsid w:val="00270E5A"/>
    <w:rsid w:val="00271690"/>
    <w:rsid w:val="00272205"/>
    <w:rsid w:val="00272260"/>
    <w:rsid w:val="00272307"/>
    <w:rsid w:val="0027257A"/>
    <w:rsid w:val="002729E1"/>
    <w:rsid w:val="00273BBD"/>
    <w:rsid w:val="00274043"/>
    <w:rsid w:val="002743B7"/>
    <w:rsid w:val="0027453F"/>
    <w:rsid w:val="0027497A"/>
    <w:rsid w:val="00274B61"/>
    <w:rsid w:val="00275F62"/>
    <w:rsid w:val="00275F8A"/>
    <w:rsid w:val="002769C5"/>
    <w:rsid w:val="00276A39"/>
    <w:rsid w:val="00276AE9"/>
    <w:rsid w:val="00276DBA"/>
    <w:rsid w:val="002771F2"/>
    <w:rsid w:val="00280B56"/>
    <w:rsid w:val="00280BE3"/>
    <w:rsid w:val="00280D2D"/>
    <w:rsid w:val="002812D4"/>
    <w:rsid w:val="00281481"/>
    <w:rsid w:val="0028162D"/>
    <w:rsid w:val="00281F89"/>
    <w:rsid w:val="002829E7"/>
    <w:rsid w:val="00282F9B"/>
    <w:rsid w:val="00283032"/>
    <w:rsid w:val="002830BD"/>
    <w:rsid w:val="002842A3"/>
    <w:rsid w:val="002849CF"/>
    <w:rsid w:val="00284D77"/>
    <w:rsid w:val="00285C48"/>
    <w:rsid w:val="00286325"/>
    <w:rsid w:val="00286E4A"/>
    <w:rsid w:val="002875EC"/>
    <w:rsid w:val="00290064"/>
    <w:rsid w:val="002907F6"/>
    <w:rsid w:val="00293107"/>
    <w:rsid w:val="00293614"/>
    <w:rsid w:val="002945C9"/>
    <w:rsid w:val="00294C05"/>
    <w:rsid w:val="00294FF9"/>
    <w:rsid w:val="00295251"/>
    <w:rsid w:val="0029531E"/>
    <w:rsid w:val="0029579D"/>
    <w:rsid w:val="00295A60"/>
    <w:rsid w:val="00295A8B"/>
    <w:rsid w:val="00295BDC"/>
    <w:rsid w:val="002965ED"/>
    <w:rsid w:val="002A01C3"/>
    <w:rsid w:val="002A0292"/>
    <w:rsid w:val="002A03EE"/>
    <w:rsid w:val="002A09B1"/>
    <w:rsid w:val="002A0FB7"/>
    <w:rsid w:val="002A1652"/>
    <w:rsid w:val="002A29A0"/>
    <w:rsid w:val="002A36CA"/>
    <w:rsid w:val="002A378A"/>
    <w:rsid w:val="002A381E"/>
    <w:rsid w:val="002A4BDF"/>
    <w:rsid w:val="002A61D6"/>
    <w:rsid w:val="002A61ED"/>
    <w:rsid w:val="002A71C0"/>
    <w:rsid w:val="002A78AD"/>
    <w:rsid w:val="002B04C6"/>
    <w:rsid w:val="002B04EF"/>
    <w:rsid w:val="002B0FED"/>
    <w:rsid w:val="002B128A"/>
    <w:rsid w:val="002B16E5"/>
    <w:rsid w:val="002B1FE8"/>
    <w:rsid w:val="002B2200"/>
    <w:rsid w:val="002B3333"/>
    <w:rsid w:val="002B4DC4"/>
    <w:rsid w:val="002B5314"/>
    <w:rsid w:val="002B57A3"/>
    <w:rsid w:val="002B5CC1"/>
    <w:rsid w:val="002B5EFF"/>
    <w:rsid w:val="002B5F68"/>
    <w:rsid w:val="002B668C"/>
    <w:rsid w:val="002B6C23"/>
    <w:rsid w:val="002C00FD"/>
    <w:rsid w:val="002C03A7"/>
    <w:rsid w:val="002C05FC"/>
    <w:rsid w:val="002C0DBB"/>
    <w:rsid w:val="002C1A23"/>
    <w:rsid w:val="002C224A"/>
    <w:rsid w:val="002C2D48"/>
    <w:rsid w:val="002C2DF3"/>
    <w:rsid w:val="002C3669"/>
    <w:rsid w:val="002C38E4"/>
    <w:rsid w:val="002C3C3A"/>
    <w:rsid w:val="002C3F54"/>
    <w:rsid w:val="002C4B7B"/>
    <w:rsid w:val="002C548E"/>
    <w:rsid w:val="002C5964"/>
    <w:rsid w:val="002C61FD"/>
    <w:rsid w:val="002C6A0B"/>
    <w:rsid w:val="002C7184"/>
    <w:rsid w:val="002C7502"/>
    <w:rsid w:val="002C767C"/>
    <w:rsid w:val="002C7B91"/>
    <w:rsid w:val="002C7DA8"/>
    <w:rsid w:val="002D0262"/>
    <w:rsid w:val="002D2D26"/>
    <w:rsid w:val="002D3197"/>
    <w:rsid w:val="002D424F"/>
    <w:rsid w:val="002D4920"/>
    <w:rsid w:val="002D4DFD"/>
    <w:rsid w:val="002D524A"/>
    <w:rsid w:val="002D6F11"/>
    <w:rsid w:val="002D6FB1"/>
    <w:rsid w:val="002D727F"/>
    <w:rsid w:val="002E00C3"/>
    <w:rsid w:val="002E0239"/>
    <w:rsid w:val="002E0C0B"/>
    <w:rsid w:val="002E150A"/>
    <w:rsid w:val="002E2079"/>
    <w:rsid w:val="002E2188"/>
    <w:rsid w:val="002E222B"/>
    <w:rsid w:val="002E297D"/>
    <w:rsid w:val="002E3299"/>
    <w:rsid w:val="002E3BF8"/>
    <w:rsid w:val="002E63E1"/>
    <w:rsid w:val="002E68BE"/>
    <w:rsid w:val="002E6CF8"/>
    <w:rsid w:val="002E7188"/>
    <w:rsid w:val="002F0209"/>
    <w:rsid w:val="002F1449"/>
    <w:rsid w:val="002F1A6B"/>
    <w:rsid w:val="002F1C70"/>
    <w:rsid w:val="002F1DE4"/>
    <w:rsid w:val="002F28F3"/>
    <w:rsid w:val="002F2DAF"/>
    <w:rsid w:val="002F30F3"/>
    <w:rsid w:val="002F357F"/>
    <w:rsid w:val="002F3887"/>
    <w:rsid w:val="002F413A"/>
    <w:rsid w:val="002F4F4F"/>
    <w:rsid w:val="002F57E2"/>
    <w:rsid w:val="002F6336"/>
    <w:rsid w:val="002F6964"/>
    <w:rsid w:val="002F6C85"/>
    <w:rsid w:val="002F6E1D"/>
    <w:rsid w:val="002F7054"/>
    <w:rsid w:val="002F7BBE"/>
    <w:rsid w:val="00300DA0"/>
    <w:rsid w:val="00301767"/>
    <w:rsid w:val="00301F6A"/>
    <w:rsid w:val="0030215E"/>
    <w:rsid w:val="00302411"/>
    <w:rsid w:val="00302C5F"/>
    <w:rsid w:val="00303F90"/>
    <w:rsid w:val="00305474"/>
    <w:rsid w:val="003058DD"/>
    <w:rsid w:val="00305A06"/>
    <w:rsid w:val="00305B24"/>
    <w:rsid w:val="00306315"/>
    <w:rsid w:val="0030765A"/>
    <w:rsid w:val="003078C1"/>
    <w:rsid w:val="0031041C"/>
    <w:rsid w:val="003110AF"/>
    <w:rsid w:val="003112CF"/>
    <w:rsid w:val="003133A3"/>
    <w:rsid w:val="003134AC"/>
    <w:rsid w:val="003135B6"/>
    <w:rsid w:val="00313E9C"/>
    <w:rsid w:val="00314041"/>
    <w:rsid w:val="00314C25"/>
    <w:rsid w:val="003155FC"/>
    <w:rsid w:val="0031647C"/>
    <w:rsid w:val="00316E07"/>
    <w:rsid w:val="00316E9D"/>
    <w:rsid w:val="0031764A"/>
    <w:rsid w:val="00317A91"/>
    <w:rsid w:val="00320204"/>
    <w:rsid w:val="00320BC3"/>
    <w:rsid w:val="00320F25"/>
    <w:rsid w:val="00322019"/>
    <w:rsid w:val="00322985"/>
    <w:rsid w:val="00322FFC"/>
    <w:rsid w:val="00323067"/>
    <w:rsid w:val="00323B93"/>
    <w:rsid w:val="00324339"/>
    <w:rsid w:val="00324FD9"/>
    <w:rsid w:val="003250C3"/>
    <w:rsid w:val="003252C8"/>
    <w:rsid w:val="00325DE8"/>
    <w:rsid w:val="0032690E"/>
    <w:rsid w:val="0033154C"/>
    <w:rsid w:val="00331F01"/>
    <w:rsid w:val="00331F6C"/>
    <w:rsid w:val="0033271E"/>
    <w:rsid w:val="00332F06"/>
    <w:rsid w:val="00333296"/>
    <w:rsid w:val="003338B8"/>
    <w:rsid w:val="00333EAC"/>
    <w:rsid w:val="0033404B"/>
    <w:rsid w:val="0033475D"/>
    <w:rsid w:val="00335151"/>
    <w:rsid w:val="00336306"/>
    <w:rsid w:val="0033733F"/>
    <w:rsid w:val="003374E3"/>
    <w:rsid w:val="003378BB"/>
    <w:rsid w:val="00340048"/>
    <w:rsid w:val="00340557"/>
    <w:rsid w:val="00340DA5"/>
    <w:rsid w:val="00341AD7"/>
    <w:rsid w:val="00341FB9"/>
    <w:rsid w:val="003420DA"/>
    <w:rsid w:val="00342665"/>
    <w:rsid w:val="003428F5"/>
    <w:rsid w:val="00342F58"/>
    <w:rsid w:val="003430FB"/>
    <w:rsid w:val="00343D3D"/>
    <w:rsid w:val="00343E9C"/>
    <w:rsid w:val="0034466D"/>
    <w:rsid w:val="00344D14"/>
    <w:rsid w:val="00345F48"/>
    <w:rsid w:val="00347090"/>
    <w:rsid w:val="00347718"/>
    <w:rsid w:val="0035038D"/>
    <w:rsid w:val="003524A1"/>
    <w:rsid w:val="00352532"/>
    <w:rsid w:val="003540C9"/>
    <w:rsid w:val="00354935"/>
    <w:rsid w:val="00354B1C"/>
    <w:rsid w:val="00354C69"/>
    <w:rsid w:val="003557BF"/>
    <w:rsid w:val="00356BF5"/>
    <w:rsid w:val="00356D38"/>
    <w:rsid w:val="00356D6A"/>
    <w:rsid w:val="00357047"/>
    <w:rsid w:val="0035742B"/>
    <w:rsid w:val="00357E84"/>
    <w:rsid w:val="003600D8"/>
    <w:rsid w:val="003617BA"/>
    <w:rsid w:val="0036181D"/>
    <w:rsid w:val="00361EE9"/>
    <w:rsid w:val="00361F73"/>
    <w:rsid w:val="0036200A"/>
    <w:rsid w:val="00362558"/>
    <w:rsid w:val="003628ED"/>
    <w:rsid w:val="003635A1"/>
    <w:rsid w:val="00363884"/>
    <w:rsid w:val="00363B12"/>
    <w:rsid w:val="003647D3"/>
    <w:rsid w:val="0036494E"/>
    <w:rsid w:val="00364D41"/>
    <w:rsid w:val="00364F96"/>
    <w:rsid w:val="003659C1"/>
    <w:rsid w:val="003663A2"/>
    <w:rsid w:val="003664D8"/>
    <w:rsid w:val="00366519"/>
    <w:rsid w:val="00366E69"/>
    <w:rsid w:val="0036730A"/>
    <w:rsid w:val="003679CA"/>
    <w:rsid w:val="003707ED"/>
    <w:rsid w:val="00370E2A"/>
    <w:rsid w:val="003712D1"/>
    <w:rsid w:val="003713B0"/>
    <w:rsid w:val="0037249C"/>
    <w:rsid w:val="0037379D"/>
    <w:rsid w:val="00373C64"/>
    <w:rsid w:val="003749DF"/>
    <w:rsid w:val="00375B48"/>
    <w:rsid w:val="00376497"/>
    <w:rsid w:val="003765B3"/>
    <w:rsid w:val="003770C0"/>
    <w:rsid w:val="003803A6"/>
    <w:rsid w:val="003803CC"/>
    <w:rsid w:val="0038048E"/>
    <w:rsid w:val="00380BB9"/>
    <w:rsid w:val="003812AE"/>
    <w:rsid w:val="00382249"/>
    <w:rsid w:val="00382FAD"/>
    <w:rsid w:val="00382FBE"/>
    <w:rsid w:val="0038382A"/>
    <w:rsid w:val="003838F5"/>
    <w:rsid w:val="003839A4"/>
    <w:rsid w:val="00383AFD"/>
    <w:rsid w:val="00383F64"/>
    <w:rsid w:val="003858C7"/>
    <w:rsid w:val="0038606A"/>
    <w:rsid w:val="0038620D"/>
    <w:rsid w:val="00386813"/>
    <w:rsid w:val="00386AD5"/>
    <w:rsid w:val="00386C09"/>
    <w:rsid w:val="0038736C"/>
    <w:rsid w:val="00387729"/>
    <w:rsid w:val="0038784A"/>
    <w:rsid w:val="00390F4F"/>
    <w:rsid w:val="003915F5"/>
    <w:rsid w:val="0039180C"/>
    <w:rsid w:val="00391CC4"/>
    <w:rsid w:val="00391D11"/>
    <w:rsid w:val="00392137"/>
    <w:rsid w:val="003921C9"/>
    <w:rsid w:val="00392867"/>
    <w:rsid w:val="00392BB4"/>
    <w:rsid w:val="00392D97"/>
    <w:rsid w:val="00392E5E"/>
    <w:rsid w:val="003939D2"/>
    <w:rsid w:val="003940FA"/>
    <w:rsid w:val="00394185"/>
    <w:rsid w:val="0039419A"/>
    <w:rsid w:val="00394256"/>
    <w:rsid w:val="0039426C"/>
    <w:rsid w:val="00394789"/>
    <w:rsid w:val="0039611B"/>
    <w:rsid w:val="00396764"/>
    <w:rsid w:val="0039770A"/>
    <w:rsid w:val="003A007A"/>
    <w:rsid w:val="003A017E"/>
    <w:rsid w:val="003A17A9"/>
    <w:rsid w:val="003A1C55"/>
    <w:rsid w:val="003A2748"/>
    <w:rsid w:val="003A2884"/>
    <w:rsid w:val="003A3722"/>
    <w:rsid w:val="003A4CAE"/>
    <w:rsid w:val="003A504C"/>
    <w:rsid w:val="003A5421"/>
    <w:rsid w:val="003A59EA"/>
    <w:rsid w:val="003A626F"/>
    <w:rsid w:val="003A70F8"/>
    <w:rsid w:val="003B1586"/>
    <w:rsid w:val="003B1942"/>
    <w:rsid w:val="003B204E"/>
    <w:rsid w:val="003B2A8F"/>
    <w:rsid w:val="003B32A9"/>
    <w:rsid w:val="003B4350"/>
    <w:rsid w:val="003B4D4C"/>
    <w:rsid w:val="003B4EE4"/>
    <w:rsid w:val="003B50F0"/>
    <w:rsid w:val="003B6408"/>
    <w:rsid w:val="003B6583"/>
    <w:rsid w:val="003B6617"/>
    <w:rsid w:val="003B72D5"/>
    <w:rsid w:val="003B7846"/>
    <w:rsid w:val="003C0529"/>
    <w:rsid w:val="003C0885"/>
    <w:rsid w:val="003C0A58"/>
    <w:rsid w:val="003C135F"/>
    <w:rsid w:val="003C22A9"/>
    <w:rsid w:val="003C244C"/>
    <w:rsid w:val="003C2628"/>
    <w:rsid w:val="003C3CFE"/>
    <w:rsid w:val="003C3D23"/>
    <w:rsid w:val="003C4724"/>
    <w:rsid w:val="003C47D7"/>
    <w:rsid w:val="003C48C2"/>
    <w:rsid w:val="003C4C82"/>
    <w:rsid w:val="003C5F8A"/>
    <w:rsid w:val="003C6A8A"/>
    <w:rsid w:val="003C6C5E"/>
    <w:rsid w:val="003C6F1B"/>
    <w:rsid w:val="003D0893"/>
    <w:rsid w:val="003D0B05"/>
    <w:rsid w:val="003D1B4E"/>
    <w:rsid w:val="003D20B8"/>
    <w:rsid w:val="003D28D3"/>
    <w:rsid w:val="003D2C3C"/>
    <w:rsid w:val="003D3167"/>
    <w:rsid w:val="003D3B9D"/>
    <w:rsid w:val="003D477A"/>
    <w:rsid w:val="003D56DA"/>
    <w:rsid w:val="003D5B18"/>
    <w:rsid w:val="003D5C06"/>
    <w:rsid w:val="003D6953"/>
    <w:rsid w:val="003D71A5"/>
    <w:rsid w:val="003D71AF"/>
    <w:rsid w:val="003D79F3"/>
    <w:rsid w:val="003D7EA2"/>
    <w:rsid w:val="003E0324"/>
    <w:rsid w:val="003E0A34"/>
    <w:rsid w:val="003E0B54"/>
    <w:rsid w:val="003E0DD4"/>
    <w:rsid w:val="003E1675"/>
    <w:rsid w:val="003E182D"/>
    <w:rsid w:val="003E2044"/>
    <w:rsid w:val="003E2655"/>
    <w:rsid w:val="003E29E0"/>
    <w:rsid w:val="003E2A62"/>
    <w:rsid w:val="003E3100"/>
    <w:rsid w:val="003E4305"/>
    <w:rsid w:val="003E4A0F"/>
    <w:rsid w:val="003E4EDD"/>
    <w:rsid w:val="003E5FDD"/>
    <w:rsid w:val="003E5FF1"/>
    <w:rsid w:val="003E6289"/>
    <w:rsid w:val="003E6755"/>
    <w:rsid w:val="003E69FE"/>
    <w:rsid w:val="003E7786"/>
    <w:rsid w:val="003F01AE"/>
    <w:rsid w:val="003F01FF"/>
    <w:rsid w:val="003F16C1"/>
    <w:rsid w:val="003F2375"/>
    <w:rsid w:val="003F25C0"/>
    <w:rsid w:val="003F5B1B"/>
    <w:rsid w:val="003F5ED3"/>
    <w:rsid w:val="003F7120"/>
    <w:rsid w:val="0040049D"/>
    <w:rsid w:val="00400AE9"/>
    <w:rsid w:val="00400E3D"/>
    <w:rsid w:val="00401999"/>
    <w:rsid w:val="004024D6"/>
    <w:rsid w:val="00403CFD"/>
    <w:rsid w:val="004042C8"/>
    <w:rsid w:val="004043A8"/>
    <w:rsid w:val="004052A1"/>
    <w:rsid w:val="00410086"/>
    <w:rsid w:val="00410590"/>
    <w:rsid w:val="004107D5"/>
    <w:rsid w:val="00410844"/>
    <w:rsid w:val="004113B4"/>
    <w:rsid w:val="0041209D"/>
    <w:rsid w:val="00412AC4"/>
    <w:rsid w:val="00412D81"/>
    <w:rsid w:val="00412ECE"/>
    <w:rsid w:val="00412ED0"/>
    <w:rsid w:val="004130F9"/>
    <w:rsid w:val="00413D50"/>
    <w:rsid w:val="00414D55"/>
    <w:rsid w:val="00415D54"/>
    <w:rsid w:val="00415F83"/>
    <w:rsid w:val="00416C4D"/>
    <w:rsid w:val="00416F97"/>
    <w:rsid w:val="00417443"/>
    <w:rsid w:val="00422EFE"/>
    <w:rsid w:val="004239E5"/>
    <w:rsid w:val="00424BF9"/>
    <w:rsid w:val="0042507A"/>
    <w:rsid w:val="004262EC"/>
    <w:rsid w:val="0042778C"/>
    <w:rsid w:val="00427948"/>
    <w:rsid w:val="004303C2"/>
    <w:rsid w:val="00430441"/>
    <w:rsid w:val="00430754"/>
    <w:rsid w:val="0043175E"/>
    <w:rsid w:val="00431BA8"/>
    <w:rsid w:val="00431C2C"/>
    <w:rsid w:val="00431FC1"/>
    <w:rsid w:val="0043269D"/>
    <w:rsid w:val="0043292E"/>
    <w:rsid w:val="00433B85"/>
    <w:rsid w:val="00433E3F"/>
    <w:rsid w:val="00435017"/>
    <w:rsid w:val="004351B1"/>
    <w:rsid w:val="0043560F"/>
    <w:rsid w:val="00435DF6"/>
    <w:rsid w:val="00437322"/>
    <w:rsid w:val="00437612"/>
    <w:rsid w:val="00437F70"/>
    <w:rsid w:val="00441481"/>
    <w:rsid w:val="00441D5F"/>
    <w:rsid w:val="00443F48"/>
    <w:rsid w:val="004444C5"/>
    <w:rsid w:val="004454D8"/>
    <w:rsid w:val="00445ADD"/>
    <w:rsid w:val="00445BF9"/>
    <w:rsid w:val="00445DED"/>
    <w:rsid w:val="00446E8D"/>
    <w:rsid w:val="004478B2"/>
    <w:rsid w:val="00447BCB"/>
    <w:rsid w:val="00447DCB"/>
    <w:rsid w:val="00450210"/>
    <w:rsid w:val="00450346"/>
    <w:rsid w:val="0045080D"/>
    <w:rsid w:val="00450988"/>
    <w:rsid w:val="00451014"/>
    <w:rsid w:val="0045279D"/>
    <w:rsid w:val="00454456"/>
    <w:rsid w:val="00454484"/>
    <w:rsid w:val="0045491E"/>
    <w:rsid w:val="00454E7F"/>
    <w:rsid w:val="0045510C"/>
    <w:rsid w:val="00455343"/>
    <w:rsid w:val="004556A1"/>
    <w:rsid w:val="004559AC"/>
    <w:rsid w:val="00456460"/>
    <w:rsid w:val="0046028C"/>
    <w:rsid w:val="00460A0F"/>
    <w:rsid w:val="00460B04"/>
    <w:rsid w:val="00462AC6"/>
    <w:rsid w:val="00464119"/>
    <w:rsid w:val="00464179"/>
    <w:rsid w:val="0046432E"/>
    <w:rsid w:val="00464D57"/>
    <w:rsid w:val="00465149"/>
    <w:rsid w:val="00465B40"/>
    <w:rsid w:val="0046649B"/>
    <w:rsid w:val="004669FC"/>
    <w:rsid w:val="00470529"/>
    <w:rsid w:val="004708CB"/>
    <w:rsid w:val="00471C39"/>
    <w:rsid w:val="00471F22"/>
    <w:rsid w:val="004728F8"/>
    <w:rsid w:val="00472CE0"/>
    <w:rsid w:val="00473C49"/>
    <w:rsid w:val="00473FA1"/>
    <w:rsid w:val="00474236"/>
    <w:rsid w:val="00475DC9"/>
    <w:rsid w:val="00476D7B"/>
    <w:rsid w:val="00476E2D"/>
    <w:rsid w:val="004773F1"/>
    <w:rsid w:val="004800FA"/>
    <w:rsid w:val="00480684"/>
    <w:rsid w:val="00480CF8"/>
    <w:rsid w:val="00481407"/>
    <w:rsid w:val="00481435"/>
    <w:rsid w:val="00481505"/>
    <w:rsid w:val="00481A88"/>
    <w:rsid w:val="00481E6E"/>
    <w:rsid w:val="00482C87"/>
    <w:rsid w:val="00482D64"/>
    <w:rsid w:val="00483C08"/>
    <w:rsid w:val="0048519D"/>
    <w:rsid w:val="00487607"/>
    <w:rsid w:val="004879C2"/>
    <w:rsid w:val="00487AE7"/>
    <w:rsid w:val="00487D71"/>
    <w:rsid w:val="00487F25"/>
    <w:rsid w:val="004905BE"/>
    <w:rsid w:val="004906EE"/>
    <w:rsid w:val="00490720"/>
    <w:rsid w:val="00491AE5"/>
    <w:rsid w:val="004925B8"/>
    <w:rsid w:val="00492EBD"/>
    <w:rsid w:val="004932A1"/>
    <w:rsid w:val="00493FA4"/>
    <w:rsid w:val="00494175"/>
    <w:rsid w:val="004945D5"/>
    <w:rsid w:val="00494E5A"/>
    <w:rsid w:val="0049521D"/>
    <w:rsid w:val="0049717B"/>
    <w:rsid w:val="00497849"/>
    <w:rsid w:val="004A1022"/>
    <w:rsid w:val="004A1B86"/>
    <w:rsid w:val="004A1EBB"/>
    <w:rsid w:val="004A24C8"/>
    <w:rsid w:val="004A26F0"/>
    <w:rsid w:val="004A2EFB"/>
    <w:rsid w:val="004A3B44"/>
    <w:rsid w:val="004A429D"/>
    <w:rsid w:val="004A5212"/>
    <w:rsid w:val="004A6FCA"/>
    <w:rsid w:val="004B06C5"/>
    <w:rsid w:val="004B12AB"/>
    <w:rsid w:val="004B17F8"/>
    <w:rsid w:val="004B19EF"/>
    <w:rsid w:val="004B1F0F"/>
    <w:rsid w:val="004B287E"/>
    <w:rsid w:val="004B3E84"/>
    <w:rsid w:val="004B4BCA"/>
    <w:rsid w:val="004B521F"/>
    <w:rsid w:val="004B595A"/>
    <w:rsid w:val="004B70D1"/>
    <w:rsid w:val="004B760F"/>
    <w:rsid w:val="004C16F7"/>
    <w:rsid w:val="004C20DB"/>
    <w:rsid w:val="004C2DA5"/>
    <w:rsid w:val="004C383A"/>
    <w:rsid w:val="004C3A1C"/>
    <w:rsid w:val="004C402C"/>
    <w:rsid w:val="004C74FE"/>
    <w:rsid w:val="004C7630"/>
    <w:rsid w:val="004C7A10"/>
    <w:rsid w:val="004C7EDD"/>
    <w:rsid w:val="004C7FF0"/>
    <w:rsid w:val="004D07D7"/>
    <w:rsid w:val="004D08EE"/>
    <w:rsid w:val="004D0A94"/>
    <w:rsid w:val="004D0B09"/>
    <w:rsid w:val="004D0C31"/>
    <w:rsid w:val="004D0D9C"/>
    <w:rsid w:val="004D189E"/>
    <w:rsid w:val="004D22D1"/>
    <w:rsid w:val="004D2B8B"/>
    <w:rsid w:val="004D2DB3"/>
    <w:rsid w:val="004D2EB9"/>
    <w:rsid w:val="004D3EEE"/>
    <w:rsid w:val="004D47C4"/>
    <w:rsid w:val="004D5116"/>
    <w:rsid w:val="004D6598"/>
    <w:rsid w:val="004D6F25"/>
    <w:rsid w:val="004D7080"/>
    <w:rsid w:val="004D7428"/>
    <w:rsid w:val="004D746A"/>
    <w:rsid w:val="004D7565"/>
    <w:rsid w:val="004D79E2"/>
    <w:rsid w:val="004E0096"/>
    <w:rsid w:val="004E01F0"/>
    <w:rsid w:val="004E075F"/>
    <w:rsid w:val="004E0BA7"/>
    <w:rsid w:val="004E15D4"/>
    <w:rsid w:val="004E2519"/>
    <w:rsid w:val="004E2631"/>
    <w:rsid w:val="004E273B"/>
    <w:rsid w:val="004E3490"/>
    <w:rsid w:val="004E39AA"/>
    <w:rsid w:val="004E3B4E"/>
    <w:rsid w:val="004E3BC5"/>
    <w:rsid w:val="004E3DA7"/>
    <w:rsid w:val="004E49C0"/>
    <w:rsid w:val="004E4C75"/>
    <w:rsid w:val="004E541C"/>
    <w:rsid w:val="004E5562"/>
    <w:rsid w:val="004E566F"/>
    <w:rsid w:val="004E56E1"/>
    <w:rsid w:val="004E6859"/>
    <w:rsid w:val="004E6A98"/>
    <w:rsid w:val="004E715F"/>
    <w:rsid w:val="004E728C"/>
    <w:rsid w:val="004E7299"/>
    <w:rsid w:val="004E7303"/>
    <w:rsid w:val="004E7589"/>
    <w:rsid w:val="004E7C36"/>
    <w:rsid w:val="004F0A0B"/>
    <w:rsid w:val="004F0F0B"/>
    <w:rsid w:val="004F10A3"/>
    <w:rsid w:val="004F17EE"/>
    <w:rsid w:val="004F1A77"/>
    <w:rsid w:val="004F2249"/>
    <w:rsid w:val="004F3338"/>
    <w:rsid w:val="004F38A1"/>
    <w:rsid w:val="004F459F"/>
    <w:rsid w:val="004F50D9"/>
    <w:rsid w:val="004F5503"/>
    <w:rsid w:val="004F6350"/>
    <w:rsid w:val="004F724F"/>
    <w:rsid w:val="004F7DF4"/>
    <w:rsid w:val="0050150C"/>
    <w:rsid w:val="005015FD"/>
    <w:rsid w:val="0050172F"/>
    <w:rsid w:val="005018F8"/>
    <w:rsid w:val="00503376"/>
    <w:rsid w:val="00503432"/>
    <w:rsid w:val="00503529"/>
    <w:rsid w:val="00504379"/>
    <w:rsid w:val="0050587B"/>
    <w:rsid w:val="005067F9"/>
    <w:rsid w:val="00506D0A"/>
    <w:rsid w:val="00506E6D"/>
    <w:rsid w:val="0051129F"/>
    <w:rsid w:val="00511986"/>
    <w:rsid w:val="005136FE"/>
    <w:rsid w:val="00513805"/>
    <w:rsid w:val="00513E63"/>
    <w:rsid w:val="005152A3"/>
    <w:rsid w:val="0051604C"/>
    <w:rsid w:val="00516C50"/>
    <w:rsid w:val="005172B3"/>
    <w:rsid w:val="0051782E"/>
    <w:rsid w:val="005204D6"/>
    <w:rsid w:val="00521C24"/>
    <w:rsid w:val="00522955"/>
    <w:rsid w:val="00523584"/>
    <w:rsid w:val="00523BE2"/>
    <w:rsid w:val="00523C75"/>
    <w:rsid w:val="00524B66"/>
    <w:rsid w:val="005251AF"/>
    <w:rsid w:val="005253E2"/>
    <w:rsid w:val="0052698F"/>
    <w:rsid w:val="00527B60"/>
    <w:rsid w:val="005316D8"/>
    <w:rsid w:val="00531BA5"/>
    <w:rsid w:val="00531C8D"/>
    <w:rsid w:val="00532F4E"/>
    <w:rsid w:val="00533351"/>
    <w:rsid w:val="0053451F"/>
    <w:rsid w:val="0053638A"/>
    <w:rsid w:val="00537A59"/>
    <w:rsid w:val="00537FBB"/>
    <w:rsid w:val="005401CD"/>
    <w:rsid w:val="005404E2"/>
    <w:rsid w:val="00540A08"/>
    <w:rsid w:val="005412AF"/>
    <w:rsid w:val="0054132F"/>
    <w:rsid w:val="00542314"/>
    <w:rsid w:val="005448B8"/>
    <w:rsid w:val="00545255"/>
    <w:rsid w:val="005453BF"/>
    <w:rsid w:val="00545F72"/>
    <w:rsid w:val="00546179"/>
    <w:rsid w:val="00547C80"/>
    <w:rsid w:val="00550249"/>
    <w:rsid w:val="00550991"/>
    <w:rsid w:val="00550C79"/>
    <w:rsid w:val="0055123B"/>
    <w:rsid w:val="00551438"/>
    <w:rsid w:val="0055172B"/>
    <w:rsid w:val="005518D9"/>
    <w:rsid w:val="00551CBC"/>
    <w:rsid w:val="005524D6"/>
    <w:rsid w:val="00553446"/>
    <w:rsid w:val="00553987"/>
    <w:rsid w:val="00553A57"/>
    <w:rsid w:val="0055476E"/>
    <w:rsid w:val="00554DF0"/>
    <w:rsid w:val="00554F27"/>
    <w:rsid w:val="00554FA2"/>
    <w:rsid w:val="00555968"/>
    <w:rsid w:val="00555A7D"/>
    <w:rsid w:val="00556BF7"/>
    <w:rsid w:val="00557444"/>
    <w:rsid w:val="00557F11"/>
    <w:rsid w:val="00560427"/>
    <w:rsid w:val="005604DB"/>
    <w:rsid w:val="00560561"/>
    <w:rsid w:val="00560FAD"/>
    <w:rsid w:val="005617D1"/>
    <w:rsid w:val="00561B5C"/>
    <w:rsid w:val="00562806"/>
    <w:rsid w:val="00563454"/>
    <w:rsid w:val="00563D27"/>
    <w:rsid w:val="00564047"/>
    <w:rsid w:val="00564405"/>
    <w:rsid w:val="00564F31"/>
    <w:rsid w:val="0056555A"/>
    <w:rsid w:val="00565BE7"/>
    <w:rsid w:val="005662A4"/>
    <w:rsid w:val="00566BCB"/>
    <w:rsid w:val="00566F45"/>
    <w:rsid w:val="00567431"/>
    <w:rsid w:val="005704E1"/>
    <w:rsid w:val="0057135D"/>
    <w:rsid w:val="00571667"/>
    <w:rsid w:val="00571AF8"/>
    <w:rsid w:val="00572111"/>
    <w:rsid w:val="0057214D"/>
    <w:rsid w:val="00572F91"/>
    <w:rsid w:val="005736F4"/>
    <w:rsid w:val="0057399B"/>
    <w:rsid w:val="00573B5B"/>
    <w:rsid w:val="00573D65"/>
    <w:rsid w:val="00573E59"/>
    <w:rsid w:val="00574504"/>
    <w:rsid w:val="00574D8C"/>
    <w:rsid w:val="00575569"/>
    <w:rsid w:val="00576548"/>
    <w:rsid w:val="00576732"/>
    <w:rsid w:val="0057750A"/>
    <w:rsid w:val="005778FB"/>
    <w:rsid w:val="00577ACD"/>
    <w:rsid w:val="00580580"/>
    <w:rsid w:val="00580E0C"/>
    <w:rsid w:val="00580EF0"/>
    <w:rsid w:val="00581554"/>
    <w:rsid w:val="00582016"/>
    <w:rsid w:val="00582A1D"/>
    <w:rsid w:val="00582A24"/>
    <w:rsid w:val="00582BED"/>
    <w:rsid w:val="00582EF4"/>
    <w:rsid w:val="00584630"/>
    <w:rsid w:val="005849A4"/>
    <w:rsid w:val="005856AE"/>
    <w:rsid w:val="005859FF"/>
    <w:rsid w:val="00585FB9"/>
    <w:rsid w:val="0058658F"/>
    <w:rsid w:val="005867BE"/>
    <w:rsid w:val="0059082D"/>
    <w:rsid w:val="00590A5D"/>
    <w:rsid w:val="00590B63"/>
    <w:rsid w:val="00590C77"/>
    <w:rsid w:val="00591481"/>
    <w:rsid w:val="00591E26"/>
    <w:rsid w:val="00591FB6"/>
    <w:rsid w:val="00592DAC"/>
    <w:rsid w:val="00593952"/>
    <w:rsid w:val="00593C59"/>
    <w:rsid w:val="00594556"/>
    <w:rsid w:val="00594DD7"/>
    <w:rsid w:val="00594EAB"/>
    <w:rsid w:val="00595AFA"/>
    <w:rsid w:val="005A0744"/>
    <w:rsid w:val="005A2E32"/>
    <w:rsid w:val="005A455B"/>
    <w:rsid w:val="005A497C"/>
    <w:rsid w:val="005A4BE5"/>
    <w:rsid w:val="005A5D3E"/>
    <w:rsid w:val="005A64C2"/>
    <w:rsid w:val="005A6C73"/>
    <w:rsid w:val="005A752B"/>
    <w:rsid w:val="005A7775"/>
    <w:rsid w:val="005A7776"/>
    <w:rsid w:val="005B014D"/>
    <w:rsid w:val="005B02F1"/>
    <w:rsid w:val="005B032F"/>
    <w:rsid w:val="005B04DE"/>
    <w:rsid w:val="005B0BCE"/>
    <w:rsid w:val="005B0C72"/>
    <w:rsid w:val="005B0D1C"/>
    <w:rsid w:val="005B14B2"/>
    <w:rsid w:val="005B1DDE"/>
    <w:rsid w:val="005B2850"/>
    <w:rsid w:val="005B2BCC"/>
    <w:rsid w:val="005B2C4D"/>
    <w:rsid w:val="005B2D06"/>
    <w:rsid w:val="005B33EF"/>
    <w:rsid w:val="005B375A"/>
    <w:rsid w:val="005B4084"/>
    <w:rsid w:val="005B48A1"/>
    <w:rsid w:val="005B544D"/>
    <w:rsid w:val="005B66ED"/>
    <w:rsid w:val="005B6AD8"/>
    <w:rsid w:val="005B76FC"/>
    <w:rsid w:val="005C12CB"/>
    <w:rsid w:val="005C1AC4"/>
    <w:rsid w:val="005C2070"/>
    <w:rsid w:val="005C29B1"/>
    <w:rsid w:val="005C29BD"/>
    <w:rsid w:val="005C3989"/>
    <w:rsid w:val="005C3C77"/>
    <w:rsid w:val="005C4DD4"/>
    <w:rsid w:val="005C5416"/>
    <w:rsid w:val="005C7060"/>
    <w:rsid w:val="005C72C0"/>
    <w:rsid w:val="005C73C7"/>
    <w:rsid w:val="005C7EFF"/>
    <w:rsid w:val="005D0C11"/>
    <w:rsid w:val="005D2B36"/>
    <w:rsid w:val="005D2D32"/>
    <w:rsid w:val="005D4D43"/>
    <w:rsid w:val="005D531E"/>
    <w:rsid w:val="005D54CA"/>
    <w:rsid w:val="005D6014"/>
    <w:rsid w:val="005D6369"/>
    <w:rsid w:val="005D6E58"/>
    <w:rsid w:val="005D7518"/>
    <w:rsid w:val="005D7653"/>
    <w:rsid w:val="005D7E73"/>
    <w:rsid w:val="005E00B9"/>
    <w:rsid w:val="005E0146"/>
    <w:rsid w:val="005E04B3"/>
    <w:rsid w:val="005E0659"/>
    <w:rsid w:val="005E1F9E"/>
    <w:rsid w:val="005E230D"/>
    <w:rsid w:val="005E25BC"/>
    <w:rsid w:val="005E2C2D"/>
    <w:rsid w:val="005E2C44"/>
    <w:rsid w:val="005E30A1"/>
    <w:rsid w:val="005E43A4"/>
    <w:rsid w:val="005E4C43"/>
    <w:rsid w:val="005E4EEF"/>
    <w:rsid w:val="005E5A02"/>
    <w:rsid w:val="005E6167"/>
    <w:rsid w:val="005E6365"/>
    <w:rsid w:val="005E700F"/>
    <w:rsid w:val="005E77A3"/>
    <w:rsid w:val="005E7D58"/>
    <w:rsid w:val="005F0B1D"/>
    <w:rsid w:val="005F10BE"/>
    <w:rsid w:val="005F1488"/>
    <w:rsid w:val="005F258B"/>
    <w:rsid w:val="005F3F9E"/>
    <w:rsid w:val="005F40CC"/>
    <w:rsid w:val="005F4AA8"/>
    <w:rsid w:val="005F53BD"/>
    <w:rsid w:val="005F736E"/>
    <w:rsid w:val="005F73E4"/>
    <w:rsid w:val="00600B4E"/>
    <w:rsid w:val="006024E1"/>
    <w:rsid w:val="00603B16"/>
    <w:rsid w:val="00603BB6"/>
    <w:rsid w:val="00605A72"/>
    <w:rsid w:val="00605AAF"/>
    <w:rsid w:val="00607B7F"/>
    <w:rsid w:val="0061045E"/>
    <w:rsid w:val="00610CF3"/>
    <w:rsid w:val="006111EF"/>
    <w:rsid w:val="006115AA"/>
    <w:rsid w:val="0061162B"/>
    <w:rsid w:val="006117FE"/>
    <w:rsid w:val="006122B4"/>
    <w:rsid w:val="00612FA6"/>
    <w:rsid w:val="006138CD"/>
    <w:rsid w:val="00613AC4"/>
    <w:rsid w:val="00613F0E"/>
    <w:rsid w:val="00615BA4"/>
    <w:rsid w:val="00615C36"/>
    <w:rsid w:val="006160E9"/>
    <w:rsid w:val="0061639C"/>
    <w:rsid w:val="006163D7"/>
    <w:rsid w:val="0061739F"/>
    <w:rsid w:val="00617941"/>
    <w:rsid w:val="0062047D"/>
    <w:rsid w:val="00620DEB"/>
    <w:rsid w:val="00621C9E"/>
    <w:rsid w:val="00621DF1"/>
    <w:rsid w:val="0062361E"/>
    <w:rsid w:val="006237AF"/>
    <w:rsid w:val="00625795"/>
    <w:rsid w:val="00625C54"/>
    <w:rsid w:val="0062651D"/>
    <w:rsid w:val="00627053"/>
    <w:rsid w:val="0062752B"/>
    <w:rsid w:val="00627C8A"/>
    <w:rsid w:val="00627E45"/>
    <w:rsid w:val="00630453"/>
    <w:rsid w:val="00630875"/>
    <w:rsid w:val="006309EC"/>
    <w:rsid w:val="00631341"/>
    <w:rsid w:val="00631384"/>
    <w:rsid w:val="006317AB"/>
    <w:rsid w:val="00631A88"/>
    <w:rsid w:val="0063262D"/>
    <w:rsid w:val="006327C4"/>
    <w:rsid w:val="006328A0"/>
    <w:rsid w:val="0063329B"/>
    <w:rsid w:val="006332C0"/>
    <w:rsid w:val="00633373"/>
    <w:rsid w:val="00633F81"/>
    <w:rsid w:val="006345B6"/>
    <w:rsid w:val="00634A18"/>
    <w:rsid w:val="00635519"/>
    <w:rsid w:val="00635E71"/>
    <w:rsid w:val="0063685A"/>
    <w:rsid w:val="00640CF1"/>
    <w:rsid w:val="006418F0"/>
    <w:rsid w:val="00641F07"/>
    <w:rsid w:val="006428A5"/>
    <w:rsid w:val="00643E6F"/>
    <w:rsid w:val="00645937"/>
    <w:rsid w:val="00645C88"/>
    <w:rsid w:val="00645CFF"/>
    <w:rsid w:val="00646167"/>
    <w:rsid w:val="00646668"/>
    <w:rsid w:val="0064668A"/>
    <w:rsid w:val="00646B7E"/>
    <w:rsid w:val="00646C04"/>
    <w:rsid w:val="00646C83"/>
    <w:rsid w:val="00647595"/>
    <w:rsid w:val="006500AD"/>
    <w:rsid w:val="00652444"/>
    <w:rsid w:val="006526D5"/>
    <w:rsid w:val="0065354F"/>
    <w:rsid w:val="006537EB"/>
    <w:rsid w:val="00654087"/>
    <w:rsid w:val="0065438A"/>
    <w:rsid w:val="00654830"/>
    <w:rsid w:val="006554EE"/>
    <w:rsid w:val="00655EB7"/>
    <w:rsid w:val="00657284"/>
    <w:rsid w:val="00660476"/>
    <w:rsid w:val="00660F85"/>
    <w:rsid w:val="006616B8"/>
    <w:rsid w:val="006618D6"/>
    <w:rsid w:val="0066373C"/>
    <w:rsid w:val="00663B0C"/>
    <w:rsid w:val="00664875"/>
    <w:rsid w:val="00664D67"/>
    <w:rsid w:val="00666E64"/>
    <w:rsid w:val="00667D15"/>
    <w:rsid w:val="00670D12"/>
    <w:rsid w:val="0067181E"/>
    <w:rsid w:val="00671A51"/>
    <w:rsid w:val="00671AF3"/>
    <w:rsid w:val="00672409"/>
    <w:rsid w:val="0067356E"/>
    <w:rsid w:val="006739AF"/>
    <w:rsid w:val="006740AC"/>
    <w:rsid w:val="0067467A"/>
    <w:rsid w:val="006751B8"/>
    <w:rsid w:val="00675C87"/>
    <w:rsid w:val="00676225"/>
    <w:rsid w:val="00677280"/>
    <w:rsid w:val="00677EC7"/>
    <w:rsid w:val="0068026C"/>
    <w:rsid w:val="006813EF"/>
    <w:rsid w:val="00681D1F"/>
    <w:rsid w:val="00681E4B"/>
    <w:rsid w:val="006824EB"/>
    <w:rsid w:val="0068354A"/>
    <w:rsid w:val="00683608"/>
    <w:rsid w:val="006839C5"/>
    <w:rsid w:val="00683BF1"/>
    <w:rsid w:val="00684870"/>
    <w:rsid w:val="00684922"/>
    <w:rsid w:val="00684D07"/>
    <w:rsid w:val="00685037"/>
    <w:rsid w:val="00685535"/>
    <w:rsid w:val="0068661A"/>
    <w:rsid w:val="00687582"/>
    <w:rsid w:val="00687666"/>
    <w:rsid w:val="006901DB"/>
    <w:rsid w:val="0069024C"/>
    <w:rsid w:val="0069068B"/>
    <w:rsid w:val="006908DB"/>
    <w:rsid w:val="00690B47"/>
    <w:rsid w:val="00690F63"/>
    <w:rsid w:val="0069114E"/>
    <w:rsid w:val="006911CD"/>
    <w:rsid w:val="0069133F"/>
    <w:rsid w:val="006915FC"/>
    <w:rsid w:val="00691A5B"/>
    <w:rsid w:val="00691DD2"/>
    <w:rsid w:val="006925FA"/>
    <w:rsid w:val="00693F4D"/>
    <w:rsid w:val="0069656C"/>
    <w:rsid w:val="00697BFC"/>
    <w:rsid w:val="00697F37"/>
    <w:rsid w:val="006A03B5"/>
    <w:rsid w:val="006A0CDA"/>
    <w:rsid w:val="006A2896"/>
    <w:rsid w:val="006A2A9D"/>
    <w:rsid w:val="006A38A7"/>
    <w:rsid w:val="006A3D74"/>
    <w:rsid w:val="006A3F2E"/>
    <w:rsid w:val="006A43EE"/>
    <w:rsid w:val="006A4661"/>
    <w:rsid w:val="006A4A91"/>
    <w:rsid w:val="006A61EA"/>
    <w:rsid w:val="006A6748"/>
    <w:rsid w:val="006A6A97"/>
    <w:rsid w:val="006B08BB"/>
    <w:rsid w:val="006B0EEC"/>
    <w:rsid w:val="006B17D3"/>
    <w:rsid w:val="006B1CA8"/>
    <w:rsid w:val="006B1D51"/>
    <w:rsid w:val="006B1DDE"/>
    <w:rsid w:val="006B2A28"/>
    <w:rsid w:val="006B2EFA"/>
    <w:rsid w:val="006B30DF"/>
    <w:rsid w:val="006B3611"/>
    <w:rsid w:val="006B383E"/>
    <w:rsid w:val="006B390B"/>
    <w:rsid w:val="006B3BD0"/>
    <w:rsid w:val="006B3C07"/>
    <w:rsid w:val="006B455C"/>
    <w:rsid w:val="006B4A49"/>
    <w:rsid w:val="006B518D"/>
    <w:rsid w:val="006B5522"/>
    <w:rsid w:val="006B5D52"/>
    <w:rsid w:val="006B5E64"/>
    <w:rsid w:val="006B6064"/>
    <w:rsid w:val="006B7CB4"/>
    <w:rsid w:val="006C03B7"/>
    <w:rsid w:val="006C0807"/>
    <w:rsid w:val="006C0D99"/>
    <w:rsid w:val="006C1046"/>
    <w:rsid w:val="006C1E17"/>
    <w:rsid w:val="006C1F1B"/>
    <w:rsid w:val="006C221C"/>
    <w:rsid w:val="006C2393"/>
    <w:rsid w:val="006C2DB0"/>
    <w:rsid w:val="006C4116"/>
    <w:rsid w:val="006C44A2"/>
    <w:rsid w:val="006C468D"/>
    <w:rsid w:val="006C5323"/>
    <w:rsid w:val="006C5E42"/>
    <w:rsid w:val="006C64AF"/>
    <w:rsid w:val="006C65AA"/>
    <w:rsid w:val="006C6867"/>
    <w:rsid w:val="006C68C4"/>
    <w:rsid w:val="006C6D74"/>
    <w:rsid w:val="006D06F4"/>
    <w:rsid w:val="006D0D69"/>
    <w:rsid w:val="006D11DB"/>
    <w:rsid w:val="006D14F9"/>
    <w:rsid w:val="006D15E0"/>
    <w:rsid w:val="006D25F0"/>
    <w:rsid w:val="006D2C4E"/>
    <w:rsid w:val="006D2D15"/>
    <w:rsid w:val="006D2F49"/>
    <w:rsid w:val="006D3692"/>
    <w:rsid w:val="006D45E8"/>
    <w:rsid w:val="006D4CD1"/>
    <w:rsid w:val="006D6E7F"/>
    <w:rsid w:val="006E0286"/>
    <w:rsid w:val="006E3483"/>
    <w:rsid w:val="006E47CB"/>
    <w:rsid w:val="006E4D93"/>
    <w:rsid w:val="006E569F"/>
    <w:rsid w:val="006E6819"/>
    <w:rsid w:val="006E711F"/>
    <w:rsid w:val="006E712B"/>
    <w:rsid w:val="006E7141"/>
    <w:rsid w:val="006E7465"/>
    <w:rsid w:val="006F12E8"/>
    <w:rsid w:val="006F18AB"/>
    <w:rsid w:val="006F1A01"/>
    <w:rsid w:val="006F1C22"/>
    <w:rsid w:val="006F219B"/>
    <w:rsid w:val="006F22A1"/>
    <w:rsid w:val="006F2751"/>
    <w:rsid w:val="006F3181"/>
    <w:rsid w:val="006F3328"/>
    <w:rsid w:val="006F3A5C"/>
    <w:rsid w:val="006F4A54"/>
    <w:rsid w:val="006F5480"/>
    <w:rsid w:val="006F54B8"/>
    <w:rsid w:val="006F5909"/>
    <w:rsid w:val="006F5A38"/>
    <w:rsid w:val="006F5AA9"/>
    <w:rsid w:val="006F5AD8"/>
    <w:rsid w:val="006F718D"/>
    <w:rsid w:val="006F7C2C"/>
    <w:rsid w:val="006F7E48"/>
    <w:rsid w:val="0070000D"/>
    <w:rsid w:val="00700016"/>
    <w:rsid w:val="0070033D"/>
    <w:rsid w:val="00701162"/>
    <w:rsid w:val="00701AAB"/>
    <w:rsid w:val="00702959"/>
    <w:rsid w:val="007034C1"/>
    <w:rsid w:val="0070357E"/>
    <w:rsid w:val="00703B43"/>
    <w:rsid w:val="00704557"/>
    <w:rsid w:val="007045BF"/>
    <w:rsid w:val="00704642"/>
    <w:rsid w:val="007063E7"/>
    <w:rsid w:val="00707E19"/>
    <w:rsid w:val="007104FD"/>
    <w:rsid w:val="007117D7"/>
    <w:rsid w:val="0071260D"/>
    <w:rsid w:val="00712773"/>
    <w:rsid w:val="00713724"/>
    <w:rsid w:val="00713804"/>
    <w:rsid w:val="00713913"/>
    <w:rsid w:val="00714A49"/>
    <w:rsid w:val="00715286"/>
    <w:rsid w:val="00715BB8"/>
    <w:rsid w:val="00717A5D"/>
    <w:rsid w:val="0072046C"/>
    <w:rsid w:val="0072052E"/>
    <w:rsid w:val="007208CC"/>
    <w:rsid w:val="00720C3E"/>
    <w:rsid w:val="0072135D"/>
    <w:rsid w:val="00722731"/>
    <w:rsid w:val="0072274D"/>
    <w:rsid w:val="00723139"/>
    <w:rsid w:val="0072382E"/>
    <w:rsid w:val="0072391B"/>
    <w:rsid w:val="00724588"/>
    <w:rsid w:val="00724668"/>
    <w:rsid w:val="00724B2A"/>
    <w:rsid w:val="00724EB1"/>
    <w:rsid w:val="0072603D"/>
    <w:rsid w:val="00727811"/>
    <w:rsid w:val="0072797D"/>
    <w:rsid w:val="007301A8"/>
    <w:rsid w:val="007314BB"/>
    <w:rsid w:val="007314C7"/>
    <w:rsid w:val="00731F35"/>
    <w:rsid w:val="00732D62"/>
    <w:rsid w:val="00734C19"/>
    <w:rsid w:val="00734E15"/>
    <w:rsid w:val="00735AAF"/>
    <w:rsid w:val="00736F14"/>
    <w:rsid w:val="0073737B"/>
    <w:rsid w:val="00737A83"/>
    <w:rsid w:val="00740204"/>
    <w:rsid w:val="00740E04"/>
    <w:rsid w:val="007414A1"/>
    <w:rsid w:val="0074176F"/>
    <w:rsid w:val="00742CA7"/>
    <w:rsid w:val="007432CB"/>
    <w:rsid w:val="00744015"/>
    <w:rsid w:val="00744653"/>
    <w:rsid w:val="00744F28"/>
    <w:rsid w:val="0074523F"/>
    <w:rsid w:val="00745BAF"/>
    <w:rsid w:val="00745D30"/>
    <w:rsid w:val="007464FD"/>
    <w:rsid w:val="00746B90"/>
    <w:rsid w:val="00746E4F"/>
    <w:rsid w:val="007474A3"/>
    <w:rsid w:val="00747764"/>
    <w:rsid w:val="00747E58"/>
    <w:rsid w:val="0075070E"/>
    <w:rsid w:val="00750884"/>
    <w:rsid w:val="00750972"/>
    <w:rsid w:val="00750AF0"/>
    <w:rsid w:val="00751609"/>
    <w:rsid w:val="007517F1"/>
    <w:rsid w:val="00751987"/>
    <w:rsid w:val="00751B67"/>
    <w:rsid w:val="00751CD2"/>
    <w:rsid w:val="00752F0A"/>
    <w:rsid w:val="007541B6"/>
    <w:rsid w:val="0075429E"/>
    <w:rsid w:val="00754C23"/>
    <w:rsid w:val="00755233"/>
    <w:rsid w:val="0075557C"/>
    <w:rsid w:val="00755801"/>
    <w:rsid w:val="00755C2F"/>
    <w:rsid w:val="00755EA0"/>
    <w:rsid w:val="00756247"/>
    <w:rsid w:val="007567A6"/>
    <w:rsid w:val="007567EC"/>
    <w:rsid w:val="0076002A"/>
    <w:rsid w:val="00760E61"/>
    <w:rsid w:val="00761189"/>
    <w:rsid w:val="00761C6C"/>
    <w:rsid w:val="00761D58"/>
    <w:rsid w:val="00761DB6"/>
    <w:rsid w:val="00763740"/>
    <w:rsid w:val="007642C4"/>
    <w:rsid w:val="00764682"/>
    <w:rsid w:val="00765708"/>
    <w:rsid w:val="00766BC7"/>
    <w:rsid w:val="00766EE4"/>
    <w:rsid w:val="00770376"/>
    <w:rsid w:val="0077130D"/>
    <w:rsid w:val="00771A62"/>
    <w:rsid w:val="007729B0"/>
    <w:rsid w:val="00773810"/>
    <w:rsid w:val="007739CD"/>
    <w:rsid w:val="00773EA4"/>
    <w:rsid w:val="007740A3"/>
    <w:rsid w:val="007746D8"/>
    <w:rsid w:val="007747F2"/>
    <w:rsid w:val="0077520A"/>
    <w:rsid w:val="00775466"/>
    <w:rsid w:val="00775E81"/>
    <w:rsid w:val="00776311"/>
    <w:rsid w:val="00776845"/>
    <w:rsid w:val="00776847"/>
    <w:rsid w:val="00776F1B"/>
    <w:rsid w:val="00777DBC"/>
    <w:rsid w:val="00780369"/>
    <w:rsid w:val="00780422"/>
    <w:rsid w:val="00780682"/>
    <w:rsid w:val="007816BA"/>
    <w:rsid w:val="00781708"/>
    <w:rsid w:val="00781E60"/>
    <w:rsid w:val="00781E8F"/>
    <w:rsid w:val="007842D9"/>
    <w:rsid w:val="0078434E"/>
    <w:rsid w:val="00784503"/>
    <w:rsid w:val="00785C6C"/>
    <w:rsid w:val="00786086"/>
    <w:rsid w:val="0078670D"/>
    <w:rsid w:val="00786A85"/>
    <w:rsid w:val="00787291"/>
    <w:rsid w:val="0079046F"/>
    <w:rsid w:val="00790A26"/>
    <w:rsid w:val="00790A5D"/>
    <w:rsid w:val="00791854"/>
    <w:rsid w:val="00792427"/>
    <w:rsid w:val="00792900"/>
    <w:rsid w:val="00792D8A"/>
    <w:rsid w:val="0079505E"/>
    <w:rsid w:val="007951B6"/>
    <w:rsid w:val="0079556F"/>
    <w:rsid w:val="00795A79"/>
    <w:rsid w:val="00796858"/>
    <w:rsid w:val="00796AED"/>
    <w:rsid w:val="0079777D"/>
    <w:rsid w:val="007A05FE"/>
    <w:rsid w:val="007A09D5"/>
    <w:rsid w:val="007A0A29"/>
    <w:rsid w:val="007A14B6"/>
    <w:rsid w:val="007A1642"/>
    <w:rsid w:val="007A1E53"/>
    <w:rsid w:val="007A21CC"/>
    <w:rsid w:val="007A46E1"/>
    <w:rsid w:val="007A46E5"/>
    <w:rsid w:val="007A573E"/>
    <w:rsid w:val="007A5A8E"/>
    <w:rsid w:val="007A636F"/>
    <w:rsid w:val="007A63B9"/>
    <w:rsid w:val="007A6DA3"/>
    <w:rsid w:val="007A7213"/>
    <w:rsid w:val="007A7516"/>
    <w:rsid w:val="007A7994"/>
    <w:rsid w:val="007B057F"/>
    <w:rsid w:val="007B12EA"/>
    <w:rsid w:val="007B1AAE"/>
    <w:rsid w:val="007B2706"/>
    <w:rsid w:val="007B27AC"/>
    <w:rsid w:val="007B2B8C"/>
    <w:rsid w:val="007B2C3A"/>
    <w:rsid w:val="007B2FDA"/>
    <w:rsid w:val="007B333D"/>
    <w:rsid w:val="007B3B90"/>
    <w:rsid w:val="007B4E48"/>
    <w:rsid w:val="007B585B"/>
    <w:rsid w:val="007B6235"/>
    <w:rsid w:val="007B64B1"/>
    <w:rsid w:val="007B65F1"/>
    <w:rsid w:val="007B6669"/>
    <w:rsid w:val="007B6B69"/>
    <w:rsid w:val="007B6D74"/>
    <w:rsid w:val="007B75E8"/>
    <w:rsid w:val="007C01AF"/>
    <w:rsid w:val="007C13F8"/>
    <w:rsid w:val="007C15C7"/>
    <w:rsid w:val="007C199A"/>
    <w:rsid w:val="007C1DDB"/>
    <w:rsid w:val="007C1FC6"/>
    <w:rsid w:val="007C2B02"/>
    <w:rsid w:val="007C3EBB"/>
    <w:rsid w:val="007C4470"/>
    <w:rsid w:val="007C4530"/>
    <w:rsid w:val="007C64E3"/>
    <w:rsid w:val="007C715E"/>
    <w:rsid w:val="007C7259"/>
    <w:rsid w:val="007C7A9E"/>
    <w:rsid w:val="007D0298"/>
    <w:rsid w:val="007D0572"/>
    <w:rsid w:val="007D08D0"/>
    <w:rsid w:val="007D19AF"/>
    <w:rsid w:val="007D2654"/>
    <w:rsid w:val="007D325D"/>
    <w:rsid w:val="007D32FB"/>
    <w:rsid w:val="007D4DB4"/>
    <w:rsid w:val="007D5E4D"/>
    <w:rsid w:val="007D5F29"/>
    <w:rsid w:val="007D619C"/>
    <w:rsid w:val="007D65A8"/>
    <w:rsid w:val="007D68E3"/>
    <w:rsid w:val="007D7532"/>
    <w:rsid w:val="007D7674"/>
    <w:rsid w:val="007D76BA"/>
    <w:rsid w:val="007E0263"/>
    <w:rsid w:val="007E0D9C"/>
    <w:rsid w:val="007E0DF6"/>
    <w:rsid w:val="007E123B"/>
    <w:rsid w:val="007E168A"/>
    <w:rsid w:val="007E1A84"/>
    <w:rsid w:val="007E1ED0"/>
    <w:rsid w:val="007E20DA"/>
    <w:rsid w:val="007E227E"/>
    <w:rsid w:val="007E2AD3"/>
    <w:rsid w:val="007E3A3E"/>
    <w:rsid w:val="007E3D22"/>
    <w:rsid w:val="007E4113"/>
    <w:rsid w:val="007E4126"/>
    <w:rsid w:val="007E5925"/>
    <w:rsid w:val="007E6B5A"/>
    <w:rsid w:val="007E6F76"/>
    <w:rsid w:val="007E70C4"/>
    <w:rsid w:val="007E716E"/>
    <w:rsid w:val="007E7B9D"/>
    <w:rsid w:val="007F015A"/>
    <w:rsid w:val="007F0931"/>
    <w:rsid w:val="007F0E4E"/>
    <w:rsid w:val="007F11CA"/>
    <w:rsid w:val="007F2BC8"/>
    <w:rsid w:val="007F363A"/>
    <w:rsid w:val="007F3A96"/>
    <w:rsid w:val="007F457E"/>
    <w:rsid w:val="007F508D"/>
    <w:rsid w:val="007F6851"/>
    <w:rsid w:val="007F7309"/>
    <w:rsid w:val="007F7581"/>
    <w:rsid w:val="007F7F30"/>
    <w:rsid w:val="008004E3"/>
    <w:rsid w:val="008007B2"/>
    <w:rsid w:val="00800DED"/>
    <w:rsid w:val="008021D9"/>
    <w:rsid w:val="00803E68"/>
    <w:rsid w:val="00804AE2"/>
    <w:rsid w:val="008051DA"/>
    <w:rsid w:val="00806105"/>
    <w:rsid w:val="0080633E"/>
    <w:rsid w:val="00806BFA"/>
    <w:rsid w:val="008077C6"/>
    <w:rsid w:val="008100C0"/>
    <w:rsid w:val="0081031F"/>
    <w:rsid w:val="0081091B"/>
    <w:rsid w:val="00810B17"/>
    <w:rsid w:val="0081243E"/>
    <w:rsid w:val="00812A2B"/>
    <w:rsid w:val="008134CF"/>
    <w:rsid w:val="00813E10"/>
    <w:rsid w:val="00814EAE"/>
    <w:rsid w:val="00815257"/>
    <w:rsid w:val="008162BB"/>
    <w:rsid w:val="008163CD"/>
    <w:rsid w:val="008168F4"/>
    <w:rsid w:val="00817126"/>
    <w:rsid w:val="0081751A"/>
    <w:rsid w:val="00817AED"/>
    <w:rsid w:val="008201C0"/>
    <w:rsid w:val="00820F4F"/>
    <w:rsid w:val="0082121D"/>
    <w:rsid w:val="008212A3"/>
    <w:rsid w:val="00821577"/>
    <w:rsid w:val="00821DEB"/>
    <w:rsid w:val="00822336"/>
    <w:rsid w:val="00822AC0"/>
    <w:rsid w:val="00822C5C"/>
    <w:rsid w:val="00823CE4"/>
    <w:rsid w:val="00824DB2"/>
    <w:rsid w:val="0082526C"/>
    <w:rsid w:val="0082697A"/>
    <w:rsid w:val="00826C06"/>
    <w:rsid w:val="00827A6A"/>
    <w:rsid w:val="00827ACA"/>
    <w:rsid w:val="0083010C"/>
    <w:rsid w:val="00830AF9"/>
    <w:rsid w:val="008314D4"/>
    <w:rsid w:val="008331D7"/>
    <w:rsid w:val="0083374B"/>
    <w:rsid w:val="008337EE"/>
    <w:rsid w:val="00834092"/>
    <w:rsid w:val="008341E0"/>
    <w:rsid w:val="00835033"/>
    <w:rsid w:val="0083532D"/>
    <w:rsid w:val="00835960"/>
    <w:rsid w:val="00835B9A"/>
    <w:rsid w:val="0083665E"/>
    <w:rsid w:val="00840343"/>
    <w:rsid w:val="008408CD"/>
    <w:rsid w:val="00840DAD"/>
    <w:rsid w:val="00840EF8"/>
    <w:rsid w:val="008412EA"/>
    <w:rsid w:val="00843899"/>
    <w:rsid w:val="00843EA7"/>
    <w:rsid w:val="0084539C"/>
    <w:rsid w:val="00846B37"/>
    <w:rsid w:val="00846F66"/>
    <w:rsid w:val="00847235"/>
    <w:rsid w:val="008506F5"/>
    <w:rsid w:val="00850F20"/>
    <w:rsid w:val="0085184A"/>
    <w:rsid w:val="008528EA"/>
    <w:rsid w:val="00852903"/>
    <w:rsid w:val="00853ECC"/>
    <w:rsid w:val="0085496C"/>
    <w:rsid w:val="00855B4B"/>
    <w:rsid w:val="00856BD8"/>
    <w:rsid w:val="00857521"/>
    <w:rsid w:val="00857771"/>
    <w:rsid w:val="0086043E"/>
    <w:rsid w:val="008624F4"/>
    <w:rsid w:val="00862596"/>
    <w:rsid w:val="008625FE"/>
    <w:rsid w:val="0086286C"/>
    <w:rsid w:val="00862A27"/>
    <w:rsid w:val="00862FA0"/>
    <w:rsid w:val="00863CE1"/>
    <w:rsid w:val="008641A3"/>
    <w:rsid w:val="00864D12"/>
    <w:rsid w:val="00864DF4"/>
    <w:rsid w:val="00864F6E"/>
    <w:rsid w:val="00865711"/>
    <w:rsid w:val="00866036"/>
    <w:rsid w:val="008660BA"/>
    <w:rsid w:val="00867306"/>
    <w:rsid w:val="00867F0F"/>
    <w:rsid w:val="008702E3"/>
    <w:rsid w:val="008703A8"/>
    <w:rsid w:val="0087188A"/>
    <w:rsid w:val="008719FD"/>
    <w:rsid w:val="00872480"/>
    <w:rsid w:val="0087269C"/>
    <w:rsid w:val="008731AF"/>
    <w:rsid w:val="00873D82"/>
    <w:rsid w:val="00873F52"/>
    <w:rsid w:val="0087616A"/>
    <w:rsid w:val="00876332"/>
    <w:rsid w:val="0087662A"/>
    <w:rsid w:val="008769C4"/>
    <w:rsid w:val="00876E30"/>
    <w:rsid w:val="008773F4"/>
    <w:rsid w:val="00877665"/>
    <w:rsid w:val="00877C35"/>
    <w:rsid w:val="008809FB"/>
    <w:rsid w:val="00880D9D"/>
    <w:rsid w:val="00880DAA"/>
    <w:rsid w:val="00881416"/>
    <w:rsid w:val="00881D59"/>
    <w:rsid w:val="0088248D"/>
    <w:rsid w:val="008835F4"/>
    <w:rsid w:val="00886118"/>
    <w:rsid w:val="00887301"/>
    <w:rsid w:val="00887B35"/>
    <w:rsid w:val="0089015B"/>
    <w:rsid w:val="00890C71"/>
    <w:rsid w:val="0089220F"/>
    <w:rsid w:val="00892728"/>
    <w:rsid w:val="00893128"/>
    <w:rsid w:val="008937BC"/>
    <w:rsid w:val="00893FCB"/>
    <w:rsid w:val="008949AA"/>
    <w:rsid w:val="00895545"/>
    <w:rsid w:val="008962CE"/>
    <w:rsid w:val="008964A9"/>
    <w:rsid w:val="008965B5"/>
    <w:rsid w:val="00897026"/>
    <w:rsid w:val="0089728B"/>
    <w:rsid w:val="0089752B"/>
    <w:rsid w:val="008A0465"/>
    <w:rsid w:val="008A217E"/>
    <w:rsid w:val="008A2435"/>
    <w:rsid w:val="008A3551"/>
    <w:rsid w:val="008A381E"/>
    <w:rsid w:val="008A3C37"/>
    <w:rsid w:val="008A41FE"/>
    <w:rsid w:val="008A6318"/>
    <w:rsid w:val="008A64FB"/>
    <w:rsid w:val="008A666A"/>
    <w:rsid w:val="008B00DA"/>
    <w:rsid w:val="008B0688"/>
    <w:rsid w:val="008B0BE3"/>
    <w:rsid w:val="008B0BF7"/>
    <w:rsid w:val="008B0F06"/>
    <w:rsid w:val="008B1EC0"/>
    <w:rsid w:val="008B38F7"/>
    <w:rsid w:val="008B3E3A"/>
    <w:rsid w:val="008B3FE0"/>
    <w:rsid w:val="008B5991"/>
    <w:rsid w:val="008B5995"/>
    <w:rsid w:val="008B67B0"/>
    <w:rsid w:val="008B6C6C"/>
    <w:rsid w:val="008C100F"/>
    <w:rsid w:val="008C139D"/>
    <w:rsid w:val="008C20AD"/>
    <w:rsid w:val="008C2BB4"/>
    <w:rsid w:val="008C2D1E"/>
    <w:rsid w:val="008C315C"/>
    <w:rsid w:val="008C3667"/>
    <w:rsid w:val="008C3979"/>
    <w:rsid w:val="008C41DA"/>
    <w:rsid w:val="008C4D46"/>
    <w:rsid w:val="008C5377"/>
    <w:rsid w:val="008C55A4"/>
    <w:rsid w:val="008C580E"/>
    <w:rsid w:val="008C5D2E"/>
    <w:rsid w:val="008C6B57"/>
    <w:rsid w:val="008C7219"/>
    <w:rsid w:val="008C7977"/>
    <w:rsid w:val="008C7C74"/>
    <w:rsid w:val="008D0BC8"/>
    <w:rsid w:val="008D0D15"/>
    <w:rsid w:val="008D1899"/>
    <w:rsid w:val="008D1973"/>
    <w:rsid w:val="008D28F3"/>
    <w:rsid w:val="008D3174"/>
    <w:rsid w:val="008D32B7"/>
    <w:rsid w:val="008D39F7"/>
    <w:rsid w:val="008D406E"/>
    <w:rsid w:val="008D40F0"/>
    <w:rsid w:val="008D4360"/>
    <w:rsid w:val="008D4FC7"/>
    <w:rsid w:val="008D56BA"/>
    <w:rsid w:val="008D57C7"/>
    <w:rsid w:val="008D5ED2"/>
    <w:rsid w:val="008D6A94"/>
    <w:rsid w:val="008D6E97"/>
    <w:rsid w:val="008D72C3"/>
    <w:rsid w:val="008D7969"/>
    <w:rsid w:val="008D7D05"/>
    <w:rsid w:val="008D7D80"/>
    <w:rsid w:val="008D7E51"/>
    <w:rsid w:val="008E06D0"/>
    <w:rsid w:val="008E08E9"/>
    <w:rsid w:val="008E0A3A"/>
    <w:rsid w:val="008E0CDA"/>
    <w:rsid w:val="008E0FDE"/>
    <w:rsid w:val="008E12CB"/>
    <w:rsid w:val="008E1306"/>
    <w:rsid w:val="008E1330"/>
    <w:rsid w:val="008E1B0B"/>
    <w:rsid w:val="008E1DBF"/>
    <w:rsid w:val="008E2702"/>
    <w:rsid w:val="008E2782"/>
    <w:rsid w:val="008E285A"/>
    <w:rsid w:val="008E2E3B"/>
    <w:rsid w:val="008E4986"/>
    <w:rsid w:val="008E4CB3"/>
    <w:rsid w:val="008E51B6"/>
    <w:rsid w:val="008E5BF9"/>
    <w:rsid w:val="008E70FC"/>
    <w:rsid w:val="008E79C3"/>
    <w:rsid w:val="008F0C1E"/>
    <w:rsid w:val="008F0C70"/>
    <w:rsid w:val="008F15AC"/>
    <w:rsid w:val="008F263A"/>
    <w:rsid w:val="008F26A0"/>
    <w:rsid w:val="008F27BB"/>
    <w:rsid w:val="008F2D2A"/>
    <w:rsid w:val="008F3305"/>
    <w:rsid w:val="008F458D"/>
    <w:rsid w:val="008F48E7"/>
    <w:rsid w:val="008F4B30"/>
    <w:rsid w:val="008F4B69"/>
    <w:rsid w:val="008F55A2"/>
    <w:rsid w:val="008F5733"/>
    <w:rsid w:val="008F6C25"/>
    <w:rsid w:val="008F7B05"/>
    <w:rsid w:val="00900B5B"/>
    <w:rsid w:val="009024A2"/>
    <w:rsid w:val="00902596"/>
    <w:rsid w:val="00902B28"/>
    <w:rsid w:val="009036D1"/>
    <w:rsid w:val="00903784"/>
    <w:rsid w:val="00903AEF"/>
    <w:rsid w:val="00904B8C"/>
    <w:rsid w:val="00904F57"/>
    <w:rsid w:val="00905A7A"/>
    <w:rsid w:val="009060FE"/>
    <w:rsid w:val="00906733"/>
    <w:rsid w:val="00907727"/>
    <w:rsid w:val="00907827"/>
    <w:rsid w:val="00907851"/>
    <w:rsid w:val="009106FD"/>
    <w:rsid w:val="00911823"/>
    <w:rsid w:val="00911C69"/>
    <w:rsid w:val="009120CA"/>
    <w:rsid w:val="00913276"/>
    <w:rsid w:val="00913D82"/>
    <w:rsid w:val="0091498E"/>
    <w:rsid w:val="00914C53"/>
    <w:rsid w:val="00914F99"/>
    <w:rsid w:val="00915EAC"/>
    <w:rsid w:val="00916604"/>
    <w:rsid w:val="00917227"/>
    <w:rsid w:val="00917231"/>
    <w:rsid w:val="009201D6"/>
    <w:rsid w:val="00920449"/>
    <w:rsid w:val="00920643"/>
    <w:rsid w:val="00920B02"/>
    <w:rsid w:val="00920BD2"/>
    <w:rsid w:val="00921FE2"/>
    <w:rsid w:val="00922F0A"/>
    <w:rsid w:val="00925491"/>
    <w:rsid w:val="009255AB"/>
    <w:rsid w:val="00925A15"/>
    <w:rsid w:val="00925A66"/>
    <w:rsid w:val="00926358"/>
    <w:rsid w:val="009265BF"/>
    <w:rsid w:val="00927E26"/>
    <w:rsid w:val="009305DB"/>
    <w:rsid w:val="00930874"/>
    <w:rsid w:val="00930ED6"/>
    <w:rsid w:val="00931588"/>
    <w:rsid w:val="00931716"/>
    <w:rsid w:val="00931BBE"/>
    <w:rsid w:val="00932F43"/>
    <w:rsid w:val="00933A0E"/>
    <w:rsid w:val="00933B4B"/>
    <w:rsid w:val="00933F82"/>
    <w:rsid w:val="00934568"/>
    <w:rsid w:val="00934EE3"/>
    <w:rsid w:val="00934F05"/>
    <w:rsid w:val="009352BD"/>
    <w:rsid w:val="00935626"/>
    <w:rsid w:val="00935723"/>
    <w:rsid w:val="00935C03"/>
    <w:rsid w:val="00936BB9"/>
    <w:rsid w:val="00937BD4"/>
    <w:rsid w:val="009412F9"/>
    <w:rsid w:val="009419CA"/>
    <w:rsid w:val="00941ADB"/>
    <w:rsid w:val="00941F98"/>
    <w:rsid w:val="009424CB"/>
    <w:rsid w:val="00942846"/>
    <w:rsid w:val="00942C40"/>
    <w:rsid w:val="00942E9E"/>
    <w:rsid w:val="00943181"/>
    <w:rsid w:val="00943295"/>
    <w:rsid w:val="00943755"/>
    <w:rsid w:val="00943D6D"/>
    <w:rsid w:val="00943F81"/>
    <w:rsid w:val="009443B3"/>
    <w:rsid w:val="00944589"/>
    <w:rsid w:val="00944CF5"/>
    <w:rsid w:val="009462B3"/>
    <w:rsid w:val="0094670E"/>
    <w:rsid w:val="00946A34"/>
    <w:rsid w:val="009472D5"/>
    <w:rsid w:val="00947CA4"/>
    <w:rsid w:val="00947FAE"/>
    <w:rsid w:val="00950125"/>
    <w:rsid w:val="009510C3"/>
    <w:rsid w:val="009514A5"/>
    <w:rsid w:val="009534B0"/>
    <w:rsid w:val="00953682"/>
    <w:rsid w:val="009537DC"/>
    <w:rsid w:val="00954223"/>
    <w:rsid w:val="00954618"/>
    <w:rsid w:val="00955556"/>
    <w:rsid w:val="00955AC2"/>
    <w:rsid w:val="00955EC7"/>
    <w:rsid w:val="00956049"/>
    <w:rsid w:val="009566FF"/>
    <w:rsid w:val="00956772"/>
    <w:rsid w:val="00956E38"/>
    <w:rsid w:val="00956F80"/>
    <w:rsid w:val="00957DFA"/>
    <w:rsid w:val="0096087C"/>
    <w:rsid w:val="00960902"/>
    <w:rsid w:val="00960ADC"/>
    <w:rsid w:val="009610FE"/>
    <w:rsid w:val="00961F74"/>
    <w:rsid w:val="00962BCE"/>
    <w:rsid w:val="009630D8"/>
    <w:rsid w:val="009635A8"/>
    <w:rsid w:val="0096374A"/>
    <w:rsid w:val="00963BEF"/>
    <w:rsid w:val="00963C35"/>
    <w:rsid w:val="00964567"/>
    <w:rsid w:val="0096463A"/>
    <w:rsid w:val="00964E59"/>
    <w:rsid w:val="00964F29"/>
    <w:rsid w:val="009674C8"/>
    <w:rsid w:val="00967697"/>
    <w:rsid w:val="00970018"/>
    <w:rsid w:val="00971374"/>
    <w:rsid w:val="009716EA"/>
    <w:rsid w:val="009722C3"/>
    <w:rsid w:val="00972598"/>
    <w:rsid w:val="00973919"/>
    <w:rsid w:val="009748DA"/>
    <w:rsid w:val="00974FC1"/>
    <w:rsid w:val="009754AE"/>
    <w:rsid w:val="00975A6B"/>
    <w:rsid w:val="00977850"/>
    <w:rsid w:val="009808AA"/>
    <w:rsid w:val="00981358"/>
    <w:rsid w:val="0098144F"/>
    <w:rsid w:val="00981B09"/>
    <w:rsid w:val="00981D59"/>
    <w:rsid w:val="00981F12"/>
    <w:rsid w:val="00981F80"/>
    <w:rsid w:val="00982882"/>
    <w:rsid w:val="00983546"/>
    <w:rsid w:val="00984424"/>
    <w:rsid w:val="00985A6E"/>
    <w:rsid w:val="00985D88"/>
    <w:rsid w:val="0098661C"/>
    <w:rsid w:val="009879FF"/>
    <w:rsid w:val="00987D7A"/>
    <w:rsid w:val="00987FC1"/>
    <w:rsid w:val="00990BC8"/>
    <w:rsid w:val="00990E8F"/>
    <w:rsid w:val="00991029"/>
    <w:rsid w:val="00991426"/>
    <w:rsid w:val="00991551"/>
    <w:rsid w:val="0099159A"/>
    <w:rsid w:val="00991B82"/>
    <w:rsid w:val="009935A0"/>
    <w:rsid w:val="00993A9D"/>
    <w:rsid w:val="00994636"/>
    <w:rsid w:val="00994741"/>
    <w:rsid w:val="009947E8"/>
    <w:rsid w:val="0099677F"/>
    <w:rsid w:val="00997361"/>
    <w:rsid w:val="0099738D"/>
    <w:rsid w:val="009A04CE"/>
    <w:rsid w:val="009A158D"/>
    <w:rsid w:val="009A1747"/>
    <w:rsid w:val="009A19AD"/>
    <w:rsid w:val="009A42B2"/>
    <w:rsid w:val="009A4820"/>
    <w:rsid w:val="009A4E09"/>
    <w:rsid w:val="009A5BDE"/>
    <w:rsid w:val="009A64DC"/>
    <w:rsid w:val="009A6A20"/>
    <w:rsid w:val="009A76C5"/>
    <w:rsid w:val="009B04B8"/>
    <w:rsid w:val="009B0AE8"/>
    <w:rsid w:val="009B1457"/>
    <w:rsid w:val="009B17A6"/>
    <w:rsid w:val="009B2119"/>
    <w:rsid w:val="009B2D53"/>
    <w:rsid w:val="009B2E49"/>
    <w:rsid w:val="009B3BB6"/>
    <w:rsid w:val="009B455C"/>
    <w:rsid w:val="009B4AD9"/>
    <w:rsid w:val="009B69CF"/>
    <w:rsid w:val="009B6C76"/>
    <w:rsid w:val="009B6E67"/>
    <w:rsid w:val="009B713C"/>
    <w:rsid w:val="009B7BD8"/>
    <w:rsid w:val="009B7E03"/>
    <w:rsid w:val="009C0AE9"/>
    <w:rsid w:val="009C1A2D"/>
    <w:rsid w:val="009C1A81"/>
    <w:rsid w:val="009C21ED"/>
    <w:rsid w:val="009C2CD5"/>
    <w:rsid w:val="009C3726"/>
    <w:rsid w:val="009C38EA"/>
    <w:rsid w:val="009C3B78"/>
    <w:rsid w:val="009C3D17"/>
    <w:rsid w:val="009C4109"/>
    <w:rsid w:val="009C4255"/>
    <w:rsid w:val="009C4727"/>
    <w:rsid w:val="009C4B17"/>
    <w:rsid w:val="009D060D"/>
    <w:rsid w:val="009D0B2A"/>
    <w:rsid w:val="009D0FF4"/>
    <w:rsid w:val="009D14CC"/>
    <w:rsid w:val="009D1B62"/>
    <w:rsid w:val="009D1FEC"/>
    <w:rsid w:val="009D2084"/>
    <w:rsid w:val="009D28E6"/>
    <w:rsid w:val="009D3120"/>
    <w:rsid w:val="009D3161"/>
    <w:rsid w:val="009D3FA0"/>
    <w:rsid w:val="009D4720"/>
    <w:rsid w:val="009D47E5"/>
    <w:rsid w:val="009D56E2"/>
    <w:rsid w:val="009D5997"/>
    <w:rsid w:val="009D64D3"/>
    <w:rsid w:val="009D68AE"/>
    <w:rsid w:val="009D75BE"/>
    <w:rsid w:val="009E0837"/>
    <w:rsid w:val="009E190E"/>
    <w:rsid w:val="009E1E3D"/>
    <w:rsid w:val="009E2B17"/>
    <w:rsid w:val="009E41A8"/>
    <w:rsid w:val="009E43E4"/>
    <w:rsid w:val="009E5693"/>
    <w:rsid w:val="009E5745"/>
    <w:rsid w:val="009E5BDE"/>
    <w:rsid w:val="009E7840"/>
    <w:rsid w:val="009E7A08"/>
    <w:rsid w:val="009F0C9D"/>
    <w:rsid w:val="009F0FDE"/>
    <w:rsid w:val="009F2223"/>
    <w:rsid w:val="009F280C"/>
    <w:rsid w:val="009F2D99"/>
    <w:rsid w:val="009F4C1A"/>
    <w:rsid w:val="009F5D5A"/>
    <w:rsid w:val="009F616D"/>
    <w:rsid w:val="009F633F"/>
    <w:rsid w:val="009F77CF"/>
    <w:rsid w:val="00A00A16"/>
    <w:rsid w:val="00A010D2"/>
    <w:rsid w:val="00A011F4"/>
    <w:rsid w:val="00A013B7"/>
    <w:rsid w:val="00A01541"/>
    <w:rsid w:val="00A01622"/>
    <w:rsid w:val="00A02435"/>
    <w:rsid w:val="00A02A7F"/>
    <w:rsid w:val="00A039B5"/>
    <w:rsid w:val="00A03A61"/>
    <w:rsid w:val="00A03B06"/>
    <w:rsid w:val="00A05306"/>
    <w:rsid w:val="00A05A07"/>
    <w:rsid w:val="00A05D66"/>
    <w:rsid w:val="00A069FE"/>
    <w:rsid w:val="00A10CF2"/>
    <w:rsid w:val="00A110F1"/>
    <w:rsid w:val="00A12176"/>
    <w:rsid w:val="00A123D3"/>
    <w:rsid w:val="00A1334D"/>
    <w:rsid w:val="00A1388E"/>
    <w:rsid w:val="00A13E00"/>
    <w:rsid w:val="00A13FC1"/>
    <w:rsid w:val="00A144CD"/>
    <w:rsid w:val="00A14670"/>
    <w:rsid w:val="00A14D51"/>
    <w:rsid w:val="00A1533D"/>
    <w:rsid w:val="00A1599D"/>
    <w:rsid w:val="00A15F7D"/>
    <w:rsid w:val="00A16245"/>
    <w:rsid w:val="00A16DA1"/>
    <w:rsid w:val="00A17516"/>
    <w:rsid w:val="00A206F1"/>
    <w:rsid w:val="00A21350"/>
    <w:rsid w:val="00A21502"/>
    <w:rsid w:val="00A21544"/>
    <w:rsid w:val="00A22620"/>
    <w:rsid w:val="00A22D04"/>
    <w:rsid w:val="00A2361A"/>
    <w:rsid w:val="00A23B37"/>
    <w:rsid w:val="00A24775"/>
    <w:rsid w:val="00A24A6E"/>
    <w:rsid w:val="00A25377"/>
    <w:rsid w:val="00A25CBD"/>
    <w:rsid w:val="00A25E24"/>
    <w:rsid w:val="00A26616"/>
    <w:rsid w:val="00A266B2"/>
    <w:rsid w:val="00A27AE8"/>
    <w:rsid w:val="00A3220A"/>
    <w:rsid w:val="00A32360"/>
    <w:rsid w:val="00A32DA6"/>
    <w:rsid w:val="00A32EFF"/>
    <w:rsid w:val="00A3333F"/>
    <w:rsid w:val="00A33D71"/>
    <w:rsid w:val="00A34D6B"/>
    <w:rsid w:val="00A35701"/>
    <w:rsid w:val="00A35B9E"/>
    <w:rsid w:val="00A3661F"/>
    <w:rsid w:val="00A36F99"/>
    <w:rsid w:val="00A3782D"/>
    <w:rsid w:val="00A37861"/>
    <w:rsid w:val="00A3793D"/>
    <w:rsid w:val="00A406E2"/>
    <w:rsid w:val="00A418A1"/>
    <w:rsid w:val="00A41AF3"/>
    <w:rsid w:val="00A41CA0"/>
    <w:rsid w:val="00A421A6"/>
    <w:rsid w:val="00A422F4"/>
    <w:rsid w:val="00A42BBE"/>
    <w:rsid w:val="00A42D6F"/>
    <w:rsid w:val="00A43ABA"/>
    <w:rsid w:val="00A43BBE"/>
    <w:rsid w:val="00A4711C"/>
    <w:rsid w:val="00A47324"/>
    <w:rsid w:val="00A47B39"/>
    <w:rsid w:val="00A5045F"/>
    <w:rsid w:val="00A50E98"/>
    <w:rsid w:val="00A514C0"/>
    <w:rsid w:val="00A51879"/>
    <w:rsid w:val="00A52C63"/>
    <w:rsid w:val="00A52CD4"/>
    <w:rsid w:val="00A53A03"/>
    <w:rsid w:val="00A556D5"/>
    <w:rsid w:val="00A5644E"/>
    <w:rsid w:val="00A573D6"/>
    <w:rsid w:val="00A576CE"/>
    <w:rsid w:val="00A57CAA"/>
    <w:rsid w:val="00A6106F"/>
    <w:rsid w:val="00A6244C"/>
    <w:rsid w:val="00A629BA"/>
    <w:rsid w:val="00A63E93"/>
    <w:rsid w:val="00A646BD"/>
    <w:rsid w:val="00A65256"/>
    <w:rsid w:val="00A653D9"/>
    <w:rsid w:val="00A66583"/>
    <w:rsid w:val="00A67356"/>
    <w:rsid w:val="00A67FE9"/>
    <w:rsid w:val="00A70295"/>
    <w:rsid w:val="00A7039D"/>
    <w:rsid w:val="00A70C3B"/>
    <w:rsid w:val="00A7197E"/>
    <w:rsid w:val="00A72584"/>
    <w:rsid w:val="00A72FE5"/>
    <w:rsid w:val="00A7300C"/>
    <w:rsid w:val="00A73F52"/>
    <w:rsid w:val="00A743AB"/>
    <w:rsid w:val="00A745A9"/>
    <w:rsid w:val="00A75854"/>
    <w:rsid w:val="00A75B5D"/>
    <w:rsid w:val="00A76758"/>
    <w:rsid w:val="00A76CA4"/>
    <w:rsid w:val="00A779F2"/>
    <w:rsid w:val="00A80760"/>
    <w:rsid w:val="00A81399"/>
    <w:rsid w:val="00A82B62"/>
    <w:rsid w:val="00A82BF3"/>
    <w:rsid w:val="00A83423"/>
    <w:rsid w:val="00A834AC"/>
    <w:rsid w:val="00A83693"/>
    <w:rsid w:val="00A844D3"/>
    <w:rsid w:val="00A8507F"/>
    <w:rsid w:val="00A85215"/>
    <w:rsid w:val="00A8706F"/>
    <w:rsid w:val="00A870BA"/>
    <w:rsid w:val="00A87292"/>
    <w:rsid w:val="00A878E6"/>
    <w:rsid w:val="00A9106A"/>
    <w:rsid w:val="00A92161"/>
    <w:rsid w:val="00A93055"/>
    <w:rsid w:val="00A94066"/>
    <w:rsid w:val="00A94589"/>
    <w:rsid w:val="00A94945"/>
    <w:rsid w:val="00A9561D"/>
    <w:rsid w:val="00A957F1"/>
    <w:rsid w:val="00A963BA"/>
    <w:rsid w:val="00A96697"/>
    <w:rsid w:val="00A96D48"/>
    <w:rsid w:val="00AA09F7"/>
    <w:rsid w:val="00AA14DC"/>
    <w:rsid w:val="00AA1F38"/>
    <w:rsid w:val="00AA25A5"/>
    <w:rsid w:val="00AA3090"/>
    <w:rsid w:val="00AA3AB7"/>
    <w:rsid w:val="00AA3F3A"/>
    <w:rsid w:val="00AA44D6"/>
    <w:rsid w:val="00AA4788"/>
    <w:rsid w:val="00AA576D"/>
    <w:rsid w:val="00AA5BC6"/>
    <w:rsid w:val="00AA6475"/>
    <w:rsid w:val="00AA7135"/>
    <w:rsid w:val="00AA7762"/>
    <w:rsid w:val="00AB096F"/>
    <w:rsid w:val="00AB2DD7"/>
    <w:rsid w:val="00AB2F14"/>
    <w:rsid w:val="00AB44D8"/>
    <w:rsid w:val="00AB4BF9"/>
    <w:rsid w:val="00AB4C0C"/>
    <w:rsid w:val="00AB4E3B"/>
    <w:rsid w:val="00AB50EF"/>
    <w:rsid w:val="00AB55B5"/>
    <w:rsid w:val="00AB6589"/>
    <w:rsid w:val="00AB7543"/>
    <w:rsid w:val="00AB7957"/>
    <w:rsid w:val="00AC2B1C"/>
    <w:rsid w:val="00AC3ACC"/>
    <w:rsid w:val="00AC43EF"/>
    <w:rsid w:val="00AC50F4"/>
    <w:rsid w:val="00AC525B"/>
    <w:rsid w:val="00AC53F3"/>
    <w:rsid w:val="00AC6356"/>
    <w:rsid w:val="00AC6A42"/>
    <w:rsid w:val="00AC70EC"/>
    <w:rsid w:val="00AC719C"/>
    <w:rsid w:val="00AC7421"/>
    <w:rsid w:val="00AC743A"/>
    <w:rsid w:val="00AD02D0"/>
    <w:rsid w:val="00AD264B"/>
    <w:rsid w:val="00AD3B1A"/>
    <w:rsid w:val="00AD3B7D"/>
    <w:rsid w:val="00AD4CD7"/>
    <w:rsid w:val="00AD5C58"/>
    <w:rsid w:val="00AD6B37"/>
    <w:rsid w:val="00AD704E"/>
    <w:rsid w:val="00AD7277"/>
    <w:rsid w:val="00AD7B92"/>
    <w:rsid w:val="00AD7BB8"/>
    <w:rsid w:val="00AD7F87"/>
    <w:rsid w:val="00AE1255"/>
    <w:rsid w:val="00AE154A"/>
    <w:rsid w:val="00AE179F"/>
    <w:rsid w:val="00AE19CD"/>
    <w:rsid w:val="00AE1CC9"/>
    <w:rsid w:val="00AE20BD"/>
    <w:rsid w:val="00AE2F1D"/>
    <w:rsid w:val="00AE3161"/>
    <w:rsid w:val="00AE3995"/>
    <w:rsid w:val="00AE441E"/>
    <w:rsid w:val="00AE467F"/>
    <w:rsid w:val="00AE4B73"/>
    <w:rsid w:val="00AE5CF4"/>
    <w:rsid w:val="00AE6485"/>
    <w:rsid w:val="00AE702E"/>
    <w:rsid w:val="00AE711F"/>
    <w:rsid w:val="00AF04EB"/>
    <w:rsid w:val="00AF0822"/>
    <w:rsid w:val="00AF10AE"/>
    <w:rsid w:val="00AF2736"/>
    <w:rsid w:val="00AF288C"/>
    <w:rsid w:val="00AF2956"/>
    <w:rsid w:val="00AF39DC"/>
    <w:rsid w:val="00AF49E3"/>
    <w:rsid w:val="00AF5066"/>
    <w:rsid w:val="00AF5B5E"/>
    <w:rsid w:val="00AF6DBD"/>
    <w:rsid w:val="00B008AF"/>
    <w:rsid w:val="00B0094F"/>
    <w:rsid w:val="00B01394"/>
    <w:rsid w:val="00B018EE"/>
    <w:rsid w:val="00B01B7F"/>
    <w:rsid w:val="00B01BAD"/>
    <w:rsid w:val="00B0210A"/>
    <w:rsid w:val="00B031AD"/>
    <w:rsid w:val="00B03274"/>
    <w:rsid w:val="00B0343F"/>
    <w:rsid w:val="00B03A67"/>
    <w:rsid w:val="00B04966"/>
    <w:rsid w:val="00B058E6"/>
    <w:rsid w:val="00B06FEA"/>
    <w:rsid w:val="00B07EF4"/>
    <w:rsid w:val="00B10860"/>
    <w:rsid w:val="00B1105F"/>
    <w:rsid w:val="00B117BC"/>
    <w:rsid w:val="00B121F1"/>
    <w:rsid w:val="00B12E65"/>
    <w:rsid w:val="00B13010"/>
    <w:rsid w:val="00B1333A"/>
    <w:rsid w:val="00B13CF1"/>
    <w:rsid w:val="00B13D9F"/>
    <w:rsid w:val="00B14616"/>
    <w:rsid w:val="00B146D3"/>
    <w:rsid w:val="00B14893"/>
    <w:rsid w:val="00B15E8A"/>
    <w:rsid w:val="00B1642B"/>
    <w:rsid w:val="00B1693C"/>
    <w:rsid w:val="00B17DA2"/>
    <w:rsid w:val="00B17F18"/>
    <w:rsid w:val="00B20388"/>
    <w:rsid w:val="00B2068D"/>
    <w:rsid w:val="00B20CB9"/>
    <w:rsid w:val="00B2194C"/>
    <w:rsid w:val="00B21C12"/>
    <w:rsid w:val="00B220E2"/>
    <w:rsid w:val="00B22994"/>
    <w:rsid w:val="00B2364F"/>
    <w:rsid w:val="00B23A57"/>
    <w:rsid w:val="00B23A5E"/>
    <w:rsid w:val="00B249AC"/>
    <w:rsid w:val="00B252E1"/>
    <w:rsid w:val="00B252F8"/>
    <w:rsid w:val="00B266B4"/>
    <w:rsid w:val="00B26888"/>
    <w:rsid w:val="00B26F5B"/>
    <w:rsid w:val="00B27499"/>
    <w:rsid w:val="00B27761"/>
    <w:rsid w:val="00B30181"/>
    <w:rsid w:val="00B301F2"/>
    <w:rsid w:val="00B30344"/>
    <w:rsid w:val="00B30BD7"/>
    <w:rsid w:val="00B31B53"/>
    <w:rsid w:val="00B31EE7"/>
    <w:rsid w:val="00B32F49"/>
    <w:rsid w:val="00B33869"/>
    <w:rsid w:val="00B33ED5"/>
    <w:rsid w:val="00B3494B"/>
    <w:rsid w:val="00B34B4B"/>
    <w:rsid w:val="00B35303"/>
    <w:rsid w:val="00B3578C"/>
    <w:rsid w:val="00B35DE0"/>
    <w:rsid w:val="00B367A2"/>
    <w:rsid w:val="00B368C8"/>
    <w:rsid w:val="00B3699E"/>
    <w:rsid w:val="00B37747"/>
    <w:rsid w:val="00B37BE2"/>
    <w:rsid w:val="00B40379"/>
    <w:rsid w:val="00B4066F"/>
    <w:rsid w:val="00B406C2"/>
    <w:rsid w:val="00B40C58"/>
    <w:rsid w:val="00B414A2"/>
    <w:rsid w:val="00B42AA2"/>
    <w:rsid w:val="00B4331E"/>
    <w:rsid w:val="00B43F05"/>
    <w:rsid w:val="00B44647"/>
    <w:rsid w:val="00B44A93"/>
    <w:rsid w:val="00B45DCA"/>
    <w:rsid w:val="00B45F1A"/>
    <w:rsid w:val="00B467F3"/>
    <w:rsid w:val="00B50D7B"/>
    <w:rsid w:val="00B5103D"/>
    <w:rsid w:val="00B52446"/>
    <w:rsid w:val="00B532E1"/>
    <w:rsid w:val="00B5382D"/>
    <w:rsid w:val="00B54087"/>
    <w:rsid w:val="00B541B8"/>
    <w:rsid w:val="00B5507B"/>
    <w:rsid w:val="00B557F2"/>
    <w:rsid w:val="00B564EC"/>
    <w:rsid w:val="00B5684B"/>
    <w:rsid w:val="00B570C4"/>
    <w:rsid w:val="00B57358"/>
    <w:rsid w:val="00B578FA"/>
    <w:rsid w:val="00B57B76"/>
    <w:rsid w:val="00B57DE6"/>
    <w:rsid w:val="00B602CF"/>
    <w:rsid w:val="00B605A2"/>
    <w:rsid w:val="00B60616"/>
    <w:rsid w:val="00B607A5"/>
    <w:rsid w:val="00B61306"/>
    <w:rsid w:val="00B62BA2"/>
    <w:rsid w:val="00B63A00"/>
    <w:rsid w:val="00B63D0C"/>
    <w:rsid w:val="00B64081"/>
    <w:rsid w:val="00B64993"/>
    <w:rsid w:val="00B65539"/>
    <w:rsid w:val="00B65C04"/>
    <w:rsid w:val="00B666D0"/>
    <w:rsid w:val="00B67D93"/>
    <w:rsid w:val="00B704C3"/>
    <w:rsid w:val="00B70BF2"/>
    <w:rsid w:val="00B7228E"/>
    <w:rsid w:val="00B72670"/>
    <w:rsid w:val="00B726FD"/>
    <w:rsid w:val="00B733FE"/>
    <w:rsid w:val="00B73843"/>
    <w:rsid w:val="00B7488A"/>
    <w:rsid w:val="00B76601"/>
    <w:rsid w:val="00B77029"/>
    <w:rsid w:val="00B8026A"/>
    <w:rsid w:val="00B806E2"/>
    <w:rsid w:val="00B80714"/>
    <w:rsid w:val="00B808EA"/>
    <w:rsid w:val="00B80CEF"/>
    <w:rsid w:val="00B82512"/>
    <w:rsid w:val="00B82EDB"/>
    <w:rsid w:val="00B83321"/>
    <w:rsid w:val="00B83EE5"/>
    <w:rsid w:val="00B85613"/>
    <w:rsid w:val="00B85E66"/>
    <w:rsid w:val="00B86105"/>
    <w:rsid w:val="00B8615C"/>
    <w:rsid w:val="00B87057"/>
    <w:rsid w:val="00B8747C"/>
    <w:rsid w:val="00B8756B"/>
    <w:rsid w:val="00B90428"/>
    <w:rsid w:val="00B904AF"/>
    <w:rsid w:val="00B90FB0"/>
    <w:rsid w:val="00B914EE"/>
    <w:rsid w:val="00B915D9"/>
    <w:rsid w:val="00B92D76"/>
    <w:rsid w:val="00B9375B"/>
    <w:rsid w:val="00B943CD"/>
    <w:rsid w:val="00B94666"/>
    <w:rsid w:val="00B948EB"/>
    <w:rsid w:val="00B949E9"/>
    <w:rsid w:val="00B94DAB"/>
    <w:rsid w:val="00B9502E"/>
    <w:rsid w:val="00B95BDE"/>
    <w:rsid w:val="00B95C6D"/>
    <w:rsid w:val="00B96310"/>
    <w:rsid w:val="00B97938"/>
    <w:rsid w:val="00B97A19"/>
    <w:rsid w:val="00BA079E"/>
    <w:rsid w:val="00BA0998"/>
    <w:rsid w:val="00BA166F"/>
    <w:rsid w:val="00BA1A16"/>
    <w:rsid w:val="00BA2C06"/>
    <w:rsid w:val="00BA3445"/>
    <w:rsid w:val="00BA3AE6"/>
    <w:rsid w:val="00BA3BD3"/>
    <w:rsid w:val="00BA41D0"/>
    <w:rsid w:val="00BA44DE"/>
    <w:rsid w:val="00BA5367"/>
    <w:rsid w:val="00BA7788"/>
    <w:rsid w:val="00BA7798"/>
    <w:rsid w:val="00BA77F3"/>
    <w:rsid w:val="00BB04CC"/>
    <w:rsid w:val="00BB0709"/>
    <w:rsid w:val="00BB0B04"/>
    <w:rsid w:val="00BB1284"/>
    <w:rsid w:val="00BB1755"/>
    <w:rsid w:val="00BB1AB7"/>
    <w:rsid w:val="00BB1CF1"/>
    <w:rsid w:val="00BB4526"/>
    <w:rsid w:val="00BB7273"/>
    <w:rsid w:val="00BB737F"/>
    <w:rsid w:val="00BB774A"/>
    <w:rsid w:val="00BB7AFB"/>
    <w:rsid w:val="00BC047F"/>
    <w:rsid w:val="00BC0561"/>
    <w:rsid w:val="00BC1EA1"/>
    <w:rsid w:val="00BC27A9"/>
    <w:rsid w:val="00BC2E37"/>
    <w:rsid w:val="00BC40EE"/>
    <w:rsid w:val="00BC4144"/>
    <w:rsid w:val="00BC5FF4"/>
    <w:rsid w:val="00BC64F0"/>
    <w:rsid w:val="00BC7E94"/>
    <w:rsid w:val="00BD07DD"/>
    <w:rsid w:val="00BD0B8F"/>
    <w:rsid w:val="00BD0BB1"/>
    <w:rsid w:val="00BD0E60"/>
    <w:rsid w:val="00BD1D5D"/>
    <w:rsid w:val="00BD22BE"/>
    <w:rsid w:val="00BD2B8B"/>
    <w:rsid w:val="00BD360D"/>
    <w:rsid w:val="00BD3898"/>
    <w:rsid w:val="00BD4228"/>
    <w:rsid w:val="00BD4328"/>
    <w:rsid w:val="00BD50B4"/>
    <w:rsid w:val="00BD5297"/>
    <w:rsid w:val="00BD54B3"/>
    <w:rsid w:val="00BD5C1F"/>
    <w:rsid w:val="00BD6D9E"/>
    <w:rsid w:val="00BD6E1B"/>
    <w:rsid w:val="00BD7290"/>
    <w:rsid w:val="00BD7C9F"/>
    <w:rsid w:val="00BE1505"/>
    <w:rsid w:val="00BE1B2F"/>
    <w:rsid w:val="00BE1F4E"/>
    <w:rsid w:val="00BE206A"/>
    <w:rsid w:val="00BE301E"/>
    <w:rsid w:val="00BE3C66"/>
    <w:rsid w:val="00BE3CB6"/>
    <w:rsid w:val="00BE4946"/>
    <w:rsid w:val="00BE51C1"/>
    <w:rsid w:val="00BE6AB6"/>
    <w:rsid w:val="00BE7373"/>
    <w:rsid w:val="00BF0BFD"/>
    <w:rsid w:val="00BF20C5"/>
    <w:rsid w:val="00BF2264"/>
    <w:rsid w:val="00BF3AB3"/>
    <w:rsid w:val="00BF4A8E"/>
    <w:rsid w:val="00BF660D"/>
    <w:rsid w:val="00BF69F3"/>
    <w:rsid w:val="00BF6BE1"/>
    <w:rsid w:val="00BF71A1"/>
    <w:rsid w:val="00BF71DD"/>
    <w:rsid w:val="00BF74CC"/>
    <w:rsid w:val="00BF7D58"/>
    <w:rsid w:val="00C02842"/>
    <w:rsid w:val="00C033DF"/>
    <w:rsid w:val="00C03C92"/>
    <w:rsid w:val="00C0413F"/>
    <w:rsid w:val="00C0416D"/>
    <w:rsid w:val="00C049CC"/>
    <w:rsid w:val="00C04A10"/>
    <w:rsid w:val="00C04D5A"/>
    <w:rsid w:val="00C05078"/>
    <w:rsid w:val="00C05348"/>
    <w:rsid w:val="00C0665E"/>
    <w:rsid w:val="00C06A76"/>
    <w:rsid w:val="00C07635"/>
    <w:rsid w:val="00C07C39"/>
    <w:rsid w:val="00C10229"/>
    <w:rsid w:val="00C10918"/>
    <w:rsid w:val="00C1293D"/>
    <w:rsid w:val="00C12D27"/>
    <w:rsid w:val="00C13757"/>
    <w:rsid w:val="00C14B50"/>
    <w:rsid w:val="00C14BFE"/>
    <w:rsid w:val="00C14CDE"/>
    <w:rsid w:val="00C15664"/>
    <w:rsid w:val="00C16A10"/>
    <w:rsid w:val="00C16DE5"/>
    <w:rsid w:val="00C170F1"/>
    <w:rsid w:val="00C17D88"/>
    <w:rsid w:val="00C20040"/>
    <w:rsid w:val="00C226E4"/>
    <w:rsid w:val="00C23672"/>
    <w:rsid w:val="00C24222"/>
    <w:rsid w:val="00C24527"/>
    <w:rsid w:val="00C2485A"/>
    <w:rsid w:val="00C2496A"/>
    <w:rsid w:val="00C260BF"/>
    <w:rsid w:val="00C2625B"/>
    <w:rsid w:val="00C26BE5"/>
    <w:rsid w:val="00C26DD6"/>
    <w:rsid w:val="00C273EF"/>
    <w:rsid w:val="00C27488"/>
    <w:rsid w:val="00C27823"/>
    <w:rsid w:val="00C31AD0"/>
    <w:rsid w:val="00C32909"/>
    <w:rsid w:val="00C32A88"/>
    <w:rsid w:val="00C333E7"/>
    <w:rsid w:val="00C3404C"/>
    <w:rsid w:val="00C35E0E"/>
    <w:rsid w:val="00C3683B"/>
    <w:rsid w:val="00C36BDF"/>
    <w:rsid w:val="00C376B0"/>
    <w:rsid w:val="00C37A57"/>
    <w:rsid w:val="00C4059D"/>
    <w:rsid w:val="00C407AA"/>
    <w:rsid w:val="00C40A22"/>
    <w:rsid w:val="00C41A0B"/>
    <w:rsid w:val="00C4280F"/>
    <w:rsid w:val="00C4329A"/>
    <w:rsid w:val="00C43933"/>
    <w:rsid w:val="00C44C6E"/>
    <w:rsid w:val="00C451AF"/>
    <w:rsid w:val="00C50D76"/>
    <w:rsid w:val="00C51BC8"/>
    <w:rsid w:val="00C5309D"/>
    <w:rsid w:val="00C531F2"/>
    <w:rsid w:val="00C5331F"/>
    <w:rsid w:val="00C53503"/>
    <w:rsid w:val="00C542AF"/>
    <w:rsid w:val="00C5433B"/>
    <w:rsid w:val="00C548FE"/>
    <w:rsid w:val="00C549BD"/>
    <w:rsid w:val="00C55F61"/>
    <w:rsid w:val="00C560E4"/>
    <w:rsid w:val="00C568AB"/>
    <w:rsid w:val="00C57EAE"/>
    <w:rsid w:val="00C60020"/>
    <w:rsid w:val="00C60044"/>
    <w:rsid w:val="00C602E8"/>
    <w:rsid w:val="00C60680"/>
    <w:rsid w:val="00C609AC"/>
    <w:rsid w:val="00C60D4B"/>
    <w:rsid w:val="00C611A9"/>
    <w:rsid w:val="00C61AF1"/>
    <w:rsid w:val="00C61C42"/>
    <w:rsid w:val="00C631F9"/>
    <w:rsid w:val="00C632E1"/>
    <w:rsid w:val="00C633AC"/>
    <w:rsid w:val="00C65A68"/>
    <w:rsid w:val="00C66109"/>
    <w:rsid w:val="00C66309"/>
    <w:rsid w:val="00C66525"/>
    <w:rsid w:val="00C672D6"/>
    <w:rsid w:val="00C7256F"/>
    <w:rsid w:val="00C7257F"/>
    <w:rsid w:val="00C72F04"/>
    <w:rsid w:val="00C731FD"/>
    <w:rsid w:val="00C73A73"/>
    <w:rsid w:val="00C742B7"/>
    <w:rsid w:val="00C7442F"/>
    <w:rsid w:val="00C748A2"/>
    <w:rsid w:val="00C74FB5"/>
    <w:rsid w:val="00C758FB"/>
    <w:rsid w:val="00C75CFE"/>
    <w:rsid w:val="00C7637A"/>
    <w:rsid w:val="00C763D3"/>
    <w:rsid w:val="00C76683"/>
    <w:rsid w:val="00C76A9E"/>
    <w:rsid w:val="00C771BE"/>
    <w:rsid w:val="00C77745"/>
    <w:rsid w:val="00C777EA"/>
    <w:rsid w:val="00C802FA"/>
    <w:rsid w:val="00C82569"/>
    <w:rsid w:val="00C828CE"/>
    <w:rsid w:val="00C829F7"/>
    <w:rsid w:val="00C84EF7"/>
    <w:rsid w:val="00C86C4F"/>
    <w:rsid w:val="00C87A7D"/>
    <w:rsid w:val="00C87CF5"/>
    <w:rsid w:val="00C87F57"/>
    <w:rsid w:val="00C904E8"/>
    <w:rsid w:val="00C90DD3"/>
    <w:rsid w:val="00C911A9"/>
    <w:rsid w:val="00C92456"/>
    <w:rsid w:val="00C92CC4"/>
    <w:rsid w:val="00C931BA"/>
    <w:rsid w:val="00C93278"/>
    <w:rsid w:val="00C94295"/>
    <w:rsid w:val="00C94448"/>
    <w:rsid w:val="00C94B7F"/>
    <w:rsid w:val="00C956AB"/>
    <w:rsid w:val="00C95701"/>
    <w:rsid w:val="00C95A3A"/>
    <w:rsid w:val="00C95C26"/>
    <w:rsid w:val="00C95E64"/>
    <w:rsid w:val="00C97076"/>
    <w:rsid w:val="00CA1775"/>
    <w:rsid w:val="00CA25EE"/>
    <w:rsid w:val="00CA2D12"/>
    <w:rsid w:val="00CA3046"/>
    <w:rsid w:val="00CA3992"/>
    <w:rsid w:val="00CA44EE"/>
    <w:rsid w:val="00CA582D"/>
    <w:rsid w:val="00CA6054"/>
    <w:rsid w:val="00CA6DE2"/>
    <w:rsid w:val="00CA73BD"/>
    <w:rsid w:val="00CA7684"/>
    <w:rsid w:val="00CA7E30"/>
    <w:rsid w:val="00CB0624"/>
    <w:rsid w:val="00CB0F29"/>
    <w:rsid w:val="00CB1459"/>
    <w:rsid w:val="00CB165D"/>
    <w:rsid w:val="00CB1782"/>
    <w:rsid w:val="00CB1C87"/>
    <w:rsid w:val="00CB20D2"/>
    <w:rsid w:val="00CB21C1"/>
    <w:rsid w:val="00CB2CAD"/>
    <w:rsid w:val="00CB2F0A"/>
    <w:rsid w:val="00CB35AA"/>
    <w:rsid w:val="00CB435A"/>
    <w:rsid w:val="00CB47EA"/>
    <w:rsid w:val="00CB4B23"/>
    <w:rsid w:val="00CB5235"/>
    <w:rsid w:val="00CB5F37"/>
    <w:rsid w:val="00CC02A1"/>
    <w:rsid w:val="00CC1065"/>
    <w:rsid w:val="00CC1345"/>
    <w:rsid w:val="00CC14D5"/>
    <w:rsid w:val="00CC228B"/>
    <w:rsid w:val="00CC25C8"/>
    <w:rsid w:val="00CC25FD"/>
    <w:rsid w:val="00CC2F7E"/>
    <w:rsid w:val="00CC3442"/>
    <w:rsid w:val="00CC366E"/>
    <w:rsid w:val="00CC413C"/>
    <w:rsid w:val="00CC50DA"/>
    <w:rsid w:val="00CC5FDA"/>
    <w:rsid w:val="00CC6B1C"/>
    <w:rsid w:val="00CC79A9"/>
    <w:rsid w:val="00CD07BA"/>
    <w:rsid w:val="00CD0C13"/>
    <w:rsid w:val="00CD10ED"/>
    <w:rsid w:val="00CD1F39"/>
    <w:rsid w:val="00CD2264"/>
    <w:rsid w:val="00CD285A"/>
    <w:rsid w:val="00CD3ABF"/>
    <w:rsid w:val="00CD41E8"/>
    <w:rsid w:val="00CD4967"/>
    <w:rsid w:val="00CD49DE"/>
    <w:rsid w:val="00CD4A9A"/>
    <w:rsid w:val="00CD69A4"/>
    <w:rsid w:val="00CD6B31"/>
    <w:rsid w:val="00CD7E94"/>
    <w:rsid w:val="00CE0A1D"/>
    <w:rsid w:val="00CE1559"/>
    <w:rsid w:val="00CE20BD"/>
    <w:rsid w:val="00CE22B7"/>
    <w:rsid w:val="00CE22DD"/>
    <w:rsid w:val="00CE2C23"/>
    <w:rsid w:val="00CE3705"/>
    <w:rsid w:val="00CE5484"/>
    <w:rsid w:val="00CE5CB2"/>
    <w:rsid w:val="00CE6B55"/>
    <w:rsid w:val="00CE7094"/>
    <w:rsid w:val="00CF013A"/>
    <w:rsid w:val="00CF0B3E"/>
    <w:rsid w:val="00CF0CB5"/>
    <w:rsid w:val="00CF0CE6"/>
    <w:rsid w:val="00CF0EE4"/>
    <w:rsid w:val="00CF2BA2"/>
    <w:rsid w:val="00CF2D25"/>
    <w:rsid w:val="00CF38C5"/>
    <w:rsid w:val="00CF38F3"/>
    <w:rsid w:val="00CF3BED"/>
    <w:rsid w:val="00CF59FF"/>
    <w:rsid w:val="00CF5A23"/>
    <w:rsid w:val="00CF5D98"/>
    <w:rsid w:val="00CF64A7"/>
    <w:rsid w:val="00CF66D5"/>
    <w:rsid w:val="00CF6A68"/>
    <w:rsid w:val="00CF6E5B"/>
    <w:rsid w:val="00CF7156"/>
    <w:rsid w:val="00CF7313"/>
    <w:rsid w:val="00D00FD2"/>
    <w:rsid w:val="00D01457"/>
    <w:rsid w:val="00D0197B"/>
    <w:rsid w:val="00D01D6A"/>
    <w:rsid w:val="00D01DFE"/>
    <w:rsid w:val="00D01F67"/>
    <w:rsid w:val="00D03B81"/>
    <w:rsid w:val="00D05014"/>
    <w:rsid w:val="00D0588F"/>
    <w:rsid w:val="00D05F2C"/>
    <w:rsid w:val="00D06449"/>
    <w:rsid w:val="00D06A7B"/>
    <w:rsid w:val="00D073D6"/>
    <w:rsid w:val="00D07C22"/>
    <w:rsid w:val="00D1001D"/>
    <w:rsid w:val="00D117C2"/>
    <w:rsid w:val="00D1189E"/>
    <w:rsid w:val="00D12DFD"/>
    <w:rsid w:val="00D13A60"/>
    <w:rsid w:val="00D13FAF"/>
    <w:rsid w:val="00D14BCD"/>
    <w:rsid w:val="00D14F5C"/>
    <w:rsid w:val="00D15453"/>
    <w:rsid w:val="00D15AFB"/>
    <w:rsid w:val="00D2061A"/>
    <w:rsid w:val="00D206A7"/>
    <w:rsid w:val="00D217D4"/>
    <w:rsid w:val="00D21C9B"/>
    <w:rsid w:val="00D21E55"/>
    <w:rsid w:val="00D221F1"/>
    <w:rsid w:val="00D227F2"/>
    <w:rsid w:val="00D234E5"/>
    <w:rsid w:val="00D2423C"/>
    <w:rsid w:val="00D25A93"/>
    <w:rsid w:val="00D25CC1"/>
    <w:rsid w:val="00D270AD"/>
    <w:rsid w:val="00D2782F"/>
    <w:rsid w:val="00D27E04"/>
    <w:rsid w:val="00D30BDF"/>
    <w:rsid w:val="00D30D9B"/>
    <w:rsid w:val="00D31031"/>
    <w:rsid w:val="00D31674"/>
    <w:rsid w:val="00D31A62"/>
    <w:rsid w:val="00D32710"/>
    <w:rsid w:val="00D32F5E"/>
    <w:rsid w:val="00D33220"/>
    <w:rsid w:val="00D335E7"/>
    <w:rsid w:val="00D33B9E"/>
    <w:rsid w:val="00D36382"/>
    <w:rsid w:val="00D37685"/>
    <w:rsid w:val="00D37EF4"/>
    <w:rsid w:val="00D40CFB"/>
    <w:rsid w:val="00D41639"/>
    <w:rsid w:val="00D41AD6"/>
    <w:rsid w:val="00D41EF6"/>
    <w:rsid w:val="00D43AA7"/>
    <w:rsid w:val="00D44269"/>
    <w:rsid w:val="00D442CE"/>
    <w:rsid w:val="00D44DB5"/>
    <w:rsid w:val="00D458E3"/>
    <w:rsid w:val="00D45F77"/>
    <w:rsid w:val="00D468BD"/>
    <w:rsid w:val="00D46DBF"/>
    <w:rsid w:val="00D46EF2"/>
    <w:rsid w:val="00D47BB6"/>
    <w:rsid w:val="00D47F24"/>
    <w:rsid w:val="00D50E2D"/>
    <w:rsid w:val="00D51555"/>
    <w:rsid w:val="00D51E44"/>
    <w:rsid w:val="00D520D6"/>
    <w:rsid w:val="00D52D39"/>
    <w:rsid w:val="00D537DD"/>
    <w:rsid w:val="00D53D15"/>
    <w:rsid w:val="00D54D86"/>
    <w:rsid w:val="00D553A9"/>
    <w:rsid w:val="00D558CC"/>
    <w:rsid w:val="00D55EA5"/>
    <w:rsid w:val="00D56F07"/>
    <w:rsid w:val="00D57143"/>
    <w:rsid w:val="00D572F9"/>
    <w:rsid w:val="00D57FC6"/>
    <w:rsid w:val="00D60736"/>
    <w:rsid w:val="00D60DF3"/>
    <w:rsid w:val="00D6188E"/>
    <w:rsid w:val="00D61D17"/>
    <w:rsid w:val="00D622D0"/>
    <w:rsid w:val="00D6307A"/>
    <w:rsid w:val="00D63152"/>
    <w:rsid w:val="00D63314"/>
    <w:rsid w:val="00D634C6"/>
    <w:rsid w:val="00D63604"/>
    <w:rsid w:val="00D637E0"/>
    <w:rsid w:val="00D63D2D"/>
    <w:rsid w:val="00D63ED5"/>
    <w:rsid w:val="00D64277"/>
    <w:rsid w:val="00D64E3B"/>
    <w:rsid w:val="00D65C02"/>
    <w:rsid w:val="00D662ED"/>
    <w:rsid w:val="00D66678"/>
    <w:rsid w:val="00D667E6"/>
    <w:rsid w:val="00D66E87"/>
    <w:rsid w:val="00D67033"/>
    <w:rsid w:val="00D678EF"/>
    <w:rsid w:val="00D7005C"/>
    <w:rsid w:val="00D70816"/>
    <w:rsid w:val="00D70A1B"/>
    <w:rsid w:val="00D70C6C"/>
    <w:rsid w:val="00D70E6A"/>
    <w:rsid w:val="00D71871"/>
    <w:rsid w:val="00D71941"/>
    <w:rsid w:val="00D72139"/>
    <w:rsid w:val="00D72628"/>
    <w:rsid w:val="00D72997"/>
    <w:rsid w:val="00D72D18"/>
    <w:rsid w:val="00D73259"/>
    <w:rsid w:val="00D733B9"/>
    <w:rsid w:val="00D73C82"/>
    <w:rsid w:val="00D74421"/>
    <w:rsid w:val="00D7495F"/>
    <w:rsid w:val="00D74D97"/>
    <w:rsid w:val="00D75045"/>
    <w:rsid w:val="00D75B8E"/>
    <w:rsid w:val="00D7608B"/>
    <w:rsid w:val="00D761C2"/>
    <w:rsid w:val="00D7627D"/>
    <w:rsid w:val="00D7751B"/>
    <w:rsid w:val="00D77CD2"/>
    <w:rsid w:val="00D77DE8"/>
    <w:rsid w:val="00D800E6"/>
    <w:rsid w:val="00D8067E"/>
    <w:rsid w:val="00D813D5"/>
    <w:rsid w:val="00D8238D"/>
    <w:rsid w:val="00D82C3E"/>
    <w:rsid w:val="00D8343E"/>
    <w:rsid w:val="00D83816"/>
    <w:rsid w:val="00D83D8E"/>
    <w:rsid w:val="00D84681"/>
    <w:rsid w:val="00D84BB3"/>
    <w:rsid w:val="00D85096"/>
    <w:rsid w:val="00D858AE"/>
    <w:rsid w:val="00D8592A"/>
    <w:rsid w:val="00D85B24"/>
    <w:rsid w:val="00D86756"/>
    <w:rsid w:val="00D86AF4"/>
    <w:rsid w:val="00D86D45"/>
    <w:rsid w:val="00D8731A"/>
    <w:rsid w:val="00D91B7E"/>
    <w:rsid w:val="00D91DD6"/>
    <w:rsid w:val="00D92801"/>
    <w:rsid w:val="00D92C4F"/>
    <w:rsid w:val="00D93014"/>
    <w:rsid w:val="00D935E4"/>
    <w:rsid w:val="00D93F3C"/>
    <w:rsid w:val="00D94210"/>
    <w:rsid w:val="00D945B1"/>
    <w:rsid w:val="00D950E1"/>
    <w:rsid w:val="00D952AA"/>
    <w:rsid w:val="00D95A46"/>
    <w:rsid w:val="00D95EAC"/>
    <w:rsid w:val="00D964DC"/>
    <w:rsid w:val="00D96F21"/>
    <w:rsid w:val="00D97CB3"/>
    <w:rsid w:val="00D97DF4"/>
    <w:rsid w:val="00DA0A28"/>
    <w:rsid w:val="00DA0B4C"/>
    <w:rsid w:val="00DA0CB8"/>
    <w:rsid w:val="00DA1045"/>
    <w:rsid w:val="00DA1440"/>
    <w:rsid w:val="00DA1604"/>
    <w:rsid w:val="00DA372E"/>
    <w:rsid w:val="00DA424D"/>
    <w:rsid w:val="00DA44D3"/>
    <w:rsid w:val="00DA4679"/>
    <w:rsid w:val="00DA4734"/>
    <w:rsid w:val="00DA4E95"/>
    <w:rsid w:val="00DA5B1C"/>
    <w:rsid w:val="00DA67F6"/>
    <w:rsid w:val="00DA7AA3"/>
    <w:rsid w:val="00DA7ED6"/>
    <w:rsid w:val="00DB09FC"/>
    <w:rsid w:val="00DB0F3E"/>
    <w:rsid w:val="00DB35BC"/>
    <w:rsid w:val="00DB3818"/>
    <w:rsid w:val="00DB4682"/>
    <w:rsid w:val="00DB51C7"/>
    <w:rsid w:val="00DC1F62"/>
    <w:rsid w:val="00DC2DDB"/>
    <w:rsid w:val="00DC36D0"/>
    <w:rsid w:val="00DC4612"/>
    <w:rsid w:val="00DC558B"/>
    <w:rsid w:val="00DC6757"/>
    <w:rsid w:val="00DC699B"/>
    <w:rsid w:val="00DC6C69"/>
    <w:rsid w:val="00DC6C9C"/>
    <w:rsid w:val="00DC702F"/>
    <w:rsid w:val="00DC7553"/>
    <w:rsid w:val="00DD01F8"/>
    <w:rsid w:val="00DD0BF6"/>
    <w:rsid w:val="00DD0F20"/>
    <w:rsid w:val="00DD193F"/>
    <w:rsid w:val="00DD1F61"/>
    <w:rsid w:val="00DD2267"/>
    <w:rsid w:val="00DD257E"/>
    <w:rsid w:val="00DD2CB8"/>
    <w:rsid w:val="00DD399D"/>
    <w:rsid w:val="00DD491B"/>
    <w:rsid w:val="00DD4A2C"/>
    <w:rsid w:val="00DD4AD7"/>
    <w:rsid w:val="00DD5AB5"/>
    <w:rsid w:val="00DD619D"/>
    <w:rsid w:val="00DD745E"/>
    <w:rsid w:val="00DE02A3"/>
    <w:rsid w:val="00DE0B4C"/>
    <w:rsid w:val="00DE0F98"/>
    <w:rsid w:val="00DE1DF7"/>
    <w:rsid w:val="00DE1E86"/>
    <w:rsid w:val="00DE21C8"/>
    <w:rsid w:val="00DE25AD"/>
    <w:rsid w:val="00DE2A2F"/>
    <w:rsid w:val="00DE3467"/>
    <w:rsid w:val="00DE3689"/>
    <w:rsid w:val="00DE38FC"/>
    <w:rsid w:val="00DE45AD"/>
    <w:rsid w:val="00DE4ED1"/>
    <w:rsid w:val="00DE5003"/>
    <w:rsid w:val="00DE59B8"/>
    <w:rsid w:val="00DE621C"/>
    <w:rsid w:val="00DE6874"/>
    <w:rsid w:val="00DE70B1"/>
    <w:rsid w:val="00DF0165"/>
    <w:rsid w:val="00DF0274"/>
    <w:rsid w:val="00DF0E78"/>
    <w:rsid w:val="00DF1F38"/>
    <w:rsid w:val="00DF2AF8"/>
    <w:rsid w:val="00DF3385"/>
    <w:rsid w:val="00DF39A3"/>
    <w:rsid w:val="00DF453A"/>
    <w:rsid w:val="00DF47F7"/>
    <w:rsid w:val="00DF4EC1"/>
    <w:rsid w:val="00DF5642"/>
    <w:rsid w:val="00DF6022"/>
    <w:rsid w:val="00DF6991"/>
    <w:rsid w:val="00E01FE7"/>
    <w:rsid w:val="00E01FF3"/>
    <w:rsid w:val="00E02B00"/>
    <w:rsid w:val="00E02CA8"/>
    <w:rsid w:val="00E0704B"/>
    <w:rsid w:val="00E074B8"/>
    <w:rsid w:val="00E0767C"/>
    <w:rsid w:val="00E1160A"/>
    <w:rsid w:val="00E11DED"/>
    <w:rsid w:val="00E11F42"/>
    <w:rsid w:val="00E13AA0"/>
    <w:rsid w:val="00E13CF5"/>
    <w:rsid w:val="00E141EA"/>
    <w:rsid w:val="00E142C4"/>
    <w:rsid w:val="00E14906"/>
    <w:rsid w:val="00E14F9A"/>
    <w:rsid w:val="00E16BD4"/>
    <w:rsid w:val="00E16C82"/>
    <w:rsid w:val="00E16CA5"/>
    <w:rsid w:val="00E16EFD"/>
    <w:rsid w:val="00E1719F"/>
    <w:rsid w:val="00E17CFD"/>
    <w:rsid w:val="00E209F4"/>
    <w:rsid w:val="00E21606"/>
    <w:rsid w:val="00E2188E"/>
    <w:rsid w:val="00E21D41"/>
    <w:rsid w:val="00E24FAC"/>
    <w:rsid w:val="00E25041"/>
    <w:rsid w:val="00E253C0"/>
    <w:rsid w:val="00E25F02"/>
    <w:rsid w:val="00E25F05"/>
    <w:rsid w:val="00E25F45"/>
    <w:rsid w:val="00E262CF"/>
    <w:rsid w:val="00E26487"/>
    <w:rsid w:val="00E3051E"/>
    <w:rsid w:val="00E30A69"/>
    <w:rsid w:val="00E30C5C"/>
    <w:rsid w:val="00E30DCE"/>
    <w:rsid w:val="00E31259"/>
    <w:rsid w:val="00E3182F"/>
    <w:rsid w:val="00E31E38"/>
    <w:rsid w:val="00E32202"/>
    <w:rsid w:val="00E3256E"/>
    <w:rsid w:val="00E339E3"/>
    <w:rsid w:val="00E33BD5"/>
    <w:rsid w:val="00E3448C"/>
    <w:rsid w:val="00E35433"/>
    <w:rsid w:val="00E3546B"/>
    <w:rsid w:val="00E360B8"/>
    <w:rsid w:val="00E3743A"/>
    <w:rsid w:val="00E37BE7"/>
    <w:rsid w:val="00E413F8"/>
    <w:rsid w:val="00E41424"/>
    <w:rsid w:val="00E42458"/>
    <w:rsid w:val="00E424EF"/>
    <w:rsid w:val="00E42530"/>
    <w:rsid w:val="00E4260E"/>
    <w:rsid w:val="00E4268C"/>
    <w:rsid w:val="00E435FC"/>
    <w:rsid w:val="00E43FBF"/>
    <w:rsid w:val="00E44112"/>
    <w:rsid w:val="00E446B4"/>
    <w:rsid w:val="00E44842"/>
    <w:rsid w:val="00E448C5"/>
    <w:rsid w:val="00E44FB4"/>
    <w:rsid w:val="00E45240"/>
    <w:rsid w:val="00E45D8B"/>
    <w:rsid w:val="00E46290"/>
    <w:rsid w:val="00E4682B"/>
    <w:rsid w:val="00E4710C"/>
    <w:rsid w:val="00E472C1"/>
    <w:rsid w:val="00E47911"/>
    <w:rsid w:val="00E50764"/>
    <w:rsid w:val="00E51C40"/>
    <w:rsid w:val="00E52C8D"/>
    <w:rsid w:val="00E5443C"/>
    <w:rsid w:val="00E54918"/>
    <w:rsid w:val="00E549CC"/>
    <w:rsid w:val="00E5578C"/>
    <w:rsid w:val="00E55C16"/>
    <w:rsid w:val="00E55E21"/>
    <w:rsid w:val="00E55ED4"/>
    <w:rsid w:val="00E56CB9"/>
    <w:rsid w:val="00E57130"/>
    <w:rsid w:val="00E606E5"/>
    <w:rsid w:val="00E613B2"/>
    <w:rsid w:val="00E624AF"/>
    <w:rsid w:val="00E627C5"/>
    <w:rsid w:val="00E64396"/>
    <w:rsid w:val="00E64784"/>
    <w:rsid w:val="00E64E97"/>
    <w:rsid w:val="00E64FB5"/>
    <w:rsid w:val="00E65344"/>
    <w:rsid w:val="00E67FDD"/>
    <w:rsid w:val="00E72690"/>
    <w:rsid w:val="00E729FC"/>
    <w:rsid w:val="00E72FF3"/>
    <w:rsid w:val="00E7323C"/>
    <w:rsid w:val="00E73868"/>
    <w:rsid w:val="00E73A07"/>
    <w:rsid w:val="00E75058"/>
    <w:rsid w:val="00E76B77"/>
    <w:rsid w:val="00E76C3A"/>
    <w:rsid w:val="00E803F7"/>
    <w:rsid w:val="00E80613"/>
    <w:rsid w:val="00E808F6"/>
    <w:rsid w:val="00E80A04"/>
    <w:rsid w:val="00E81204"/>
    <w:rsid w:val="00E81B56"/>
    <w:rsid w:val="00E82462"/>
    <w:rsid w:val="00E8287C"/>
    <w:rsid w:val="00E83727"/>
    <w:rsid w:val="00E84143"/>
    <w:rsid w:val="00E843C2"/>
    <w:rsid w:val="00E845AA"/>
    <w:rsid w:val="00E8481B"/>
    <w:rsid w:val="00E856EF"/>
    <w:rsid w:val="00E85D57"/>
    <w:rsid w:val="00E8635E"/>
    <w:rsid w:val="00E8727D"/>
    <w:rsid w:val="00E87434"/>
    <w:rsid w:val="00E87473"/>
    <w:rsid w:val="00E9080D"/>
    <w:rsid w:val="00E90FB2"/>
    <w:rsid w:val="00E91770"/>
    <w:rsid w:val="00E91852"/>
    <w:rsid w:val="00E91B90"/>
    <w:rsid w:val="00E91CA3"/>
    <w:rsid w:val="00E91F36"/>
    <w:rsid w:val="00E92018"/>
    <w:rsid w:val="00E921F5"/>
    <w:rsid w:val="00E93EB8"/>
    <w:rsid w:val="00E94132"/>
    <w:rsid w:val="00E949A9"/>
    <w:rsid w:val="00E950F2"/>
    <w:rsid w:val="00E953AA"/>
    <w:rsid w:val="00E96279"/>
    <w:rsid w:val="00E97563"/>
    <w:rsid w:val="00E97646"/>
    <w:rsid w:val="00EA0365"/>
    <w:rsid w:val="00EA0C10"/>
    <w:rsid w:val="00EA1201"/>
    <w:rsid w:val="00EA1BB7"/>
    <w:rsid w:val="00EA274E"/>
    <w:rsid w:val="00EA27A1"/>
    <w:rsid w:val="00EA382E"/>
    <w:rsid w:val="00EA4305"/>
    <w:rsid w:val="00EA554C"/>
    <w:rsid w:val="00EA573E"/>
    <w:rsid w:val="00EA6F64"/>
    <w:rsid w:val="00EA72F7"/>
    <w:rsid w:val="00EA79A8"/>
    <w:rsid w:val="00EA7FB7"/>
    <w:rsid w:val="00EB14E6"/>
    <w:rsid w:val="00EB15D3"/>
    <w:rsid w:val="00EB2973"/>
    <w:rsid w:val="00EB3860"/>
    <w:rsid w:val="00EB3EA4"/>
    <w:rsid w:val="00EB4185"/>
    <w:rsid w:val="00EB45AA"/>
    <w:rsid w:val="00EB4AEB"/>
    <w:rsid w:val="00EB595E"/>
    <w:rsid w:val="00EB6797"/>
    <w:rsid w:val="00EB6DED"/>
    <w:rsid w:val="00EB7109"/>
    <w:rsid w:val="00EB730B"/>
    <w:rsid w:val="00EB7916"/>
    <w:rsid w:val="00EC175D"/>
    <w:rsid w:val="00EC269E"/>
    <w:rsid w:val="00EC31C5"/>
    <w:rsid w:val="00EC338A"/>
    <w:rsid w:val="00EC3C09"/>
    <w:rsid w:val="00EC3CFE"/>
    <w:rsid w:val="00EC57EF"/>
    <w:rsid w:val="00EC57F8"/>
    <w:rsid w:val="00EC5F4B"/>
    <w:rsid w:val="00EC60B3"/>
    <w:rsid w:val="00EC6806"/>
    <w:rsid w:val="00EC733C"/>
    <w:rsid w:val="00ED008A"/>
    <w:rsid w:val="00ED0751"/>
    <w:rsid w:val="00ED0871"/>
    <w:rsid w:val="00ED2C62"/>
    <w:rsid w:val="00ED392F"/>
    <w:rsid w:val="00ED3D79"/>
    <w:rsid w:val="00ED4057"/>
    <w:rsid w:val="00ED4B5A"/>
    <w:rsid w:val="00ED5303"/>
    <w:rsid w:val="00ED565A"/>
    <w:rsid w:val="00ED59A4"/>
    <w:rsid w:val="00ED5B17"/>
    <w:rsid w:val="00ED630D"/>
    <w:rsid w:val="00ED7A4A"/>
    <w:rsid w:val="00EE013F"/>
    <w:rsid w:val="00EE0802"/>
    <w:rsid w:val="00EE1EE5"/>
    <w:rsid w:val="00EE3B67"/>
    <w:rsid w:val="00EE5DD1"/>
    <w:rsid w:val="00EE61E2"/>
    <w:rsid w:val="00EE6C96"/>
    <w:rsid w:val="00EE6D41"/>
    <w:rsid w:val="00EF004E"/>
    <w:rsid w:val="00EF01D8"/>
    <w:rsid w:val="00EF09D8"/>
    <w:rsid w:val="00EF0B39"/>
    <w:rsid w:val="00EF0CDE"/>
    <w:rsid w:val="00EF23F9"/>
    <w:rsid w:val="00EF2AA0"/>
    <w:rsid w:val="00EF35B0"/>
    <w:rsid w:val="00EF44CE"/>
    <w:rsid w:val="00EF628E"/>
    <w:rsid w:val="00EF6A4B"/>
    <w:rsid w:val="00EF72B6"/>
    <w:rsid w:val="00F00219"/>
    <w:rsid w:val="00F027E0"/>
    <w:rsid w:val="00F03AD1"/>
    <w:rsid w:val="00F03D41"/>
    <w:rsid w:val="00F043F7"/>
    <w:rsid w:val="00F04414"/>
    <w:rsid w:val="00F04F5E"/>
    <w:rsid w:val="00F052A5"/>
    <w:rsid w:val="00F05393"/>
    <w:rsid w:val="00F066C6"/>
    <w:rsid w:val="00F06D72"/>
    <w:rsid w:val="00F07124"/>
    <w:rsid w:val="00F075B0"/>
    <w:rsid w:val="00F10033"/>
    <w:rsid w:val="00F107D0"/>
    <w:rsid w:val="00F10B15"/>
    <w:rsid w:val="00F10D83"/>
    <w:rsid w:val="00F10DFF"/>
    <w:rsid w:val="00F11D37"/>
    <w:rsid w:val="00F12F10"/>
    <w:rsid w:val="00F13D2E"/>
    <w:rsid w:val="00F14331"/>
    <w:rsid w:val="00F1467F"/>
    <w:rsid w:val="00F147AC"/>
    <w:rsid w:val="00F14A99"/>
    <w:rsid w:val="00F15030"/>
    <w:rsid w:val="00F153CD"/>
    <w:rsid w:val="00F158EA"/>
    <w:rsid w:val="00F159C8"/>
    <w:rsid w:val="00F16225"/>
    <w:rsid w:val="00F1737A"/>
    <w:rsid w:val="00F174A8"/>
    <w:rsid w:val="00F17B5A"/>
    <w:rsid w:val="00F201B1"/>
    <w:rsid w:val="00F205C0"/>
    <w:rsid w:val="00F21729"/>
    <w:rsid w:val="00F21BB2"/>
    <w:rsid w:val="00F21F03"/>
    <w:rsid w:val="00F22C4D"/>
    <w:rsid w:val="00F2437B"/>
    <w:rsid w:val="00F244D1"/>
    <w:rsid w:val="00F2494D"/>
    <w:rsid w:val="00F24BF4"/>
    <w:rsid w:val="00F24C0A"/>
    <w:rsid w:val="00F24CF9"/>
    <w:rsid w:val="00F24D7D"/>
    <w:rsid w:val="00F24F10"/>
    <w:rsid w:val="00F25060"/>
    <w:rsid w:val="00F252D9"/>
    <w:rsid w:val="00F25A0D"/>
    <w:rsid w:val="00F25DF4"/>
    <w:rsid w:val="00F27A18"/>
    <w:rsid w:val="00F27AF0"/>
    <w:rsid w:val="00F301DB"/>
    <w:rsid w:val="00F31678"/>
    <w:rsid w:val="00F31A05"/>
    <w:rsid w:val="00F31CED"/>
    <w:rsid w:val="00F32B2D"/>
    <w:rsid w:val="00F330D6"/>
    <w:rsid w:val="00F331B6"/>
    <w:rsid w:val="00F338ED"/>
    <w:rsid w:val="00F33A05"/>
    <w:rsid w:val="00F34A23"/>
    <w:rsid w:val="00F34E10"/>
    <w:rsid w:val="00F35538"/>
    <w:rsid w:val="00F35860"/>
    <w:rsid w:val="00F35A90"/>
    <w:rsid w:val="00F36499"/>
    <w:rsid w:val="00F3671D"/>
    <w:rsid w:val="00F36AB5"/>
    <w:rsid w:val="00F37E4B"/>
    <w:rsid w:val="00F4046B"/>
    <w:rsid w:val="00F40953"/>
    <w:rsid w:val="00F40FFC"/>
    <w:rsid w:val="00F41523"/>
    <w:rsid w:val="00F41C9F"/>
    <w:rsid w:val="00F4209F"/>
    <w:rsid w:val="00F42245"/>
    <w:rsid w:val="00F42262"/>
    <w:rsid w:val="00F4228F"/>
    <w:rsid w:val="00F426D4"/>
    <w:rsid w:val="00F42736"/>
    <w:rsid w:val="00F43033"/>
    <w:rsid w:val="00F434CE"/>
    <w:rsid w:val="00F43B32"/>
    <w:rsid w:val="00F449B5"/>
    <w:rsid w:val="00F454D6"/>
    <w:rsid w:val="00F459D8"/>
    <w:rsid w:val="00F45C25"/>
    <w:rsid w:val="00F45E10"/>
    <w:rsid w:val="00F45F44"/>
    <w:rsid w:val="00F46639"/>
    <w:rsid w:val="00F471C2"/>
    <w:rsid w:val="00F47429"/>
    <w:rsid w:val="00F47DE7"/>
    <w:rsid w:val="00F47F02"/>
    <w:rsid w:val="00F50221"/>
    <w:rsid w:val="00F502A6"/>
    <w:rsid w:val="00F50B8A"/>
    <w:rsid w:val="00F50DB2"/>
    <w:rsid w:val="00F50F30"/>
    <w:rsid w:val="00F50FD4"/>
    <w:rsid w:val="00F513E9"/>
    <w:rsid w:val="00F51523"/>
    <w:rsid w:val="00F527A8"/>
    <w:rsid w:val="00F52BEB"/>
    <w:rsid w:val="00F536D7"/>
    <w:rsid w:val="00F5405C"/>
    <w:rsid w:val="00F544A4"/>
    <w:rsid w:val="00F54895"/>
    <w:rsid w:val="00F550C1"/>
    <w:rsid w:val="00F56184"/>
    <w:rsid w:val="00F563C9"/>
    <w:rsid w:val="00F567A5"/>
    <w:rsid w:val="00F56D0E"/>
    <w:rsid w:val="00F56EDC"/>
    <w:rsid w:val="00F57860"/>
    <w:rsid w:val="00F57A46"/>
    <w:rsid w:val="00F60ED0"/>
    <w:rsid w:val="00F60EE2"/>
    <w:rsid w:val="00F61EFC"/>
    <w:rsid w:val="00F629B1"/>
    <w:rsid w:val="00F642C8"/>
    <w:rsid w:val="00F64B86"/>
    <w:rsid w:val="00F64CF1"/>
    <w:rsid w:val="00F66934"/>
    <w:rsid w:val="00F67028"/>
    <w:rsid w:val="00F673A4"/>
    <w:rsid w:val="00F6789B"/>
    <w:rsid w:val="00F70262"/>
    <w:rsid w:val="00F71910"/>
    <w:rsid w:val="00F722C7"/>
    <w:rsid w:val="00F72EB3"/>
    <w:rsid w:val="00F7363B"/>
    <w:rsid w:val="00F73730"/>
    <w:rsid w:val="00F73897"/>
    <w:rsid w:val="00F7506E"/>
    <w:rsid w:val="00F751DC"/>
    <w:rsid w:val="00F75D61"/>
    <w:rsid w:val="00F75EDB"/>
    <w:rsid w:val="00F76198"/>
    <w:rsid w:val="00F761E4"/>
    <w:rsid w:val="00F76B6D"/>
    <w:rsid w:val="00F77117"/>
    <w:rsid w:val="00F77E2B"/>
    <w:rsid w:val="00F81163"/>
    <w:rsid w:val="00F81D01"/>
    <w:rsid w:val="00F81F16"/>
    <w:rsid w:val="00F829F5"/>
    <w:rsid w:val="00F83212"/>
    <w:rsid w:val="00F83595"/>
    <w:rsid w:val="00F836E6"/>
    <w:rsid w:val="00F84021"/>
    <w:rsid w:val="00F84A55"/>
    <w:rsid w:val="00F859E8"/>
    <w:rsid w:val="00F85BD4"/>
    <w:rsid w:val="00F86149"/>
    <w:rsid w:val="00F86E62"/>
    <w:rsid w:val="00F86FFD"/>
    <w:rsid w:val="00F87AD0"/>
    <w:rsid w:val="00F900EC"/>
    <w:rsid w:val="00F90301"/>
    <w:rsid w:val="00F90513"/>
    <w:rsid w:val="00F90AED"/>
    <w:rsid w:val="00F91FCA"/>
    <w:rsid w:val="00F9281E"/>
    <w:rsid w:val="00F92BFD"/>
    <w:rsid w:val="00F93FF2"/>
    <w:rsid w:val="00F95143"/>
    <w:rsid w:val="00F953DB"/>
    <w:rsid w:val="00F9566F"/>
    <w:rsid w:val="00F95B21"/>
    <w:rsid w:val="00F96FED"/>
    <w:rsid w:val="00F97700"/>
    <w:rsid w:val="00F97D0A"/>
    <w:rsid w:val="00F97FF9"/>
    <w:rsid w:val="00FA024F"/>
    <w:rsid w:val="00FA0C0E"/>
    <w:rsid w:val="00FA1507"/>
    <w:rsid w:val="00FA1BEB"/>
    <w:rsid w:val="00FA206B"/>
    <w:rsid w:val="00FA250D"/>
    <w:rsid w:val="00FA42EE"/>
    <w:rsid w:val="00FA5409"/>
    <w:rsid w:val="00FA5961"/>
    <w:rsid w:val="00FA65DA"/>
    <w:rsid w:val="00FA6C6D"/>
    <w:rsid w:val="00FA722E"/>
    <w:rsid w:val="00FA7530"/>
    <w:rsid w:val="00FA7B0F"/>
    <w:rsid w:val="00FB02D2"/>
    <w:rsid w:val="00FB1AF6"/>
    <w:rsid w:val="00FB23A7"/>
    <w:rsid w:val="00FB2B6F"/>
    <w:rsid w:val="00FB2F06"/>
    <w:rsid w:val="00FB3092"/>
    <w:rsid w:val="00FB3789"/>
    <w:rsid w:val="00FB3889"/>
    <w:rsid w:val="00FB4036"/>
    <w:rsid w:val="00FB4302"/>
    <w:rsid w:val="00FB4B53"/>
    <w:rsid w:val="00FB4EBF"/>
    <w:rsid w:val="00FB4F3E"/>
    <w:rsid w:val="00FB6291"/>
    <w:rsid w:val="00FB6ABD"/>
    <w:rsid w:val="00FB6D08"/>
    <w:rsid w:val="00FC0CAE"/>
    <w:rsid w:val="00FC0F7F"/>
    <w:rsid w:val="00FC0FCE"/>
    <w:rsid w:val="00FC220D"/>
    <w:rsid w:val="00FC22C9"/>
    <w:rsid w:val="00FC23FD"/>
    <w:rsid w:val="00FC2995"/>
    <w:rsid w:val="00FC2DB5"/>
    <w:rsid w:val="00FC30FF"/>
    <w:rsid w:val="00FC41BE"/>
    <w:rsid w:val="00FC46A2"/>
    <w:rsid w:val="00FC560A"/>
    <w:rsid w:val="00FC56B9"/>
    <w:rsid w:val="00FC5D23"/>
    <w:rsid w:val="00FC5FAE"/>
    <w:rsid w:val="00FC603D"/>
    <w:rsid w:val="00FC75E3"/>
    <w:rsid w:val="00FC7967"/>
    <w:rsid w:val="00FD02D4"/>
    <w:rsid w:val="00FD1D80"/>
    <w:rsid w:val="00FD1E5A"/>
    <w:rsid w:val="00FD343D"/>
    <w:rsid w:val="00FD351A"/>
    <w:rsid w:val="00FD3E3E"/>
    <w:rsid w:val="00FD457A"/>
    <w:rsid w:val="00FD4FBB"/>
    <w:rsid w:val="00FD5ED2"/>
    <w:rsid w:val="00FD62AE"/>
    <w:rsid w:val="00FD663C"/>
    <w:rsid w:val="00FE03FE"/>
    <w:rsid w:val="00FE0638"/>
    <w:rsid w:val="00FE07EB"/>
    <w:rsid w:val="00FE15A4"/>
    <w:rsid w:val="00FE16C3"/>
    <w:rsid w:val="00FE195E"/>
    <w:rsid w:val="00FE2874"/>
    <w:rsid w:val="00FE31E0"/>
    <w:rsid w:val="00FE3361"/>
    <w:rsid w:val="00FE3703"/>
    <w:rsid w:val="00FE409A"/>
    <w:rsid w:val="00FE4BED"/>
    <w:rsid w:val="00FE4C5C"/>
    <w:rsid w:val="00FE5902"/>
    <w:rsid w:val="00FE59E2"/>
    <w:rsid w:val="00FE642F"/>
    <w:rsid w:val="00FE6EC3"/>
    <w:rsid w:val="00FE730E"/>
    <w:rsid w:val="00FF0126"/>
    <w:rsid w:val="00FF09DA"/>
    <w:rsid w:val="00FF1EE7"/>
    <w:rsid w:val="00FF2008"/>
    <w:rsid w:val="00FF211B"/>
    <w:rsid w:val="00FF25FE"/>
    <w:rsid w:val="00FF26EF"/>
    <w:rsid w:val="00FF3C11"/>
    <w:rsid w:val="00FF4389"/>
    <w:rsid w:val="00FF472E"/>
    <w:rsid w:val="00FF4F96"/>
    <w:rsid w:val="00FF5265"/>
    <w:rsid w:val="00FF53E2"/>
    <w:rsid w:val="00FF5635"/>
    <w:rsid w:val="00FF584A"/>
    <w:rsid w:val="00FF5CFD"/>
    <w:rsid w:val="00FF6D37"/>
    <w:rsid w:val="00FF7578"/>
    <w:rsid w:val="00FF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23D1A3"/>
  <w15:chartTrackingRefBased/>
  <w15:docId w15:val="{58A52E93-F03B-4C28-ACA3-8E0A2A8C6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ny">
    <w:name w:val="Normal"/>
    <w:qFormat/>
    <w:rsid w:val="00DD4A2C"/>
    <w:pPr>
      <w:spacing w:after="160" w:line="256" w:lineRule="auto"/>
    </w:pPr>
    <w:rPr>
      <w:rFonts w:eastAsiaTheme="minorHAnsi"/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821DEB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821DEB"/>
    <w:pPr>
      <w:spacing w:before="100" w:beforeAutospacing="1" w:after="100" w:afterAutospacing="1" w:line="240" w:lineRule="auto"/>
      <w:outlineLvl w:val="1"/>
    </w:pPr>
    <w:rPr>
      <w:rFonts w:ascii="Times New Roman" w:eastAsiaTheme="minorEastAsia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571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A09D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0210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4F9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21DEB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Nagwek2Znak">
    <w:name w:val="Nagłówek 2 Znak"/>
    <w:basedOn w:val="Domylnaczcionkaakapitu"/>
    <w:link w:val="Nagwek2"/>
    <w:uiPriority w:val="9"/>
    <w:rsid w:val="00821DEB"/>
    <w:rPr>
      <w:rFonts w:ascii="Times New Roman" w:hAnsi="Times New Roman" w:cs="Times New Roman"/>
      <w:b/>
      <w:bCs/>
      <w:sz w:val="36"/>
      <w:szCs w:val="36"/>
    </w:rPr>
  </w:style>
  <w:style w:type="paragraph" w:styleId="NormalnyWeb">
    <w:name w:val="Normal (Web)"/>
    <w:basedOn w:val="Normalny"/>
    <w:uiPriority w:val="99"/>
    <w:unhideWhenUsed/>
    <w:rsid w:val="00821DE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821DEB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8B0688"/>
    <w:pPr>
      <w:spacing w:after="0" w:line="240" w:lineRule="auto"/>
    </w:pPr>
    <w:rPr>
      <w:rFonts w:eastAsiaTheme="minorEastAsia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8B0688"/>
  </w:style>
  <w:style w:type="character" w:styleId="Odwoanieprzypisukocowego">
    <w:name w:val="endnote reference"/>
    <w:basedOn w:val="Domylnaczcionkaakapitu"/>
    <w:uiPriority w:val="99"/>
    <w:unhideWhenUsed/>
    <w:rsid w:val="008B0688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8B0688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8B0688"/>
  </w:style>
  <w:style w:type="paragraph" w:styleId="Stopka">
    <w:name w:val="footer"/>
    <w:basedOn w:val="Normalny"/>
    <w:link w:val="StopkaZnak"/>
    <w:uiPriority w:val="99"/>
    <w:unhideWhenUsed/>
    <w:rsid w:val="008B0688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8B0688"/>
  </w:style>
  <w:style w:type="paragraph" w:customStyle="1" w:styleId="Nagwek-Informator">
    <w:name w:val="Nagłówek - Informator"/>
    <w:basedOn w:val="Normalny"/>
    <w:qFormat/>
    <w:rsid w:val="003D3167"/>
    <w:pPr>
      <w:spacing w:after="0" w:line="240" w:lineRule="auto"/>
    </w:pPr>
    <w:rPr>
      <w:rFonts w:ascii="Open Sans" w:eastAsiaTheme="minorEastAsia" w:hAnsi="Open Sans" w:cs="Arial"/>
      <w:b/>
      <w:bCs/>
      <w:color w:val="4A86E8"/>
      <w:sz w:val="24"/>
      <w:szCs w:val="24"/>
      <w:lang w:eastAsia="pl-PL"/>
    </w:rPr>
  </w:style>
  <w:style w:type="paragraph" w:customStyle="1" w:styleId="Data-Informator">
    <w:name w:val="Data - Informator"/>
    <w:basedOn w:val="Normalny"/>
    <w:qFormat/>
    <w:rsid w:val="007A636F"/>
    <w:pPr>
      <w:spacing w:after="0" w:line="240" w:lineRule="auto"/>
    </w:pPr>
    <w:rPr>
      <w:rFonts w:ascii="Open Sans" w:eastAsiaTheme="minorEastAsia" w:hAnsi="Open Sans" w:cs="Arial"/>
      <w:b/>
      <w:bCs/>
      <w:color w:val="000000"/>
      <w:sz w:val="32"/>
      <w:szCs w:val="24"/>
      <w:u w:val="single"/>
      <w:lang w:eastAsia="pl-PL"/>
    </w:rPr>
  </w:style>
  <w:style w:type="paragraph" w:customStyle="1" w:styleId="Tre-Informator">
    <w:name w:val="Treść - Informator"/>
    <w:basedOn w:val="Normalny"/>
    <w:qFormat/>
    <w:rsid w:val="007A636F"/>
    <w:pPr>
      <w:spacing w:after="0" w:line="240" w:lineRule="auto"/>
    </w:pPr>
    <w:rPr>
      <w:rFonts w:ascii="Open Sans" w:eastAsiaTheme="minorEastAsia" w:hAnsi="Open Sans" w:cs="Arial"/>
      <w:color w:val="000000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134265"/>
    <w:rPr>
      <w:rFonts w:eastAsiaTheme="minorHAnsi"/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3E2044"/>
    <w:rPr>
      <w:b/>
      <w:bCs/>
    </w:rPr>
  </w:style>
  <w:style w:type="character" w:styleId="Uwydatnienie">
    <w:name w:val="Emphasis"/>
    <w:basedOn w:val="Domylnaczcionkaakapitu"/>
    <w:uiPriority w:val="20"/>
    <w:qFormat/>
    <w:rsid w:val="001C0F62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rsid w:val="00E57130"/>
    <w:rPr>
      <w:rFonts w:asciiTheme="majorHAnsi" w:eastAsiaTheme="majorEastAsia" w:hAnsiTheme="majorHAnsi" w:cstheme="majorBidi"/>
      <w:color w:val="1F4D78" w:themeColor="accent1" w:themeShade="7F"/>
      <w:lang w:eastAsia="en-US"/>
    </w:rPr>
  </w:style>
  <w:style w:type="paragraph" w:customStyle="1" w:styleId="opis-osrodka">
    <w:name w:val="opis-osrodka"/>
    <w:basedOn w:val="Normalny"/>
    <w:rsid w:val="00741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rzy-turnusu">
    <w:name w:val="trzy-turnusu"/>
    <w:basedOn w:val="Normalny"/>
    <w:rsid w:val="00741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auka-i-zabawa">
    <w:name w:val="nauka-i-zabawa"/>
    <w:basedOn w:val="Normalny"/>
    <w:rsid w:val="00741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lista-zapewnien-kolonie">
    <w:name w:val="lista-zapewnien-kolonie"/>
    <w:basedOn w:val="Normalny"/>
    <w:rsid w:val="00741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localizationaddress">
    <w:name w:val="localizationaddress"/>
    <w:basedOn w:val="Domylnaczcionkaakapitu"/>
    <w:rsid w:val="00045689"/>
  </w:style>
  <w:style w:type="character" w:customStyle="1" w:styleId="textexposedshow">
    <w:name w:val="text_exposed_show"/>
    <w:basedOn w:val="Domylnaczcionkaakapitu"/>
    <w:rsid w:val="005F3F9E"/>
  </w:style>
  <w:style w:type="paragraph" w:customStyle="1" w:styleId="first">
    <w:name w:val="first"/>
    <w:basedOn w:val="Normalny"/>
    <w:rsid w:val="005B2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last">
    <w:name w:val="last"/>
    <w:basedOn w:val="Normalny"/>
    <w:rsid w:val="005B2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ndard">
    <w:name w:val="standard"/>
    <w:basedOn w:val="Normalny"/>
    <w:rsid w:val="005B2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element-invisible">
    <w:name w:val="element-invisible"/>
    <w:basedOn w:val="Domylnaczcionkaakapitu"/>
    <w:rsid w:val="005B2BCC"/>
  </w:style>
  <w:style w:type="character" w:customStyle="1" w:styleId="lrzxr">
    <w:name w:val="lrzxr"/>
    <w:basedOn w:val="Domylnaczcionkaakapitu"/>
    <w:rsid w:val="008D7E51"/>
  </w:style>
  <w:style w:type="character" w:customStyle="1" w:styleId="location">
    <w:name w:val="location"/>
    <w:basedOn w:val="Domylnaczcionkaakapitu"/>
    <w:rsid w:val="00214EF2"/>
  </w:style>
  <w:style w:type="character" w:styleId="Nierozpoznanawzmianka">
    <w:name w:val="Unresolved Mention"/>
    <w:basedOn w:val="Domylnaczcionkaakapitu"/>
    <w:uiPriority w:val="99"/>
    <w:rsid w:val="008004E3"/>
    <w:rPr>
      <w:color w:val="605E5C"/>
      <w:shd w:val="clear" w:color="auto" w:fill="E1DFDD"/>
    </w:rPr>
  </w:style>
  <w:style w:type="character" w:customStyle="1" w:styleId="object">
    <w:name w:val="object"/>
    <w:basedOn w:val="Domylnaczcionkaakapitu"/>
    <w:rsid w:val="00CD285A"/>
  </w:style>
  <w:style w:type="character" w:customStyle="1" w:styleId="localizationname">
    <w:name w:val="localizationname"/>
    <w:basedOn w:val="Domylnaczcionkaakapitu"/>
    <w:rsid w:val="004F3338"/>
  </w:style>
  <w:style w:type="character" w:customStyle="1" w:styleId="date-display-start">
    <w:name w:val="date-display-start"/>
    <w:basedOn w:val="Domylnaczcionkaakapitu"/>
    <w:rsid w:val="00537A59"/>
  </w:style>
  <w:style w:type="character" w:customStyle="1" w:styleId="date-display-end">
    <w:name w:val="date-display-end"/>
    <w:basedOn w:val="Domylnaczcionkaakapitu"/>
    <w:rsid w:val="00537A59"/>
  </w:style>
  <w:style w:type="character" w:customStyle="1" w:styleId="date-display-single">
    <w:name w:val="date-display-single"/>
    <w:basedOn w:val="Domylnaczcionkaakapitu"/>
    <w:rsid w:val="00FC22C9"/>
  </w:style>
  <w:style w:type="character" w:customStyle="1" w:styleId="sename">
    <w:name w:val="sename"/>
    <w:basedOn w:val="Domylnaczcionkaakapitu"/>
    <w:rsid w:val="007F6851"/>
  </w:style>
  <w:style w:type="paragraph" w:customStyle="1" w:styleId="byline">
    <w:name w:val="byline"/>
    <w:basedOn w:val="Normalny"/>
    <w:rsid w:val="004D2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uthor">
    <w:name w:val="author"/>
    <w:basedOn w:val="Domylnaczcionkaakapitu"/>
    <w:rsid w:val="004D2B8B"/>
  </w:style>
  <w:style w:type="character" w:customStyle="1" w:styleId="amp">
    <w:name w:val="amp"/>
    <w:basedOn w:val="Domylnaczcionkaakapitu"/>
    <w:rsid w:val="004D2B8B"/>
  </w:style>
  <w:style w:type="character" w:customStyle="1" w:styleId="6qdm">
    <w:name w:val="_6qdm"/>
    <w:basedOn w:val="Domylnaczcionkaakapitu"/>
    <w:rsid w:val="00585FB9"/>
  </w:style>
  <w:style w:type="paragraph" w:customStyle="1" w:styleId="artparagraph">
    <w:name w:val="art_paragraph"/>
    <w:basedOn w:val="Normalny"/>
    <w:rsid w:val="00D13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rtlistel">
    <w:name w:val="art_list_el"/>
    <w:basedOn w:val="Normalny"/>
    <w:rsid w:val="00D13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erie-podpunkt">
    <w:name w:val="ferie-podpunkt"/>
    <w:basedOn w:val="Normalny"/>
    <w:rsid w:val="00BF71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agraf-ferie">
    <w:name w:val="paragraf-ferie"/>
    <w:basedOn w:val="Normalny"/>
    <w:rsid w:val="00177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w8qarf">
    <w:name w:val="w8qarf"/>
    <w:basedOn w:val="Domylnaczcionkaakapitu"/>
    <w:rsid w:val="004B12AB"/>
  </w:style>
  <w:style w:type="paragraph" w:styleId="Akapitzlist">
    <w:name w:val="List Paragraph"/>
    <w:basedOn w:val="Normalny"/>
    <w:uiPriority w:val="34"/>
    <w:qFormat/>
    <w:rsid w:val="00EF6A4B"/>
    <w:pPr>
      <w:spacing w:after="200" w:line="276" w:lineRule="auto"/>
      <w:ind w:left="720"/>
      <w:contextualSpacing/>
    </w:pPr>
    <w:rPr>
      <w:rFonts w:ascii="Calibri" w:eastAsia="Calibri" w:hAnsi="Calibri" w:cs="Calibri"/>
    </w:rPr>
  </w:style>
  <w:style w:type="paragraph" w:customStyle="1" w:styleId="western">
    <w:name w:val="western"/>
    <w:basedOn w:val="Normalny"/>
    <w:rsid w:val="00EF6A4B"/>
    <w:pPr>
      <w:spacing w:before="100" w:beforeAutospacing="1" w:after="142" w:line="276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tandard0">
    <w:name w:val="Standard"/>
    <w:rsid w:val="008962CE"/>
    <w:pPr>
      <w:widowControl w:val="0"/>
      <w:suppressAutoHyphens/>
      <w:autoSpaceDN w:val="0"/>
      <w:textAlignment w:val="baseline"/>
    </w:pPr>
    <w:rPr>
      <w:rFonts w:ascii="Liberation Serif" w:eastAsia="DejaVu Sans" w:hAnsi="Liberation Serif" w:cs="Lohit Hindi"/>
      <w:kern w:val="3"/>
      <w:lang w:eastAsia="zh-CN" w:bidi="hi-IN"/>
    </w:rPr>
  </w:style>
  <w:style w:type="paragraph" w:customStyle="1" w:styleId="Textbodyuser">
    <w:name w:val="Text body (user)"/>
    <w:basedOn w:val="Standard0"/>
    <w:rsid w:val="008962CE"/>
    <w:pPr>
      <w:jc w:val="both"/>
    </w:pPr>
    <w:rPr>
      <w:b/>
    </w:rPr>
  </w:style>
  <w:style w:type="character" w:customStyle="1" w:styleId="StrongEmphasis">
    <w:name w:val="Strong Emphasis"/>
    <w:rsid w:val="008962CE"/>
    <w:rPr>
      <w:b/>
      <w:bCs/>
    </w:rPr>
  </w:style>
  <w:style w:type="paragraph" w:customStyle="1" w:styleId="Textbody">
    <w:name w:val="Text body"/>
    <w:basedOn w:val="Standard0"/>
    <w:rsid w:val="008962CE"/>
  </w:style>
  <w:style w:type="character" w:customStyle="1" w:styleId="Internetlink">
    <w:name w:val="Internet link"/>
    <w:rsid w:val="00776F1B"/>
    <w:rPr>
      <w:color w:val="000080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29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2903"/>
    <w:rPr>
      <w:rFonts w:ascii="Segoe UI" w:eastAsiaTheme="minorHAnsi" w:hAnsi="Segoe UI" w:cs="Segoe UI"/>
      <w:sz w:val="18"/>
      <w:szCs w:val="18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27A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27AE8"/>
    <w:rPr>
      <w:rFonts w:ascii="Courier New" w:eastAsia="Times New Roman" w:hAnsi="Courier New" w:cs="Courier New"/>
      <w:sz w:val="20"/>
      <w:szCs w:val="20"/>
    </w:rPr>
  </w:style>
  <w:style w:type="character" w:customStyle="1" w:styleId="hascaption">
    <w:name w:val="hascaption"/>
    <w:basedOn w:val="Domylnaczcionkaakapitu"/>
    <w:rsid w:val="008D406E"/>
  </w:style>
  <w:style w:type="character" w:customStyle="1" w:styleId="fcg">
    <w:name w:val="fcg"/>
    <w:basedOn w:val="Domylnaczcionkaakapitu"/>
    <w:rsid w:val="000716AA"/>
  </w:style>
  <w:style w:type="character" w:customStyle="1" w:styleId="ogtagitem">
    <w:name w:val="ogtagitem"/>
    <w:basedOn w:val="Domylnaczcionkaakapitu"/>
    <w:rsid w:val="000716AA"/>
  </w:style>
  <w:style w:type="character" w:customStyle="1" w:styleId="oi732d6d">
    <w:name w:val="oi732d6d"/>
    <w:basedOn w:val="Domylnaczcionkaakapitu"/>
    <w:rsid w:val="00445DED"/>
  </w:style>
  <w:style w:type="character" w:customStyle="1" w:styleId="Nagwek4Znak">
    <w:name w:val="Nagłówek 4 Znak"/>
    <w:basedOn w:val="Domylnaczcionkaakapitu"/>
    <w:link w:val="Nagwek4"/>
    <w:uiPriority w:val="9"/>
    <w:semiHidden/>
    <w:rsid w:val="007A09D5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character" w:customStyle="1" w:styleId="vctta-title-text">
    <w:name w:val="vc_tta-title-text"/>
    <w:basedOn w:val="Domylnaczcionkaakapitu"/>
    <w:rsid w:val="007A09D5"/>
  </w:style>
  <w:style w:type="character" w:customStyle="1" w:styleId="st">
    <w:name w:val="st"/>
    <w:basedOn w:val="Domylnaczcionkaakapitu"/>
    <w:rsid w:val="007567EC"/>
  </w:style>
  <w:style w:type="character" w:styleId="UyteHipercze">
    <w:name w:val="FollowedHyperlink"/>
    <w:basedOn w:val="Domylnaczcionkaakapitu"/>
    <w:uiPriority w:val="99"/>
    <w:semiHidden/>
    <w:unhideWhenUsed/>
    <w:rsid w:val="008769C4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E21C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E21C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E21C8"/>
    <w:rPr>
      <w:rFonts w:eastAsiaTheme="minorHAnsi"/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1C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1C8"/>
    <w:rPr>
      <w:rFonts w:eastAsiaTheme="minorHAnsi"/>
      <w:b/>
      <w:bCs/>
      <w:sz w:val="20"/>
      <w:szCs w:val="20"/>
      <w:lang w:eastAsia="en-US"/>
    </w:rPr>
  </w:style>
  <w:style w:type="character" w:customStyle="1" w:styleId="hiddenspellerror">
    <w:name w:val="hiddenspellerror"/>
    <w:basedOn w:val="Domylnaczcionkaakapitu"/>
    <w:rsid w:val="00E3051E"/>
  </w:style>
  <w:style w:type="character" w:customStyle="1" w:styleId="hiddengrammarerror">
    <w:name w:val="hiddengrammarerror"/>
    <w:basedOn w:val="Domylnaczcionkaakapitu"/>
    <w:rsid w:val="00E3051E"/>
  </w:style>
  <w:style w:type="character" w:customStyle="1" w:styleId="a8c37x1j">
    <w:name w:val="a8c37x1j"/>
    <w:basedOn w:val="Domylnaczcionkaakapitu"/>
    <w:rsid w:val="00B414A2"/>
  </w:style>
  <w:style w:type="character" w:customStyle="1" w:styleId="BezodstpwZnak">
    <w:name w:val="Bez odstępów Znak"/>
    <w:basedOn w:val="Domylnaczcionkaakapitu"/>
    <w:link w:val="Bezodstpw"/>
    <w:uiPriority w:val="1"/>
    <w:rsid w:val="00BB737F"/>
    <w:rPr>
      <w:rFonts w:eastAsiaTheme="minorHAnsi"/>
      <w:sz w:val="22"/>
      <w:szCs w:val="22"/>
      <w:lang w:eastAsia="en-US"/>
    </w:rPr>
  </w:style>
  <w:style w:type="character" w:customStyle="1" w:styleId="gpro0wi8">
    <w:name w:val="gpro0wi8"/>
    <w:basedOn w:val="Domylnaczcionkaakapitu"/>
    <w:rsid w:val="00DE70B1"/>
  </w:style>
  <w:style w:type="character" w:customStyle="1" w:styleId="pcp91wgn">
    <w:name w:val="pcp91wgn"/>
    <w:basedOn w:val="Domylnaczcionkaakapitu"/>
    <w:rsid w:val="00DE70B1"/>
  </w:style>
  <w:style w:type="paragraph" w:customStyle="1" w:styleId="p1">
    <w:name w:val="p1"/>
    <w:basedOn w:val="Normalny"/>
    <w:rsid w:val="00452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C0416D"/>
  </w:style>
  <w:style w:type="character" w:customStyle="1" w:styleId="s1">
    <w:name w:val="s1"/>
    <w:basedOn w:val="Domylnaczcionkaakapitu"/>
    <w:rsid w:val="00C0416D"/>
  </w:style>
  <w:style w:type="character" w:customStyle="1" w:styleId="d2edcug0">
    <w:name w:val="d2edcug0"/>
    <w:basedOn w:val="Domylnaczcionkaakapitu"/>
    <w:rsid w:val="00F459D8"/>
  </w:style>
  <w:style w:type="character" w:customStyle="1" w:styleId="name">
    <w:name w:val="name"/>
    <w:basedOn w:val="Domylnaczcionkaakapitu"/>
    <w:rsid w:val="003B204E"/>
  </w:style>
  <w:style w:type="paragraph" w:customStyle="1" w:styleId="lead">
    <w:name w:val="lead"/>
    <w:basedOn w:val="Normalny"/>
    <w:rsid w:val="00356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5yl5">
    <w:name w:val="_5yl5"/>
    <w:basedOn w:val="Domylnaczcionkaakapitu"/>
    <w:rsid w:val="009E5693"/>
  </w:style>
  <w:style w:type="character" w:customStyle="1" w:styleId="Nagwek5Znak">
    <w:name w:val="Nagłówek 5 Znak"/>
    <w:basedOn w:val="Domylnaczcionkaakapitu"/>
    <w:link w:val="Nagwek5"/>
    <w:uiPriority w:val="9"/>
    <w:semiHidden/>
    <w:rsid w:val="00B0210A"/>
    <w:rPr>
      <w:rFonts w:asciiTheme="majorHAnsi" w:eastAsiaTheme="majorEastAsia" w:hAnsiTheme="majorHAnsi" w:cstheme="majorBidi"/>
      <w:color w:val="2E74B5" w:themeColor="accent1" w:themeShade="BF"/>
      <w:sz w:val="22"/>
      <w:szCs w:val="22"/>
      <w:lang w:eastAsia="en-US"/>
    </w:rPr>
  </w:style>
  <w:style w:type="character" w:customStyle="1" w:styleId="ql-cursor">
    <w:name w:val="ql-cursor"/>
    <w:basedOn w:val="Domylnaczcionkaakapitu"/>
    <w:rsid w:val="00652444"/>
  </w:style>
  <w:style w:type="character" w:customStyle="1" w:styleId="Tytu1">
    <w:name w:val="Tytuł1"/>
    <w:basedOn w:val="Domylnaczcionkaakapitu"/>
    <w:rsid w:val="00207646"/>
  </w:style>
  <w:style w:type="paragraph" w:customStyle="1" w:styleId="sub-title">
    <w:name w:val="sub-title"/>
    <w:basedOn w:val="Normalny"/>
    <w:rsid w:val="0020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q6dq46d">
    <w:name w:val="pq6dq46d"/>
    <w:basedOn w:val="Domylnaczcionkaakapitu"/>
    <w:rsid w:val="00275F8A"/>
  </w:style>
  <w:style w:type="paragraph" w:customStyle="1" w:styleId="ui-state-default">
    <w:name w:val="ui-state-default"/>
    <w:basedOn w:val="Normalny"/>
    <w:rsid w:val="00B23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r-only">
    <w:name w:val="sr-only"/>
    <w:basedOn w:val="Domylnaczcionkaakapitu"/>
    <w:rsid w:val="009A76C5"/>
  </w:style>
  <w:style w:type="paragraph" w:customStyle="1" w:styleId="text-align-center">
    <w:name w:val="text-align-center"/>
    <w:basedOn w:val="Normalny"/>
    <w:rsid w:val="009A7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ojvnm2t">
    <w:name w:val="tojvnm2t"/>
    <w:basedOn w:val="Domylnaczcionkaakapitu"/>
    <w:rsid w:val="003C6A8A"/>
  </w:style>
  <w:style w:type="character" w:customStyle="1" w:styleId="Nagwek6Znak">
    <w:name w:val="Nagłówek 6 Znak"/>
    <w:basedOn w:val="Domylnaczcionkaakapitu"/>
    <w:link w:val="Nagwek6"/>
    <w:uiPriority w:val="9"/>
    <w:semiHidden/>
    <w:rsid w:val="00914F99"/>
    <w:rPr>
      <w:rFonts w:asciiTheme="majorHAnsi" w:eastAsiaTheme="majorEastAsia" w:hAnsiTheme="majorHAnsi" w:cstheme="majorBidi"/>
      <w:color w:val="1F4D78" w:themeColor="accent1" w:themeShade="7F"/>
      <w:sz w:val="22"/>
      <w:szCs w:val="22"/>
      <w:lang w:eastAsia="en-US"/>
    </w:rPr>
  </w:style>
  <w:style w:type="character" w:customStyle="1" w:styleId="eael-accordion-tab-title">
    <w:name w:val="eael-accordion-tab-title"/>
    <w:basedOn w:val="Domylnaczcionkaakapitu"/>
    <w:rsid w:val="003A626F"/>
  </w:style>
  <w:style w:type="table" w:styleId="Tabela-Siatka">
    <w:name w:val="Table Grid"/>
    <w:basedOn w:val="Standardowy"/>
    <w:uiPriority w:val="39"/>
    <w:rsid w:val="00B30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193iq5w">
    <w:name w:val="x193iq5w"/>
    <w:basedOn w:val="Domylnaczcionkaakapitu"/>
    <w:rsid w:val="00863C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85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7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87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21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07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9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6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11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19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400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2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2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32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8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9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7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9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1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70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04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25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0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0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1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1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1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4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3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2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9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270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71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4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44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4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89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2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1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4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0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1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5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7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0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8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07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7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94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7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03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8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1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5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4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62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23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2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0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0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0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1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03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799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921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0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46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54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46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132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12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0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5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41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46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674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9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2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04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74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523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3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1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46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46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55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1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8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1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8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7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1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11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979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30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282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04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695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6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0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5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7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2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49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462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23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56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6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53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70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946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0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0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62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082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9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9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4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2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89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7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61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7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4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1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3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86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31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30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26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995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091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2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05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2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9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94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30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3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81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25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33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01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54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100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43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38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1712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7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75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8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03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9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5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9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8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0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5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6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1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9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7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0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92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4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07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31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43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1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7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68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78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96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39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1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7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0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6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9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79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23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51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712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086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2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3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7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0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4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0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5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9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59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682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1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0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1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98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8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6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7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86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41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74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7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279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55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4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55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56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634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3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0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8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3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55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03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8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5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70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72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426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9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8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0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05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8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8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5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9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3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5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0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9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9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1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12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40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39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3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3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22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0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55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9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1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8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3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4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0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7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1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43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2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1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38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50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56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112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360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477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8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8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4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7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838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70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5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7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3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1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9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0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9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2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2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8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7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5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8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4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41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4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9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76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95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08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46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34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8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6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96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02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653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803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6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0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8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4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03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02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8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2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7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64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43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7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1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14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334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37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2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8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7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3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4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7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1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8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11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67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09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63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9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59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0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16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72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5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49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90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19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66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20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209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389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290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9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56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38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47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29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8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4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2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5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4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05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09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78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2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716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64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2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984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6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98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9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454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19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060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223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599222">
                                          <w:blockQuote w:val="1"/>
                                          <w:marLeft w:val="0"/>
                                          <w:marRight w:val="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89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0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88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3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1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8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7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5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0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9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4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8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8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2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1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83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08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98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35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6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0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4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2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10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1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3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1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5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4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0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9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2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94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16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64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3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396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71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1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72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0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80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74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51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1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50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25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64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5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48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5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08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02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36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74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52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411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0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42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67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60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37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4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03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4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2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1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8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2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4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2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0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83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3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56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8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9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52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6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0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06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3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9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72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980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7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02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770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6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46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6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0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6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85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30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45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361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258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0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417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70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3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1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8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28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29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87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90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95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7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3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1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03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1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42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881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179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9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89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98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79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967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6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12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0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57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702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4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20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2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3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9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5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46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1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3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6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5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2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0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1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8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09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7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5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5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6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8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30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53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591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83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31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41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24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117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8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23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1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6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3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7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3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8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8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6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1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73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28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744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813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61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9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79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07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19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7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0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0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5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54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19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935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553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0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7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33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98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93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307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80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6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1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1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24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569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1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2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6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4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6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8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6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4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6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5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7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3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4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3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4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4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7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8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4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7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8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9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80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77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1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04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62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617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64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83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58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818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40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5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6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9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1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9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9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3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8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1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2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6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5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3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4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1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3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0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7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5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22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5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3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0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2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2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4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3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8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0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8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3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3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39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5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1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7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2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0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74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13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113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6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6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0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0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80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61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4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2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2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39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7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6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22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82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46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9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7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7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6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74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702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09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38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95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6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7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34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705547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99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5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1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5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1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1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1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8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1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2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8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8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22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89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25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278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358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26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2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2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72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103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594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166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91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0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7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19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9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2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97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54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9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54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40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9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173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230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1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97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47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535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8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9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21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97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2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3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81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8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1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7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31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75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52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145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949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22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49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38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638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1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4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1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9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2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9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5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0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8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9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04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09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117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434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3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34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80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7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74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36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3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75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55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5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6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2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55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79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816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4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2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098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075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470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25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3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0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74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59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6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047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4856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844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1170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89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2567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6623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1577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2613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4226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046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972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7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8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6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3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9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731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70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48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80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95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49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59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714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1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0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0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64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872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392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35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9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3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31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31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78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0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55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62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55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9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4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4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0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5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7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5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1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0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317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59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53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071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7753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576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780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0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08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957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376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3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73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43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2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6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7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01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20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4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5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73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0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3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1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70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1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19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0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2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1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04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0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9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3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1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48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0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94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43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8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8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8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49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771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16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143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73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84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31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67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29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8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5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9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10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78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24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10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6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87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9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9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2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9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3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0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3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9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1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1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20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4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9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83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0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7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67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9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8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5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26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49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78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1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6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87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4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01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4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6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06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38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13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3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8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3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52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8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5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4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2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74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6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5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7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9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8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00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31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73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91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93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0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76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0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7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3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9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8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8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4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28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2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0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9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4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41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84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71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407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599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55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932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016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2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6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8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8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48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19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56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6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5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2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78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0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158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9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40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38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1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70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1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6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1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9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5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29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60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11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92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299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796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60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39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020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7341091">
          <w:marLeft w:val="0"/>
          <w:marRight w:val="0"/>
          <w:marTop w:val="0"/>
          <w:marBottom w:val="150"/>
          <w:divBdr>
            <w:top w:val="single" w:sz="6" w:space="11" w:color="DCDCDC"/>
            <w:left w:val="single" w:sz="6" w:space="11" w:color="DCDCDC"/>
            <w:bottom w:val="single" w:sz="6" w:space="11" w:color="DCDCDC"/>
            <w:right w:val="single" w:sz="6" w:space="11" w:color="DCDCDC"/>
          </w:divBdr>
          <w:divsChild>
            <w:div w:id="141080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7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6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62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7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1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4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9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4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76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8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04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02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90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77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00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6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7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03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1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1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9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2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4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8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62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479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960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7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47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28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60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1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1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51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06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8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58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56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1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60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68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5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8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0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52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48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0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9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07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4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101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44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20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3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3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2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9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46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9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2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9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6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54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10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7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96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7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8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0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3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1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10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54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5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7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9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2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33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53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9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3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2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9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69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213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805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35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8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5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49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43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0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27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4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15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9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67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7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4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4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7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6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9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4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4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3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0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6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7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91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3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0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8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0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9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5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19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0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66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24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14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8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22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2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85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7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8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756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2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3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5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66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67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4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6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3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1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6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6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9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89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633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48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56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9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7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7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9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6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0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7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8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8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85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8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87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2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75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2672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7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1950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8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77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7457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5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19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128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73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03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5408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3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9474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9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107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838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772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2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7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8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81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67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38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29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337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8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1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13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060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83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0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741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1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5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51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9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6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50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19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602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01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8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4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56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24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9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0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63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70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375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966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4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5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2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6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9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705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9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24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8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947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21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851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13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163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118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0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1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2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6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5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1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01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178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239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65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76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236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814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8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62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5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0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34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0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9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70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16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8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0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635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09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854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01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5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34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356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72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60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96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30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08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2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8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9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86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29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72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8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8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5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764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89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45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72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2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79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0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9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82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50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98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8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69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2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3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0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8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65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056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3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6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7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1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3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02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6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3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36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2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9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17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0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157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8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51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7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876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1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64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31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4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091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1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3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6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6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7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0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6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6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2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6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8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5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9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022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939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5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7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8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2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1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84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9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9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86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9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95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56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5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5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7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82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8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99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9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4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93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2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656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285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1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7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54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0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06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59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1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12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07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9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4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15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940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3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1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43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7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1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05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63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27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55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3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42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1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69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5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77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45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568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50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1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79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9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7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8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0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9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1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73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2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14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259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744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26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22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42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14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664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0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6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57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85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4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44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4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2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78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2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37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02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10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85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461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54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4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7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4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40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95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7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6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5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1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4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2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3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4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9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1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7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1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9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7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49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289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83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1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8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2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32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9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64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2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9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63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77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413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59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77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289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46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239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96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3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59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43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5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5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7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6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44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1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922443">
                  <w:marLeft w:val="0"/>
                  <w:marRight w:val="0"/>
                  <w:marTop w:val="9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08904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61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9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72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82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21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84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026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674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63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052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935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62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022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4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4991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98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3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425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9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2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9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1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6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3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417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2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8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7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535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2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53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4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2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6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5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2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2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55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26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862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8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21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6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6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42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8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2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73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19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76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954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59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15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794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3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71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0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4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49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8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5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9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94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49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04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563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843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047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279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8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23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4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932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72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96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059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73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7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11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092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551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274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5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5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1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29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63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464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798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867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0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113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430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796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2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4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1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7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7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3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7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1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0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22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8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95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90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11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5745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787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6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2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5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2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9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46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7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1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85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4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6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7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8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39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860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00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76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59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6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24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1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02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30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12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72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15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55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1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33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17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010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384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360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74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5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67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689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529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2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7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5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4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4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43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92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3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7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02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944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93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7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2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5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0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7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5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6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809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722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721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00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8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3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6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1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4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7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13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2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67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54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9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4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9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2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3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91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1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4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0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2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1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7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855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96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95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6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12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26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77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21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96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03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361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696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91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3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2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169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489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15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415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8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4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5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5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99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34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0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52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8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65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1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7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7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4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46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61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7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5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95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4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39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3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16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75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56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50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44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17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533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0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82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8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20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49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889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03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30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4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30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8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6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8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30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00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3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98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991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25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70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357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9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05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59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90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038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8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24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51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52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0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73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009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798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08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953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6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16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54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4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84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853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129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58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94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190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59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891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233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655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50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005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86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91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648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223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8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239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12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6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3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22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7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0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5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8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1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1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5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5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3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3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1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088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9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0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0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3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2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5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3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3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8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8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5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1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0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0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0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51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01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28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92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5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60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5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7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7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389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5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85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35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2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5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13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1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05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7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8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6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2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55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5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50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33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69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133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900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8245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703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2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5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6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4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6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1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8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73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01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99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593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593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94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4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07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05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094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503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3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8180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7641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974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721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834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5265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784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84981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114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0267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592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9521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674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6243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331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0606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289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1177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62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47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732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51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26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30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262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1483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029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5636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029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0903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825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1788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705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93781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246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6175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349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0931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684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0327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244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1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9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64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6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76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7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167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900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602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5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00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154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314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215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7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9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0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9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2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9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7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8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0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0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8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5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77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697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2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09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9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86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94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71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544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5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1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0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89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15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1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34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623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33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0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072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959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1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09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2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8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622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25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5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94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6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63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73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68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82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7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848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60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79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38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42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6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3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2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6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5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3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7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71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5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8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7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14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9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05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9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5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01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2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0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1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5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6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4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3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96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0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70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0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33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1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4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8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4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4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07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64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0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112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294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215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7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19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69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84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19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0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1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73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9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7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15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5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54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99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963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874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9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8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4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7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09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05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87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0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5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0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43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93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6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57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069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45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97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11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2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445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653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812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1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6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01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139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5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98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1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04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91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437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934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26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01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093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735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2121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1379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99926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6018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778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8348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370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059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3964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9987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031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82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247411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322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635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180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058994">
                                                  <w:marLeft w:val="-45"/>
                                                  <w:marRight w:val="-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5926744">
                                                      <w:marLeft w:val="45"/>
                                                      <w:marRight w:val="4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190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56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40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818942">
                          <w:marLeft w:val="-120"/>
                          <w:marRight w:val="-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456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865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22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047983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1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7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8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9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92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5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9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0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42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8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9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6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9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8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3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5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2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1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78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6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0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1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2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2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99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9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57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51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316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528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6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32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2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4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9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8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9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9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16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0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92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59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81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967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855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9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6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66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1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90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39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4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12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24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1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17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7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5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268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20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9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8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2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62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8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0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4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3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1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67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2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244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469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5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83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65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67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99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1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7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7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4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31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92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48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56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94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68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03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609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5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1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0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6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0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33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3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9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1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13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6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3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2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0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9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33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2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4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7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4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4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2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5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97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37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486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56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687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5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6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0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2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17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47311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67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24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1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0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898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241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23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55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76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0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63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6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62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3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34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7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0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1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0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7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0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8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9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2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9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5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9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0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3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8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7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1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9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43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24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61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3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5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22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3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8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09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8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24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07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25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2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93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9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1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2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9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6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8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9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7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22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27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68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114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69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06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67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187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5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0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7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63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41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170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682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565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6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7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14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78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08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0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25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22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4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1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6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0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24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52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2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533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690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3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871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09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3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3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67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57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9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07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47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953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422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2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55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8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65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563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1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2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5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6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8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3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8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0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2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7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463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5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3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66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24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038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59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57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84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92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79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54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7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356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4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4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12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5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96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264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975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541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419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403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3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8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253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32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886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756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1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528517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3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66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89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5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9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6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7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81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64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467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80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525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74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0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3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2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5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5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4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1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4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6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1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34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48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29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352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885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569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55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928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53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1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74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31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80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766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932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7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25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923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766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25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376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7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0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3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9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4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2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9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5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9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7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4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4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66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72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505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02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56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59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630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2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67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5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2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82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62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456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5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1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360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28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809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8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8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1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9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3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5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72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402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5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48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3363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2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8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8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45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36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67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93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74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012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751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5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6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2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4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1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14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43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53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4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2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1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1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5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2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8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4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4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7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23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85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8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6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7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61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3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0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575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54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54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581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8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20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42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6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2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8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8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2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9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1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09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868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07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4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2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08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7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87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594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98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953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553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45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61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17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3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866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6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5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05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3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0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5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3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9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27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87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64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05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193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5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19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95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25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9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9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1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42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81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30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11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6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2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4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4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5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9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6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8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3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67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6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8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8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77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40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7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80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484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0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0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7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9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6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43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5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9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9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6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6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8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0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1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11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52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170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3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57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5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82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0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9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2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3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4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97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5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8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111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944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28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2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3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1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83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3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088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841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329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07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724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0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879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3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5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2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88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0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84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9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4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13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44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09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2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61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8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2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0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96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20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9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7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05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325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55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73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1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66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9722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8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23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6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89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71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8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96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4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0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1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9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92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9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0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6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96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7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7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5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7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35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46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7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55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0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0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76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4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4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2659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47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8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95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37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60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767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43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604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37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693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427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71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042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313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20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71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54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1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120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90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33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186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36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394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431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097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1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2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6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2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2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5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0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36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2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0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1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5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1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57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5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58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4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46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5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5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7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2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0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43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9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86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4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7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37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68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62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22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34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63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1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32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7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0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74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8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5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8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6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50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74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94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1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4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7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2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15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6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5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33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945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7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981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768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904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73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8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0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68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997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071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02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3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9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9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81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46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99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10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15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561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78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59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17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16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5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2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2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5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32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8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1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9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31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06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506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1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47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0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429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45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13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00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880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0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1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67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7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5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50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6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9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82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464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38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8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818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7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4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9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2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38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133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252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56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21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23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12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1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36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37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1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43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6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71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05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334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69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07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93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695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70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57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855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672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2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55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68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995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6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2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1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7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6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1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7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3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51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9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4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93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0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56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1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44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962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58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8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44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648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73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9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9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0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0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17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34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243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041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170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8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7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787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5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2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4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3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2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15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88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43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8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2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39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22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505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8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28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4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3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0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6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6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4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24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58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964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805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0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37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9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43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04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0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7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2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57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64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04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467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12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16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50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36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716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0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629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863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35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5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5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99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0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55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33551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16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27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094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456138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856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021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57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2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957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28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68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72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97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3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2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14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752671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812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986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725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13592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5534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2" w:color="auto"/>
                                    <w:bottom w:val="none" w:sz="0" w:space="0" w:color="auto"/>
                                    <w:right w:val="none" w:sz="0" w:space="2" w:color="auto"/>
                                  </w:divBdr>
                                </w:div>
                                <w:div w:id="1437676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358852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254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36459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44453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297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876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100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56488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6104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222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043173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132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5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1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5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0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1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48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3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74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1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874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85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2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77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4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8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6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4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0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11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53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69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94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55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88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6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95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78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00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78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8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5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7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7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6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9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0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7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8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1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1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3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6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6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2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2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0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3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8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6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2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9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9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2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7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80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64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877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91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38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22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69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34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85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0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89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5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87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0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8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97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3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3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7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9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09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86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1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38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866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4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3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84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78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445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1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8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8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7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9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4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85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7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1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4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2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3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0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7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60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12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5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6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62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7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9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4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1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6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43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88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00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3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465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0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927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14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55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7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63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4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3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2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1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48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6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9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44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6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07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57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971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675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7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0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88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048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1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2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23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49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1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5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2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2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3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8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14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0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23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41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924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2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0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0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45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526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61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4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3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6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68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0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1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9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8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5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51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88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3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8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00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0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1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51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62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0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7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6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162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5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72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64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5713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69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7638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4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4748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1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955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8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12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4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2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0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7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80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77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7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88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35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59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85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924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1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6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75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464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2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16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91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642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422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298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1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0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37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9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7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6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3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24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92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6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66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9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0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4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7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3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7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1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0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3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9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77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3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3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72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0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1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5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2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5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2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6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82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89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696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12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8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27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33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399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659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74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97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4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1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37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0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24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509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52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06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0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1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9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7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9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7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55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62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91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06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88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51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63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406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254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87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4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2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8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78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36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440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082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313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44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4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78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54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534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647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190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989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546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66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51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89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411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40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6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0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4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1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2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8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3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2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1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1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3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2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3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88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5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7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2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0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3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7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2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6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4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1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4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0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2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9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2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6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4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52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7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07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380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402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03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5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6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45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60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9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3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9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8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4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8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9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7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8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0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16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3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4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7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9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979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0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8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63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1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0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9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19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52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0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6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8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09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4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97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42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1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1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3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92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2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0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1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22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79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5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86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182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719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0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511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391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8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9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67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676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09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2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4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8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15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78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38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14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371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2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30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0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613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29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34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58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645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0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3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57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4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3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3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68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3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4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8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12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80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44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2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64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3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1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85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5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11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46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7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2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8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55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73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75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75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48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26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56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6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09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75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0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1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76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22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494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94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35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25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6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2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5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3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0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4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0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7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08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51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86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7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3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45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1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99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2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8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22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27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35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633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2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51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253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57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78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451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84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83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1760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6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137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422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840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78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563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82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477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55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571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00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2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7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1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0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63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760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767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66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722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2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9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1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0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7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4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76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25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94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22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271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99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453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83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2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18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19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734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597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258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026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6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4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7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092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47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81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196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30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9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15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1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0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863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070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53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36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88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49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6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2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1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4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0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3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8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5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4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1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9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8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0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2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8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30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9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9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42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23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04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49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48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680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262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8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06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8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5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607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4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2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9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76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01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27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3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17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4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72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2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4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9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79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56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25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9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58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2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6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59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1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12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96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05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802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929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1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69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8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9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03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2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7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46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32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9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28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9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4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38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19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47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72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8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18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3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07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6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8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14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33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38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97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2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1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9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4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31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06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089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15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07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8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89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26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34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21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5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6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66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19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7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662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420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8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00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8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667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771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5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0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38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48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0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99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08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63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22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826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21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5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9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91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975011">
                      <w:marLeft w:val="-90"/>
                      <w:marRight w:val="-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98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676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955003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9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6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2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7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1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97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91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1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77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63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59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1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6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45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437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651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8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06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90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00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566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43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34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4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7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06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48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79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16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202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76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304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37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73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015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110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36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7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4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67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6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54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9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7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62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9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23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1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0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4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54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6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4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9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1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7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7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9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89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7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83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11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48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22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902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09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52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20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7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64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1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651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68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2660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2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74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223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567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7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7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97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8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2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5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3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6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56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22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3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2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26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06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2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53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578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36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877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4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35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94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146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167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932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1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316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1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59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92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971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98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092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0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9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0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2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7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7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77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74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9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9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11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08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67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49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96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2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14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4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8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2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8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5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9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7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2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23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0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8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27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82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0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930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445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0501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50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3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43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03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87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91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73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9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40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3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7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64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56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6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38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0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2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397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5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22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63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27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1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9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7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1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07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1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1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47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7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1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26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51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506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61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5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2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88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8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849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9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8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53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73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9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73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469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4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4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1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529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85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3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13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5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4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54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01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97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31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7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85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1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6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4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1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1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6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1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6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00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878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4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1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4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9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5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78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35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56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74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85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79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09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33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52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6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97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3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13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5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2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5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0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7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58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143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74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320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65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7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45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30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73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9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68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1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68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46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320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5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74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1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576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8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0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3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567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49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953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6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09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0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5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6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2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0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6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87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17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37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25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970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105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46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53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64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594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9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8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7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3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8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8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93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87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3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9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7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1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18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03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481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097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274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26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966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88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9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1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18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59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85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788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471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4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56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45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28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970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1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8148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1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4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0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1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31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3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3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5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2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8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8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2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1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9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1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68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96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665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0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82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804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4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2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9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99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7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66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6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9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2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5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1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81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6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8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06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77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37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647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20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8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51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6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9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1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0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0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9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2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8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47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6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3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8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4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8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26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66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51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147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611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4624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2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657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249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755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9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4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1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9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5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7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4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6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0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2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5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42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1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8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23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673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313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5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91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94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194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55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4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5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4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3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5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0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5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14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2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1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0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6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9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9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69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03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6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7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5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8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6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8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1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5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7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9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1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6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6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0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4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4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0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0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1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6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89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072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188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05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353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887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34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5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0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847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894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5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1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44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50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70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69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9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78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7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628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4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0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4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8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8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6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5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3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6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24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55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048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97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22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1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1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8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4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5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05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76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55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795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757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65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02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095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908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1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1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3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1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5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7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01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8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15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608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74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8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8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40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2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419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9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16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14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359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28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37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64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04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6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8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6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12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35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3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8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7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8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4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10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3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04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07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0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8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6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82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76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97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13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968496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0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4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22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98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328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885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0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108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301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311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73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184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181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952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58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8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019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068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1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021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84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03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556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028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148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96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587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81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9726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8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2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64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104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62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713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187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169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473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67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60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56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00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163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6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8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6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73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09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42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177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0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9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78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0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7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2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373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50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83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6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99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72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69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341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5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44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2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76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4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75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9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8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7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2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31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5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1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81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6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39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10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0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0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8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8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5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3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31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4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00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20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7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195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40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756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17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0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2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2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1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1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0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51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06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444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50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725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890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8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9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0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9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4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83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27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2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6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4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7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4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5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46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4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5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0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0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7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9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6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0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2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4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2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1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0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9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486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8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42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100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0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43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43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2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2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05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22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98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86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4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8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4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4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4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1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78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81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6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3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01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1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6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63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93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10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695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5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23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6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452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4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5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36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8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1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7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7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1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0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5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1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0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9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74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7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07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18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79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1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80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9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239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915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02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9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05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27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11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073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62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7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5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3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2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4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9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6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4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7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9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2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6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9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0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9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9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2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02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21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1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00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70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6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93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6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98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5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792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963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467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78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120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730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146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66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366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87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22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880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43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08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036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90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3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67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35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540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8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27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0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07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02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9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50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14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1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6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6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34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2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01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79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0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535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8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2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1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05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8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2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2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1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7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22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9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43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06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95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58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903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891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0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71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8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94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634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3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7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8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9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3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5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7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82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240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65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008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4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7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06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518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2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8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91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0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01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0822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10634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20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4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4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7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2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8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8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0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2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23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31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14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401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7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9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17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22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34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9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8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5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3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64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2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7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19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2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3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0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09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4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300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0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8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5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1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26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07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74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762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3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30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3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83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9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8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70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9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98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78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61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48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41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80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6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488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83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33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381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399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1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2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0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1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6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1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4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7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6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3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63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01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1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76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86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47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5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5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23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48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9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01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378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982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11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70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269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552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0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7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5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0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70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3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8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4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2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84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95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9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36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424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45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7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57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27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34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5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133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9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4986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1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1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50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2057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6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1531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7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808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44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0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28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1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5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7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3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2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2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35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0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9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4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2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9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4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0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4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8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1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7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12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8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1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38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4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0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4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7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8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40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11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30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951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516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97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35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740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2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77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5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6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3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0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9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1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8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55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40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589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5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73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36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42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50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9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04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1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2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26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3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3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1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83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71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57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869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972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38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44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584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228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3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4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63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26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0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179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282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2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0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7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54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8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1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3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8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5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5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6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0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9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8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01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6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520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45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74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2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1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8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7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2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3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8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6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82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0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5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3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5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4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9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95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643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14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99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8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60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8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28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45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64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94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12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7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37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06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14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29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2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7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4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0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2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7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47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0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0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3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1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0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1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3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3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4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95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5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0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56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436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530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1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436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7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672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4896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251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4488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796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70292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578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25034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830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69314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4703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2515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6950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73651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452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9464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8221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6865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36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110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73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970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46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897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71487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816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527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6501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759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09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408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136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7457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401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271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361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2287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366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7964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425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621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43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68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95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12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17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0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0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4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51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19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60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14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90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611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37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26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76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2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30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08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83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78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41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56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8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0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3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9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24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5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1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2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670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65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105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7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1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13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78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79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9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9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66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0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1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1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65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25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6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8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88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9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25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9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19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0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00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4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76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057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14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50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08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34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44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9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1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2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3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8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1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6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9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28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998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16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61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090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116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9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00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900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648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46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3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1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18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8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33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30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81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90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6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15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67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55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0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4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9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05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8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175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74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7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64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61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6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1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14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34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0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6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9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3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7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4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7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2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8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93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0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8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53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11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85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219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436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2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0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0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78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4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17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7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9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1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4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38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47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2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9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39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1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8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3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44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4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6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34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53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17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258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099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77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78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20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60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05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3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857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4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89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888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080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5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65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5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9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0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6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42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4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97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9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5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9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26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35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5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8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1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2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366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68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12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9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37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0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1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5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3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8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88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0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0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1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2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2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8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5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9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1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5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2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9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7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3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1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3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83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1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43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3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85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5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92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5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70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56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28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38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10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64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52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13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2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3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9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4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2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172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70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36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46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544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56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0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6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9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4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48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15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3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5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9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72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94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16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02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35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9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75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175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45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8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56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26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90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3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18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1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0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9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6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8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5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4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55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0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92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67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48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97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424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89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88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76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89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46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5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0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6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2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98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9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19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0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4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76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7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093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7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2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7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0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0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9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95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8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1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1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1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89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505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530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054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12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39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8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1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7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9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346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823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610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5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2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7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69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1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42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5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5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8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01012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11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7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14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36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5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110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979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688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6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2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6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1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9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84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1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10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60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421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51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4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70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91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605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1613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16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14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69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7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5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5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85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37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1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1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22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5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6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6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3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8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1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5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3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0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8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43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88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2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602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959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20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227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76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0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7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6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85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89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1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1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80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9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6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41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812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760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1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7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7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3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05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25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04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9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7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81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8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23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37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714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1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19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98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654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039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6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87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5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8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6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7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1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3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5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0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1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0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8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4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95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19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53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964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370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142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8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20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1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1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095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843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051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9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8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29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92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9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96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9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7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5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6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713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47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23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0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85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04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78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71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3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56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2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45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672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84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57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9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0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3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8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74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67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08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32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688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4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66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2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319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3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8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3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8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2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21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4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4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26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88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991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34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58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2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45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784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5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7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3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9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2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4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3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7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7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10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1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3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82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66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14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658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8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96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6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2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50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226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111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63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9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6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7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6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4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3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3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4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59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3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2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8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5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8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8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6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9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3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0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9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08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25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80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096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52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1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033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5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7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1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3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1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4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09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8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7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00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38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32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01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50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748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3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6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1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72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0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69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61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3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8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41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65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853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511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0166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91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812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7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6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34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24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612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04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8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45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84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5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3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8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3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29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2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42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9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2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15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2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64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61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549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73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49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3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13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57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484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81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399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08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5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30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41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1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2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0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89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895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926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802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6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6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6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9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5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35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5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3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92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3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714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578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12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7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827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44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505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5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0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7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29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44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28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4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7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1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4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63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7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26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56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6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9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1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6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2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1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6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9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35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7985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028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36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40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6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0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9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9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0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9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7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03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7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1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5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1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280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36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957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2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166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56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9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6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31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35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174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02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896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4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5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35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17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80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65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46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099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661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67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40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32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550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25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27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060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10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485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393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10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0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947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712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831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72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4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754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6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3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2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5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3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3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6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3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14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2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92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35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2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39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845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57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82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23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23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4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47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5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25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39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9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51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5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9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5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0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6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5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36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00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2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6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0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34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7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4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5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42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27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06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00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842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841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40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18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21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290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679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9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1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1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581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5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5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66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28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24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888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57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4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62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84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8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6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2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3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91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71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5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52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635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6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9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0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74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8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5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50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29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9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75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703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46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077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983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0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8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5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3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5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1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2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5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28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82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99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253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6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35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0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1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08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0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2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13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71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63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1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3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8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67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72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398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09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99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63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8468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2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0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30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63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58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24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66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4446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8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9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19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87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4416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1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2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0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52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2762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3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7762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5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9220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7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2960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13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8023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72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407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9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78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32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50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018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592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24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7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7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3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6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1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56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258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817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548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92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75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550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180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08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21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47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09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64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410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110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80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21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852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552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2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3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74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41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8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6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7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0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1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7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56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8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92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001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843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693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9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49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32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24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143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0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84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61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669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808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9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9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5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95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58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3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580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0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8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74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76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687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bilety24.pl/inne/1412-u-sasiadow-olendrow-2025-134513?id=793498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swtorun.bilety24.pl/wydarzenie/?id=135977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swtorun.bilety24.pl/wydarzenie/?id=135580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AI%20+%20GMT(1)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DF022513CE54E44BC99369DCED5B446" ma:contentTypeVersion="3" ma:contentTypeDescription="Utwórz nowy dokument." ma:contentTypeScope="" ma:versionID="939dbf94439413837f045e1a3d3f9dc0">
  <xsd:schema xmlns:xsd="http://www.w3.org/2001/XMLSchema" xmlns:xs="http://www.w3.org/2001/XMLSchema" xmlns:p="http://schemas.microsoft.com/office/2006/metadata/properties" xmlns:ns3="93d8c4ab-16c0-4486-9fd2-c4f5734c7b77" targetNamespace="http://schemas.microsoft.com/office/2006/metadata/properties" ma:root="true" ma:fieldsID="57ecec1919d6171963096a78308d8fa4" ns3:_="">
    <xsd:import namespace="93d8c4ab-16c0-4486-9fd2-c4f5734c7b7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d8c4ab-16c0-4486-9fd2-c4f5734c7b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B7C87A-046F-48A7-ACD3-8F98524CA6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D74207C-A086-4C3E-A47E-135C2A0A4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d8c4ab-16c0-4486-9fd2-c4f5734c7b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7C1AE1F-57F7-4B63-9968-A35D0536AE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880BA1F-5281-49FD-892B-FE8463A0E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AI + GMT(1).dotx</Template>
  <TotalTime>0</TotalTime>
  <Pages>10</Pages>
  <Words>2054</Words>
  <Characters>12330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Patrycja Krawczyk</cp:lastModifiedBy>
  <cp:revision>2</cp:revision>
  <cp:lastPrinted>2021-04-16T08:53:00Z</cp:lastPrinted>
  <dcterms:created xsi:type="dcterms:W3CDTF">2025-08-29T13:06:00Z</dcterms:created>
  <dcterms:modified xsi:type="dcterms:W3CDTF">2025-08-29T13:06:00Z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0x0101006DF022513CE54E44BC99369DCED5B446</vt:lpwstr>
  </property>
</Properties>
</file>