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5D25E" w14:textId="0A7C992B" w:rsidR="001232C6" w:rsidRPr="00CC6B1C" w:rsidRDefault="001232C6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</w:pPr>
      <w:bookmarkStart w:id="0" w:name="_Hlk42245512"/>
      <w:r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  <w:t>TORUŃSKI INFORMATOR DLA DUŻYCH RODZIN</w:t>
      </w:r>
    </w:p>
    <w:p w14:paraId="527334DC" w14:textId="7D0F4C34" w:rsidR="00BD50B4" w:rsidRDefault="00020790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</w:pPr>
      <w:r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– </w:t>
      </w:r>
      <w:r w:rsidR="00034D48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15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4E541C"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F06F5A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Listopada</w:t>
      </w:r>
    </w:p>
    <w:p w14:paraId="754458BB" w14:textId="77777777" w:rsidR="004E15D4" w:rsidRDefault="004E15D4" w:rsidP="004E15D4">
      <w:pPr>
        <w:pStyle w:val="Nagwek-Informator"/>
        <w:rPr>
          <w:rFonts w:ascii="Calibri" w:eastAsia="Calibri" w:hAnsi="Calibri"/>
          <w:color w:val="C00000"/>
          <w:sz w:val="32"/>
          <w:szCs w:val="32"/>
          <w:lang w:bidi="he-IL"/>
        </w:rPr>
      </w:pPr>
    </w:p>
    <w:p w14:paraId="3DEB48A0" w14:textId="2B48B5C1" w:rsidR="004E15D4" w:rsidRPr="00364F96" w:rsidRDefault="004E15D4" w:rsidP="004E15D4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KONCERT</w:t>
      </w:r>
    </w:p>
    <w:p w14:paraId="192993DB" w14:textId="77777777" w:rsidR="00A806E4" w:rsidRDefault="00A806E4" w:rsidP="00A806E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10AE3D4" w14:textId="5FE96DE3" w:rsidR="00A806E4" w:rsidRPr="00395218" w:rsidRDefault="00A806E4" w:rsidP="00A806E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08.11 (sobota) G. 13:00, 16:00</w:t>
      </w:r>
    </w:p>
    <w:p w14:paraId="29D32E22" w14:textId="77777777" w:rsidR="00A806E4" w:rsidRDefault="00A806E4" w:rsidP="00A806E4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8906E9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Koncert Małe TGD – Dzień Dziecka przez cały rok</w:t>
      </w:r>
    </w:p>
    <w:p w14:paraId="259D9A55" w14:textId="77777777" w:rsidR="00A806E4" w:rsidRDefault="00A806E4" w:rsidP="00A806E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80717C">
        <w:rPr>
          <w:rFonts w:ascii="Calibri" w:eastAsia="Calibri" w:hAnsi="Calibri" w:cs="Arial"/>
          <w:b/>
          <w:bCs/>
          <w:smallCaps/>
          <w:lang w:bidi="he-IL"/>
        </w:rPr>
        <w:t>Sala Koncertowa CKK Jordanki</w:t>
      </w:r>
    </w:p>
    <w:p w14:paraId="2A366966" w14:textId="77777777" w:rsidR="00A806E4" w:rsidRDefault="00A806E4" w:rsidP="00A806E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4764294" w14:textId="77777777" w:rsidR="00A806E4" w:rsidRPr="00BD58DB" w:rsidRDefault="00A806E4" w:rsidP="00A806E4">
      <w:pPr>
        <w:rPr>
          <w:rFonts w:eastAsia="Calibri" w:cstheme="minorHAnsi"/>
          <w:lang w:bidi="he-IL"/>
        </w:rPr>
      </w:pPr>
      <w:r w:rsidRPr="00BD58DB">
        <w:rPr>
          <w:rFonts w:eastAsia="Calibri" w:cstheme="minorHAnsi"/>
          <w:lang w:bidi="he-IL"/>
        </w:rPr>
        <w:t xml:space="preserve">Bilety od 60 zł. </w:t>
      </w:r>
    </w:p>
    <w:p w14:paraId="47E4D70C" w14:textId="77777777" w:rsidR="00A806E4" w:rsidRDefault="00A806E4" w:rsidP="00A806E4">
      <w:pPr>
        <w:rPr>
          <w:rFonts w:eastAsia="Times New Roman" w:cstheme="minorHAnsi"/>
          <w:color w:val="212529"/>
          <w:lang w:eastAsia="en-GB"/>
        </w:rPr>
      </w:pPr>
      <w:r w:rsidRPr="00BD58DB">
        <w:rPr>
          <w:rStyle w:val="Pogrubienie"/>
          <w:rFonts w:eastAsia="Times New Roman" w:cstheme="minorHAnsi"/>
          <w:b w:val="0"/>
          <w:bCs w:val="0"/>
          <w:color w:val="212529"/>
        </w:rPr>
        <w:t>Każdy z nas nosi w sobie szczerą, dziecięcą radość… dlatego warto celebrować ją wspólnie z najmłodszymi! Małe TGD to najpopularniejszy zespół dziecięcy w Polsce wykonujący muzykę pop z ponadczasowym przesłaniem. Grupa koncertuje od wielu lat, a w 2024 roku, po raz pierwszy w historii, przygotowała niesamowite widowisko muzyczne i wyruszyła w wielką trasę koncertową. Na widzów czeka niezapomniany show, który udowodni, że Dzień Dziecka może trwać cały rok!</w:t>
      </w:r>
      <w:r w:rsidRPr="00BD58DB">
        <w:rPr>
          <w:rFonts w:eastAsia="Times New Roman" w:cstheme="minorHAnsi"/>
          <w:color w:val="212529"/>
          <w:lang w:eastAsia="en-GB"/>
        </w:rPr>
        <w:t xml:space="preserve"> </w:t>
      </w:r>
    </w:p>
    <w:p w14:paraId="311AB270" w14:textId="77777777" w:rsidR="00A806E4" w:rsidRPr="00BD58DB" w:rsidRDefault="00A806E4" w:rsidP="00A806E4">
      <w:pPr>
        <w:rPr>
          <w:rFonts w:eastAsia="Times New Roman" w:cstheme="minorHAnsi"/>
          <w:color w:val="212529"/>
          <w:lang w:eastAsia="en-GB"/>
        </w:rPr>
      </w:pPr>
      <w:r w:rsidRPr="00BD58DB">
        <w:rPr>
          <w:rFonts w:eastAsia="Times New Roman" w:cstheme="minorHAnsi"/>
          <w:color w:val="212529"/>
          <w:lang w:eastAsia="en-GB"/>
        </w:rPr>
        <w:t>Zespół Małe TGD może pochwalić się współpracą ze znanymi artystami, m.in. z </w:t>
      </w:r>
      <w:hyperlink r:id="rId11" w:history="1">
        <w:r w:rsidRPr="00BD58DB">
          <w:rPr>
            <w:rFonts w:eastAsia="Times New Roman" w:cstheme="minorHAnsi"/>
            <w:color w:val="41262B"/>
            <w:lang w:eastAsia="en-GB"/>
          </w:rPr>
          <w:t>Roksaną Węgiel</w:t>
        </w:r>
      </w:hyperlink>
      <w:r w:rsidRPr="00BD58DB">
        <w:rPr>
          <w:rFonts w:eastAsia="Times New Roman" w:cstheme="minorHAnsi"/>
          <w:color w:val="212529"/>
          <w:lang w:eastAsia="en-GB"/>
        </w:rPr>
        <w:t>.</w:t>
      </w:r>
    </w:p>
    <w:p w14:paraId="683C4CAD" w14:textId="77777777" w:rsidR="00A806E4" w:rsidRPr="00BD58DB" w:rsidRDefault="00A806E4" w:rsidP="00A806E4">
      <w:pPr>
        <w:spacing w:after="0" w:line="240" w:lineRule="auto"/>
        <w:rPr>
          <w:rFonts w:eastAsia="Times New Roman" w:cstheme="minorHAnsi"/>
          <w:color w:val="212529"/>
          <w:lang w:eastAsia="en-GB"/>
        </w:rPr>
      </w:pPr>
      <w:r w:rsidRPr="00BD58DB">
        <w:rPr>
          <w:rFonts w:eastAsia="Times New Roman" w:cstheme="minorHAnsi"/>
          <w:color w:val="212529"/>
          <w:lang w:eastAsia="en-GB"/>
        </w:rPr>
        <w:t>Największy hit Małego TGD to z pewnością utwór „Góry do góry”, rozpoczynający się słowami „Piękny świat przemierzasz po maleńku […]”. Teledysk do tego utworu zgromadził już ponad 100 milionów wyświetleń na YouTube!</w:t>
      </w:r>
    </w:p>
    <w:p w14:paraId="37A1D2B4" w14:textId="57AB36CD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B343894" w14:textId="77777777" w:rsidR="00B228F5" w:rsidRDefault="00B228F5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2B718FB" w14:textId="77777777" w:rsidR="00B228F5" w:rsidRDefault="00B228F5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DF48877" w14:textId="77777777" w:rsidR="00B228F5" w:rsidRDefault="00B228F5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BF71848" w14:textId="77777777" w:rsidR="00B228F5" w:rsidRPr="00DD4A2C" w:rsidRDefault="00B228F5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C5FCD9A" w14:textId="77777777" w:rsidR="00DD4A2C" w:rsidRDefault="00DD4A2C" w:rsidP="00BA099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4CEE863C" w14:textId="0222593D" w:rsidR="00CA1775" w:rsidRPr="00364F96" w:rsidRDefault="00063D91" w:rsidP="009B7BD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lastRenderedPageBreak/>
        <w:t>W</w:t>
      </w:r>
      <w:r w:rsidR="00CF013A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ARSZTATY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/</w:t>
      </w:r>
      <w:r w:rsidR="00DD4AD7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 xml:space="preserve"> 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SPOTKANIA</w:t>
      </w:r>
    </w:p>
    <w:p w14:paraId="1E652DF2" w14:textId="1404D757" w:rsidR="006D06F4" w:rsidRDefault="00AF10AE" w:rsidP="00B5103D">
      <w:pPr>
        <w:spacing w:line="259" w:lineRule="auto"/>
        <w:rPr>
          <w:rFonts w:eastAsia="Times New Roman" w:cstheme="minorHAnsi"/>
          <w:lang w:eastAsia="pl-PL" w:bidi="he-IL"/>
        </w:rPr>
      </w:pPr>
      <w:r w:rsidRPr="00AF10AE">
        <w:rPr>
          <w:rFonts w:eastAsia="Times New Roman" w:cstheme="minorHAnsi"/>
          <w:lang w:eastAsia="pl-PL" w:bidi="he-IL"/>
        </w:rPr>
        <w:t> </w:t>
      </w:r>
    </w:p>
    <w:bookmarkEnd w:id="0"/>
    <w:p w14:paraId="1AE815C4" w14:textId="77777777" w:rsidR="000A59D6" w:rsidRDefault="000A59D6" w:rsidP="000A59D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05.11 (środa) G. 16:30 </w:t>
      </w:r>
    </w:p>
    <w:p w14:paraId="63640E43" w14:textId="5D2621B5" w:rsidR="000A59D6" w:rsidRPr="00395218" w:rsidRDefault="000A59D6" w:rsidP="000A59D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08.11 (sobota) G. 10:00</w:t>
      </w:r>
    </w:p>
    <w:p w14:paraId="1084069F" w14:textId="045930AA" w:rsidR="000A59D6" w:rsidRPr="000A59D6" w:rsidRDefault="000A59D6" w:rsidP="000A59D6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hyperlink r:id="rId12" w:history="1">
        <w:r w:rsidRPr="000A59D6">
          <w:rPr>
            <w:rStyle w:val="Hipercze"/>
            <w:rFonts w:ascii="Calibri" w:eastAsia="Calibri" w:hAnsi="Calibri" w:cs="Arial"/>
            <w:b/>
            <w:bCs/>
            <w:color w:val="C00000"/>
            <w:sz w:val="32"/>
            <w:szCs w:val="32"/>
            <w:u w:val="none"/>
            <w:lang w:bidi="he-IL"/>
          </w:rPr>
          <w:t xml:space="preserve">Sztuka użytkowa: BIŻUTERIA ZE SZNURKA – warsztaty </w:t>
        </w:r>
        <w:proofErr w:type="spellStart"/>
        <w:r w:rsidRPr="000A59D6">
          <w:rPr>
            <w:rStyle w:val="Hipercze"/>
            <w:rFonts w:ascii="Calibri" w:eastAsia="Calibri" w:hAnsi="Calibri" w:cs="Arial"/>
            <w:b/>
            <w:bCs/>
            <w:color w:val="C00000"/>
            <w:sz w:val="32"/>
            <w:szCs w:val="32"/>
            <w:u w:val="none"/>
            <w:lang w:bidi="he-IL"/>
          </w:rPr>
          <w:t>makramy</w:t>
        </w:r>
        <w:proofErr w:type="spellEnd"/>
      </w:hyperlink>
    </w:p>
    <w:p w14:paraId="33FEB2EA" w14:textId="3EA910BF" w:rsidR="000A59D6" w:rsidRDefault="000A59D6" w:rsidP="000A59D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S</w:t>
      </w:r>
      <w:r w:rsidRPr="000A59D6">
        <w:rPr>
          <w:rFonts w:ascii="Calibri" w:eastAsia="Calibri" w:hAnsi="Calibri" w:cs="Arial"/>
          <w:b/>
          <w:bCs/>
          <w:smallCaps/>
          <w:lang w:bidi="he-IL"/>
        </w:rPr>
        <w:t>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, CSW</w:t>
      </w:r>
    </w:p>
    <w:p w14:paraId="4D229AD7" w14:textId="77777777" w:rsidR="000A59D6" w:rsidRDefault="000A59D6" w:rsidP="000A59D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22BCC90" w14:textId="1982257C" w:rsidR="000A59D6" w:rsidRDefault="000A59D6" w:rsidP="000A59D6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 xml:space="preserve">Bilety: 35 zł – dostępne w kasie CSW lub online: </w:t>
      </w:r>
      <w:hyperlink r:id="rId13" w:history="1">
        <w:r>
          <w:rPr>
            <w:rStyle w:val="Hipercze"/>
            <w:rFonts w:ascii="Calibri" w:eastAsia="Calibri" w:hAnsi="Calibri" w:cs="Arial"/>
            <w:lang w:bidi="he-IL"/>
          </w:rPr>
          <w:t>bilety24.pl</w:t>
        </w:r>
      </w:hyperlink>
    </w:p>
    <w:p w14:paraId="7377C6C7" w14:textId="42C74841" w:rsidR="000A59D6" w:rsidRPr="000A59D6" w:rsidRDefault="000A59D6" w:rsidP="000A59D6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Zapraszamy na kreatywne warsztaty, podczas których wykonasz trzy unikalne elementy biżuterii z grubego, bawełnianego sznurka!</w:t>
      </w:r>
    </w:p>
    <w:p w14:paraId="0240C33F" w14:textId="77777777" w:rsidR="000A59D6" w:rsidRDefault="000A59D6" w:rsidP="000A59D6">
      <w:pPr>
        <w:spacing w:line="259" w:lineRule="auto"/>
      </w:pPr>
      <w:r w:rsidRPr="000A59D6">
        <w:rPr>
          <w:rFonts w:ascii="Calibri" w:eastAsia="Calibri" w:hAnsi="Calibri" w:cs="Arial"/>
          <w:lang w:bidi="he-IL"/>
        </w:rPr>
        <w:t>Podczas zajęć:</w:t>
      </w:r>
      <w:r w:rsidRPr="000A59D6">
        <w:rPr>
          <w:rFonts w:ascii="Calibri" w:eastAsia="Calibri" w:hAnsi="Calibri" w:cs="Arial"/>
          <w:lang w:bidi="he-IL"/>
        </w:rPr>
        <w:br/>
        <w:t>stworzysz dwa naszyjniki o różnych splotach – w wybranych przez Ciebie kolorach</w:t>
      </w:r>
      <w:r>
        <w:rPr>
          <w:rFonts w:ascii="Calibri" w:eastAsia="Calibri" w:hAnsi="Calibri" w:cs="Arial"/>
          <w:lang w:bidi="he-IL"/>
        </w:rPr>
        <w:t>,</w:t>
      </w:r>
      <w:r w:rsidRPr="000A59D6">
        <w:rPr>
          <w:rFonts w:ascii="Calibri" w:eastAsia="Calibri" w:hAnsi="Calibri" w:cs="Arial"/>
          <w:lang w:bidi="he-IL"/>
        </w:rPr>
        <w:br/>
        <w:t>wykonasz bransoletkę do kompletu z jednym z naszyjników</w:t>
      </w:r>
      <w:r>
        <w:rPr>
          <w:rFonts w:ascii="Calibri" w:eastAsia="Calibri" w:hAnsi="Calibri" w:cs="Arial"/>
          <w:lang w:bidi="he-IL"/>
        </w:rPr>
        <w:t>,</w:t>
      </w:r>
      <w:r w:rsidRPr="000A59D6">
        <w:rPr>
          <w:rFonts w:ascii="Calibri" w:eastAsia="Calibri" w:hAnsi="Calibri" w:cs="Arial"/>
          <w:lang w:bidi="he-IL"/>
        </w:rPr>
        <w:br/>
        <w:t>poznasz sposób montażu magnetycznego zapięcia, które nada Twojej biżuterii profesjonalne wykończenie.</w:t>
      </w:r>
      <w:r w:rsidRPr="000A59D6">
        <w:rPr>
          <w:rFonts w:ascii="Calibri" w:eastAsia="Calibri" w:hAnsi="Calibri" w:cs="Arial"/>
          <w:lang w:bidi="he-IL"/>
        </w:rPr>
        <w:br/>
        <w:t> </w:t>
      </w:r>
      <w:r w:rsidRPr="000A59D6">
        <w:rPr>
          <w:rFonts w:ascii="Calibri" w:eastAsia="Calibri" w:hAnsi="Calibri" w:cs="Arial"/>
          <w:lang w:bidi="he-IL"/>
        </w:rPr>
        <w:br/>
        <w:t>To doskonała okazja, by połączyć relaks z twórczością i zabrać do domu własnoręcznie wykonaną biżuterię, idealną na prezent lub do swojej kolekcji.</w:t>
      </w:r>
      <w:r w:rsidRPr="000A59D6">
        <w:rPr>
          <w:rFonts w:ascii="Calibri" w:eastAsia="Calibri" w:hAnsi="Calibri" w:cs="Arial"/>
          <w:lang w:bidi="he-IL"/>
        </w:rPr>
        <w:br/>
        <w:t>Nie trzeba mieć żadnego doświadczenia – to idealne warsztaty dla początkujących oraz tych, którzy chcą stworzyć coś praktycznego i pięknego własnymi rękami.</w:t>
      </w:r>
      <w:r w:rsidRPr="000A59D6">
        <w:t xml:space="preserve"> </w:t>
      </w:r>
    </w:p>
    <w:p w14:paraId="0156FDB3" w14:textId="77777777" w:rsidR="000A59D6" w:rsidRDefault="000A59D6" w:rsidP="000A59D6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Warsztaty skierowane są do osób od 7 r.ż.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7A8AA905" w14:textId="77777777" w:rsidR="000A59D6" w:rsidRDefault="000A59D6" w:rsidP="000A59D6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Czas trwania: ok. 60–80 minut</w:t>
      </w:r>
      <w:r>
        <w:rPr>
          <w:rFonts w:ascii="Calibri" w:eastAsia="Calibri" w:hAnsi="Calibri" w:cs="Arial"/>
          <w:lang w:bidi="he-IL"/>
        </w:rPr>
        <w:t xml:space="preserve"> </w:t>
      </w:r>
    </w:p>
    <w:p w14:paraId="5C4F1521" w14:textId="77777777" w:rsidR="000A59D6" w:rsidRDefault="000A59D6" w:rsidP="000A59D6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Liczba miejsc: 15</w:t>
      </w:r>
    </w:p>
    <w:p w14:paraId="5511B9E7" w14:textId="237861DD" w:rsidR="000A59D6" w:rsidRPr="000A59D6" w:rsidRDefault="000A59D6" w:rsidP="000A59D6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Prowadzenie: Magdalena Grabowska</w:t>
      </w:r>
    </w:p>
    <w:p w14:paraId="439B1028" w14:textId="2415A544" w:rsidR="000A59D6" w:rsidRPr="00DD4A2C" w:rsidRDefault="000A59D6" w:rsidP="000A59D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2780BFD" w14:textId="77777777" w:rsidR="00B228F5" w:rsidRDefault="00B228F5" w:rsidP="00B37E5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52F3382" w14:textId="77777777" w:rsidR="00B228F5" w:rsidRDefault="00B228F5" w:rsidP="00B37E5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CE56A08" w14:textId="77777777" w:rsidR="00B228F5" w:rsidRDefault="00B228F5" w:rsidP="00B37E5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DA9E1E4" w14:textId="77777777" w:rsidR="00B228F5" w:rsidRDefault="00B228F5" w:rsidP="00B37E5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09B4CA4" w14:textId="0821A454" w:rsidR="00B37E5B" w:rsidRPr="0010414B" w:rsidRDefault="00B37E5B" w:rsidP="00B37E5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06.11 (czwartek) G. 17:30</w:t>
      </w:r>
    </w:p>
    <w:p w14:paraId="30D7F3C4" w14:textId="77777777" w:rsidR="00B37E5B" w:rsidRPr="001A6D67" w:rsidRDefault="00B37E5B" w:rsidP="00B37E5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1A6D67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W barwach biało-czerwonych | warsztaty </w:t>
      </w:r>
    </w:p>
    <w:p w14:paraId="67AF64EA" w14:textId="77777777" w:rsidR="00B37E5B" w:rsidRDefault="00B37E5B" w:rsidP="00B37E5B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 xml:space="preserve">Biblioteka Społeczna, </w:t>
      </w:r>
      <w:r w:rsidRPr="001A6D67">
        <w:rPr>
          <w:rFonts w:ascii="Calibri" w:eastAsia="Calibri" w:hAnsi="Calibri" w:cs="Arial"/>
          <w:b/>
          <w:bCs/>
          <w:smallCaps/>
          <w:lang w:bidi="he-IL"/>
        </w:rPr>
        <w:t xml:space="preserve">Dom Muz </w:t>
      </w:r>
      <w:proofErr w:type="spellStart"/>
      <w:r w:rsidRPr="001A6D67">
        <w:rPr>
          <w:rFonts w:ascii="Calibri" w:eastAsia="Calibri" w:hAnsi="Calibri" w:cs="Arial"/>
          <w:b/>
          <w:bCs/>
          <w:smallCaps/>
          <w:lang w:bidi="he-IL"/>
        </w:rPr>
        <w:t>Podgórz</w:t>
      </w:r>
      <w:proofErr w:type="spellEnd"/>
    </w:p>
    <w:p w14:paraId="4EBF667C" w14:textId="77777777" w:rsidR="00B37E5B" w:rsidRPr="00191B16" w:rsidRDefault="00B37E5B" w:rsidP="00B37E5B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1FCB7818" w14:textId="77777777" w:rsidR="00B37E5B" w:rsidRPr="00BB4D03" w:rsidRDefault="00B37E5B" w:rsidP="00B37E5B">
      <w:pPr>
        <w:spacing w:line="259" w:lineRule="auto"/>
        <w:rPr>
          <w:rFonts w:ascii="Calibri" w:eastAsia="Calibri" w:hAnsi="Calibri" w:cs="Arial"/>
          <w:lang w:bidi="he-IL"/>
        </w:rPr>
      </w:pPr>
    </w:p>
    <w:p w14:paraId="5BCAEA6A" w14:textId="77777777" w:rsidR="00B37E5B" w:rsidRPr="001A6D67" w:rsidRDefault="00B37E5B" w:rsidP="00B37E5B">
      <w:pPr>
        <w:spacing w:line="259" w:lineRule="auto"/>
        <w:rPr>
          <w:rFonts w:ascii="Calibri" w:eastAsia="Calibri" w:hAnsi="Calibri" w:cs="Arial"/>
          <w:lang w:bidi="he-IL"/>
        </w:rPr>
      </w:pPr>
      <w:r w:rsidRPr="001A6D67">
        <w:rPr>
          <w:rFonts w:ascii="Calibri" w:eastAsia="Calibri" w:hAnsi="Calibri" w:cs="Arial"/>
          <w:lang w:bidi="he-IL"/>
        </w:rPr>
        <w:t>Wstęp wolny! Obowiązują zapisy: edukacja@artus.torun.pl</w:t>
      </w:r>
    </w:p>
    <w:p w14:paraId="128FB91B" w14:textId="77777777" w:rsidR="00B37E5B" w:rsidRPr="001A6D67" w:rsidRDefault="00B37E5B" w:rsidP="00B37E5B">
      <w:pPr>
        <w:spacing w:line="259" w:lineRule="auto"/>
        <w:rPr>
          <w:rFonts w:ascii="Calibri" w:eastAsia="Calibri" w:hAnsi="Calibri" w:cs="Arial"/>
          <w:lang w:bidi="he-IL"/>
        </w:rPr>
      </w:pPr>
      <w:r w:rsidRPr="001A6D67">
        <w:rPr>
          <w:rFonts w:ascii="Calibri" w:eastAsia="Calibri" w:hAnsi="Calibri" w:cs="Arial"/>
          <w:lang w:bidi="he-IL"/>
        </w:rPr>
        <w:t>Zapraszamy dzieci, młodzież, dorosłych i seniorów na wyjątkowe międzypokoleniowe spotkanie, podczas którego połączymy historię z twórczością!</w:t>
      </w:r>
      <w:r w:rsidRPr="001A6D67">
        <w:rPr>
          <w:rFonts w:ascii="Calibri" w:eastAsia="Calibri" w:hAnsi="Calibri" w:cs="Arial"/>
          <w:lang w:bidi="he-IL"/>
        </w:rPr>
        <w:br/>
        <w:t>W pierwszej części przypomnimy najważniejsze momenty walki Polaków o niepodległość, a następnie wspólnie wykonamy ozdoby patriotyczne.</w:t>
      </w:r>
      <w:r w:rsidRPr="001A6D67">
        <w:rPr>
          <w:rFonts w:ascii="Calibri" w:eastAsia="Calibri" w:hAnsi="Calibri" w:cs="Arial"/>
          <w:lang w:bidi="he-IL"/>
        </w:rPr>
        <w:br/>
        <w:t>To doskonała okazja do wspólnej twórczości, rozmowach o historii i budowania więzi między pokoleniami.</w:t>
      </w:r>
      <w:r w:rsidRPr="001A6D67">
        <w:rPr>
          <w:rFonts w:ascii="Calibri" w:eastAsia="Calibri" w:hAnsi="Calibri" w:cs="Arial"/>
          <w:lang w:bidi="he-IL"/>
        </w:rPr>
        <w:br/>
        <w:t>Na zakończenie każdy uczestnik zabierze ze sobą własnoręcznie wykonaną ozdobę.</w:t>
      </w:r>
    </w:p>
    <w:p w14:paraId="2EBCF70F" w14:textId="77777777" w:rsidR="00B37E5B" w:rsidRPr="001A6D67" w:rsidRDefault="00B37E5B" w:rsidP="00B37E5B">
      <w:pPr>
        <w:spacing w:line="259" w:lineRule="auto"/>
        <w:rPr>
          <w:rFonts w:ascii="Calibri" w:eastAsia="Calibri" w:hAnsi="Calibri" w:cs="Arial"/>
          <w:lang w:bidi="he-IL"/>
        </w:rPr>
      </w:pPr>
      <w:r w:rsidRPr="001A6D67">
        <w:rPr>
          <w:rFonts w:ascii="Calibri" w:eastAsia="Calibri" w:hAnsi="Calibri" w:cs="Arial"/>
          <w:lang w:bidi="he-IL"/>
        </w:rPr>
        <w:t xml:space="preserve">Warsztaty poprowadzi Joanna </w:t>
      </w:r>
      <w:proofErr w:type="spellStart"/>
      <w:r w:rsidRPr="001A6D67">
        <w:rPr>
          <w:rFonts w:ascii="Calibri" w:eastAsia="Calibri" w:hAnsi="Calibri" w:cs="Arial"/>
          <w:lang w:bidi="he-IL"/>
        </w:rPr>
        <w:t>Łagan</w:t>
      </w:r>
      <w:proofErr w:type="spellEnd"/>
      <w:r w:rsidRPr="001A6D67">
        <w:rPr>
          <w:rFonts w:ascii="Calibri" w:eastAsia="Calibri" w:hAnsi="Calibri" w:cs="Arial"/>
          <w:lang w:bidi="he-IL"/>
        </w:rPr>
        <w:t>, animatorka kultury.</w:t>
      </w:r>
    </w:p>
    <w:p w14:paraId="2EC7B782" w14:textId="77777777" w:rsidR="000A59D6" w:rsidRDefault="000A59D6" w:rsidP="000A59D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5E7E19D" w14:textId="77777777" w:rsidR="00B228F5" w:rsidRDefault="00B228F5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091E4D7" w14:textId="494BA438" w:rsidR="00DD4A2C" w:rsidRDefault="00192496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06.11 (czwartek) G. 16:00</w:t>
      </w:r>
    </w:p>
    <w:p w14:paraId="390EC990" w14:textId="4CFB5922" w:rsidR="00192496" w:rsidRPr="00395218" w:rsidRDefault="00192496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13.11 (czwartek) G. 16:00</w:t>
      </w:r>
    </w:p>
    <w:p w14:paraId="0804DB15" w14:textId="561B5FD7" w:rsidR="00DD4A2C" w:rsidRDefault="00192496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proofErr w:type="spellStart"/>
      <w:r w:rsidRPr="00192496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Zmysłoteka</w:t>
      </w:r>
      <w:proofErr w:type="spellEnd"/>
      <w:r w:rsidRPr="00192496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. Warsztaty dla rodzin</w:t>
      </w:r>
    </w:p>
    <w:p w14:paraId="3D557957" w14:textId="50AC37CB" w:rsidR="00DD4A2C" w:rsidRDefault="00192496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131CC7BD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C6DDD3F" w14:textId="77777777" w:rsidR="00192496" w:rsidRDefault="00192496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192496">
        <w:rPr>
          <w:rFonts w:ascii="Calibri" w:eastAsia="Calibri" w:hAnsi="Calibri" w:cs="Arial"/>
          <w:lang w:bidi="he-IL"/>
        </w:rPr>
        <w:t>Bilety: 50 zł (dziecko + rodzic, każde kolejne dziecko: 30 zł)</w:t>
      </w:r>
      <w:r>
        <w:rPr>
          <w:rFonts w:ascii="Calibri" w:eastAsia="Calibri" w:hAnsi="Calibri" w:cs="Arial"/>
          <w:lang w:bidi="he-IL"/>
        </w:rPr>
        <w:t xml:space="preserve"> </w:t>
      </w:r>
    </w:p>
    <w:p w14:paraId="6F616D7A" w14:textId="77777777" w:rsidR="000A59D6" w:rsidRDefault="00192496" w:rsidP="00DD4A2C">
      <w:pPr>
        <w:spacing w:line="259" w:lineRule="auto"/>
      </w:pPr>
      <w:r>
        <w:t>Bilety można kupić wyłącznie stacjonarnie w dniu warsztatów.</w:t>
      </w:r>
      <w:r>
        <w:br/>
        <w:t>Zapisy oraz szczegółowe informacje wyłącznie pod numerem telefonu 695 788</w:t>
      </w:r>
      <w:r>
        <w:t> </w:t>
      </w:r>
      <w:r>
        <w:t>114.</w:t>
      </w:r>
      <w:r w:rsidR="000A59D6">
        <w:t xml:space="preserve"> </w:t>
      </w:r>
    </w:p>
    <w:p w14:paraId="1678374D" w14:textId="77777777" w:rsidR="000A59D6" w:rsidRDefault="000A59D6" w:rsidP="00DD4A2C">
      <w:pPr>
        <w:spacing w:line="259" w:lineRule="auto"/>
      </w:pPr>
      <w:r w:rsidRPr="000A59D6">
        <w:t>Limit miejsc: 12 dzieci</w:t>
      </w:r>
      <w:r w:rsidRPr="000A59D6">
        <w:br/>
        <w:t>Czas trwania: 1 godz. 15 min.</w:t>
      </w:r>
      <w:r w:rsidRPr="000A59D6">
        <w:br/>
        <w:t>Wiek: 3–6 lat</w:t>
      </w:r>
      <w:r>
        <w:t xml:space="preserve"> </w:t>
      </w:r>
    </w:p>
    <w:p w14:paraId="52275BED" w14:textId="0EA2CBFC" w:rsidR="00DD4A2C" w:rsidRPr="00DD4A2C" w:rsidRDefault="000A59D6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0A59D6">
        <w:t>Prowadzenie: Milena Chojnacka</w:t>
      </w:r>
    </w:p>
    <w:p w14:paraId="627C6CC0" w14:textId="77777777" w:rsidR="00C05348" w:rsidRDefault="00C05348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1B0625E" w14:textId="34033C15" w:rsidR="00AF290E" w:rsidRPr="00395218" w:rsidRDefault="00AF290E" w:rsidP="00AF290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08.11 (sobota) G. 12:00</w:t>
      </w:r>
    </w:p>
    <w:p w14:paraId="56BA7E99" w14:textId="48031AB3" w:rsidR="00AF290E" w:rsidRDefault="00AF290E" w:rsidP="00AF290E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AF290E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Cyfrowy portret w praktyce – warsztaty fotograficzne</w:t>
      </w:r>
    </w:p>
    <w:p w14:paraId="4B97943D" w14:textId="3E936EE8" w:rsidR="00AF290E" w:rsidRDefault="00D61F3C" w:rsidP="00AF290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111ECE24" w14:textId="77777777" w:rsidR="00AF290E" w:rsidRDefault="00AF290E" w:rsidP="00AF290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C5FEA5C" w14:textId="77777777" w:rsidR="00D61F3C" w:rsidRDefault="00D61F3C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D61F3C">
        <w:rPr>
          <w:rFonts w:ascii="Calibri" w:eastAsia="Calibri" w:hAnsi="Calibri" w:cs="Arial"/>
          <w:lang w:bidi="he-IL"/>
        </w:rPr>
        <w:t>Bilety: 20 zł</w:t>
      </w:r>
    </w:p>
    <w:p w14:paraId="6B7D5380" w14:textId="77777777" w:rsidR="00D61F3C" w:rsidRDefault="00D61F3C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D61F3C">
        <w:rPr>
          <w:rFonts w:ascii="Calibri" w:eastAsia="Calibri" w:hAnsi="Calibri" w:cs="Arial"/>
          <w:lang w:bidi="he-IL"/>
        </w:rPr>
        <w:t>Limit miejsc: 15</w:t>
      </w:r>
    </w:p>
    <w:p w14:paraId="11BF0CA8" w14:textId="77777777" w:rsidR="00D61F3C" w:rsidRDefault="00D61F3C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D61F3C">
        <w:rPr>
          <w:rFonts w:ascii="Calibri" w:eastAsia="Calibri" w:hAnsi="Calibri" w:cs="Arial"/>
          <w:lang w:bidi="he-IL"/>
        </w:rPr>
        <w:t>Wiek: 15+</w:t>
      </w:r>
      <w:r>
        <w:rPr>
          <w:rFonts w:ascii="Calibri" w:eastAsia="Calibri" w:hAnsi="Calibri" w:cs="Arial"/>
          <w:lang w:bidi="he-IL"/>
        </w:rPr>
        <w:t xml:space="preserve"> </w:t>
      </w:r>
    </w:p>
    <w:p w14:paraId="08635D5B" w14:textId="77777777" w:rsidR="00D61F3C" w:rsidRDefault="00D61F3C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D61F3C">
        <w:rPr>
          <w:rFonts w:ascii="Calibri" w:eastAsia="Calibri" w:hAnsi="Calibri" w:cs="Arial"/>
          <w:lang w:bidi="he-IL"/>
        </w:rPr>
        <w:t>Czas trwania: 1 godz. 30 min</w:t>
      </w:r>
      <w:r>
        <w:rPr>
          <w:rFonts w:ascii="Calibri" w:eastAsia="Calibri" w:hAnsi="Calibri" w:cs="Arial"/>
          <w:lang w:bidi="he-IL"/>
        </w:rPr>
        <w:t xml:space="preserve"> </w:t>
      </w:r>
    </w:p>
    <w:p w14:paraId="1B8F0225" w14:textId="69554C77" w:rsidR="00AF290E" w:rsidRDefault="00D61F3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D61F3C">
        <w:rPr>
          <w:rFonts w:ascii="Calibri" w:eastAsia="Calibri" w:hAnsi="Calibri" w:cs="Arial"/>
          <w:lang w:bidi="he-IL"/>
        </w:rPr>
        <w:t>Prowadzenie: Mateusz Matyasik</w:t>
      </w:r>
    </w:p>
    <w:p w14:paraId="60648BE3" w14:textId="77777777" w:rsidR="00AF290E" w:rsidRDefault="00AF290E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3747388" w14:textId="77777777" w:rsidR="00AF290E" w:rsidRDefault="00AF290E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0C9E599" w14:textId="0C577D74" w:rsidR="00DD4A2C" w:rsidRPr="00AF290E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0A59D6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2.11 (środa) G. 16:30</w:t>
      </w:r>
    </w:p>
    <w:p w14:paraId="1FAFAA1B" w14:textId="2E963796" w:rsidR="000A59D6" w:rsidRPr="00395218" w:rsidRDefault="000A59D6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13.11 (czwartek) G. 13:00</w:t>
      </w:r>
    </w:p>
    <w:p w14:paraId="1C79EE62" w14:textId="7DC46766" w:rsidR="00DD4A2C" w:rsidRDefault="000A59D6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0A59D6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Sztuka użytkowa: Broszki z ekoskóry</w:t>
      </w:r>
    </w:p>
    <w:p w14:paraId="260511FF" w14:textId="746DA11E" w:rsidR="000A59D6" w:rsidRDefault="000A59D6" w:rsidP="000A59D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S</w:t>
      </w:r>
      <w:r w:rsidRPr="000A59D6">
        <w:rPr>
          <w:rFonts w:ascii="Calibri" w:eastAsia="Calibri" w:hAnsi="Calibri" w:cs="Arial"/>
          <w:b/>
          <w:bCs/>
          <w:smallCaps/>
          <w:lang w:bidi="he-IL"/>
        </w:rPr>
        <w:t>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, CSW</w:t>
      </w:r>
    </w:p>
    <w:p w14:paraId="0CBAEA3D" w14:textId="2B903935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D83D133" w14:textId="07BF7C42" w:rsidR="00266614" w:rsidRDefault="00266614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266614">
        <w:rPr>
          <w:rFonts w:ascii="Calibri" w:eastAsia="Calibri" w:hAnsi="Calibri" w:cs="Arial"/>
          <w:lang w:bidi="he-IL"/>
        </w:rPr>
        <w:t>Bilety: 30 zł (bilety24.pl</w:t>
      </w:r>
      <w:r>
        <w:rPr>
          <w:rFonts w:ascii="Calibri" w:eastAsia="Calibri" w:hAnsi="Calibri" w:cs="Arial"/>
          <w:lang w:bidi="he-IL"/>
        </w:rPr>
        <w:t xml:space="preserve"> lub </w:t>
      </w:r>
      <w:r w:rsidRPr="00266614">
        <w:rPr>
          <w:rFonts w:ascii="Calibri" w:eastAsia="Calibri" w:hAnsi="Calibri" w:cs="Arial"/>
          <w:lang w:bidi="he-IL"/>
        </w:rPr>
        <w:t>recepcja CSW)</w:t>
      </w:r>
    </w:p>
    <w:p w14:paraId="4DB87CB1" w14:textId="77777777" w:rsidR="00266614" w:rsidRDefault="00266614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266614">
        <w:rPr>
          <w:rFonts w:ascii="Calibri" w:eastAsia="Calibri" w:hAnsi="Calibri" w:cs="Arial"/>
          <w:lang w:bidi="he-IL"/>
        </w:rPr>
        <w:t>Limit miejsc: 15 </w:t>
      </w:r>
    </w:p>
    <w:p w14:paraId="71142765" w14:textId="77777777" w:rsidR="00266614" w:rsidRDefault="00266614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266614">
        <w:rPr>
          <w:rFonts w:ascii="Calibri" w:eastAsia="Calibri" w:hAnsi="Calibri" w:cs="Arial"/>
          <w:lang w:bidi="he-IL"/>
        </w:rPr>
        <w:t>Wiek: 10+</w:t>
      </w:r>
      <w:r>
        <w:rPr>
          <w:rFonts w:ascii="Calibri" w:eastAsia="Calibri" w:hAnsi="Calibri" w:cs="Arial"/>
          <w:lang w:bidi="he-IL"/>
        </w:rPr>
        <w:t xml:space="preserve"> </w:t>
      </w:r>
    </w:p>
    <w:p w14:paraId="45B57A8A" w14:textId="41519028" w:rsidR="00DD4A2C" w:rsidRPr="00DD4A2C" w:rsidRDefault="00266614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266614">
        <w:rPr>
          <w:rFonts w:ascii="Calibri" w:eastAsia="Calibri" w:hAnsi="Calibri" w:cs="Arial"/>
          <w:lang w:bidi="he-IL"/>
        </w:rPr>
        <w:t>Prowadzenie: Magdalena Grabowska</w:t>
      </w:r>
    </w:p>
    <w:p w14:paraId="1D7C3354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3F4E0B8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2F51E15" w14:textId="77777777" w:rsidR="00B228F5" w:rsidRDefault="00B228F5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B5A5EA7" w14:textId="77777777" w:rsidR="00B228F5" w:rsidRDefault="00B228F5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6407B3D" w14:textId="508FE53E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</w:t>
      </w:r>
      <w:r w:rsidR="000A59D6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3.11 (czwartek) G. 16:00</w:t>
      </w:r>
    </w:p>
    <w:p w14:paraId="02C4AC67" w14:textId="4E025ECD" w:rsidR="00DD4A2C" w:rsidRDefault="000A59D6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0A59D6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Grafika na warsztat! Warsztaty dla młodzieży i osób dorosłych</w:t>
      </w:r>
    </w:p>
    <w:p w14:paraId="4E16ABB5" w14:textId="18B0EF38" w:rsidR="00DD4A2C" w:rsidRDefault="000A59D6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56C612C0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C6A7234" w14:textId="77777777" w:rsidR="000A59D6" w:rsidRDefault="000A59D6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Bilety: 40 zł</w:t>
      </w:r>
    </w:p>
    <w:p w14:paraId="7CC1146F" w14:textId="77777777" w:rsidR="000A59D6" w:rsidRDefault="000A59D6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Zapisy: 56 610 97 16</w:t>
      </w:r>
    </w:p>
    <w:p w14:paraId="638FF984" w14:textId="77777777" w:rsidR="000A59D6" w:rsidRDefault="000A59D6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Limit miejsc: 10</w:t>
      </w:r>
    </w:p>
    <w:p w14:paraId="3FE34527" w14:textId="77777777" w:rsidR="000A59D6" w:rsidRDefault="000A59D6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Czas trwania: 2 godz.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07CA31FC" w14:textId="34EE9552" w:rsidR="00DD4A2C" w:rsidRPr="00DD4A2C" w:rsidRDefault="000A59D6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0A59D6">
        <w:rPr>
          <w:rFonts w:ascii="Calibri" w:eastAsia="Calibri" w:hAnsi="Calibri" w:cs="Arial"/>
          <w:lang w:bidi="he-IL"/>
        </w:rPr>
        <w:t>Prowadzenie: Dorota Sobolewska</w:t>
      </w:r>
    </w:p>
    <w:p w14:paraId="06F092E8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0366EDA" w14:textId="77777777" w:rsidR="001828A8" w:rsidRPr="0010414B" w:rsidRDefault="001828A8" w:rsidP="001828A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14.11 (piątek) G. 17:30</w:t>
      </w:r>
    </w:p>
    <w:p w14:paraId="534793AF" w14:textId="77777777" w:rsidR="001828A8" w:rsidRPr="00666CE8" w:rsidRDefault="001828A8" w:rsidP="001828A8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666CE8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Jesienne latarenki | warsztaty międzypokoleniowe</w:t>
      </w:r>
    </w:p>
    <w:p w14:paraId="7BF98F64" w14:textId="77777777" w:rsidR="001828A8" w:rsidRDefault="001828A8" w:rsidP="001828A8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 xml:space="preserve">Dom Muz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Podgórz</w:t>
      </w:r>
      <w:proofErr w:type="spellEnd"/>
    </w:p>
    <w:p w14:paraId="2FFEE1F8" w14:textId="77777777" w:rsidR="001828A8" w:rsidRPr="00191B16" w:rsidRDefault="001828A8" w:rsidP="001828A8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602FBDA2" w14:textId="77777777" w:rsidR="001828A8" w:rsidRPr="00BB4D03" w:rsidRDefault="001828A8" w:rsidP="001828A8">
      <w:pPr>
        <w:spacing w:line="259" w:lineRule="auto"/>
        <w:rPr>
          <w:rFonts w:ascii="Calibri" w:eastAsia="Calibri" w:hAnsi="Calibri" w:cs="Arial"/>
          <w:lang w:bidi="he-IL"/>
        </w:rPr>
      </w:pPr>
    </w:p>
    <w:p w14:paraId="228AE830" w14:textId="77777777" w:rsidR="001828A8" w:rsidRPr="00BB4D03" w:rsidRDefault="001828A8" w:rsidP="001828A8">
      <w:pPr>
        <w:spacing w:line="259" w:lineRule="auto"/>
        <w:rPr>
          <w:rFonts w:ascii="Calibri" w:eastAsia="Calibri" w:hAnsi="Calibri" w:cs="Arial"/>
          <w:lang w:bidi="he-IL"/>
        </w:rPr>
      </w:pPr>
      <w:r w:rsidRPr="00666CE8">
        <w:rPr>
          <w:rFonts w:ascii="Calibri" w:eastAsia="Calibri" w:hAnsi="Calibri" w:cs="Arial"/>
          <w:lang w:bidi="he-IL"/>
        </w:rPr>
        <w:t>Wstęp wolny (liczba miejsc ograniczona) | Zapisy: edukacja@artus.torun.pl</w:t>
      </w:r>
    </w:p>
    <w:p w14:paraId="45FA4856" w14:textId="77777777" w:rsidR="001828A8" w:rsidRPr="00666CE8" w:rsidRDefault="001828A8" w:rsidP="001828A8">
      <w:pPr>
        <w:spacing w:line="259" w:lineRule="auto"/>
        <w:rPr>
          <w:rFonts w:ascii="Calibri" w:eastAsia="Calibri" w:hAnsi="Calibri" w:cs="Arial"/>
          <w:lang w:bidi="he-IL"/>
        </w:rPr>
      </w:pPr>
      <w:r w:rsidRPr="00666CE8">
        <w:rPr>
          <w:rFonts w:ascii="Calibri" w:eastAsia="Calibri" w:hAnsi="Calibri" w:cs="Arial"/>
          <w:lang w:bidi="he-IL"/>
        </w:rPr>
        <w:t>Wpadnijcie do nas na wyjątkowe, kreatywne warsztaty, podczas których przeniesiemy odrobinę natury do szklanych słoików, tworząc niepowtarzalne latarenki.</w:t>
      </w:r>
    </w:p>
    <w:p w14:paraId="2DB5EF59" w14:textId="77777777" w:rsidR="001828A8" w:rsidRPr="00666CE8" w:rsidRDefault="001828A8" w:rsidP="001828A8">
      <w:pPr>
        <w:spacing w:line="259" w:lineRule="auto"/>
        <w:rPr>
          <w:rFonts w:ascii="Calibri" w:eastAsia="Calibri" w:hAnsi="Calibri" w:cs="Arial"/>
          <w:lang w:bidi="he-IL"/>
        </w:rPr>
      </w:pPr>
      <w:r w:rsidRPr="00666CE8">
        <w:rPr>
          <w:rFonts w:ascii="Calibri" w:eastAsia="Calibri" w:hAnsi="Calibri" w:cs="Arial"/>
          <w:lang w:bidi="he-IL"/>
        </w:rPr>
        <w:t>Podczas spotkania uczestnicy: poznają zasady komponowania dekoracji z naturalnych i suszonych elementów, stworzą własne aranżacje z kwiatów, liści, traw i innych organicznych dekorów, uzupełnią kompozycję subtelnym światłem w postaci delikatnych lampek, wykończą słoik mocowaniem, które pozwoli zarówno wygodnie go trzymać, jak i zawiesić w dowolnym miejscu.</w:t>
      </w:r>
    </w:p>
    <w:p w14:paraId="37ABF695" w14:textId="77777777" w:rsidR="001828A8" w:rsidRPr="00666CE8" w:rsidRDefault="001828A8" w:rsidP="001828A8">
      <w:pPr>
        <w:spacing w:line="259" w:lineRule="auto"/>
        <w:rPr>
          <w:rFonts w:ascii="Calibri" w:eastAsia="Calibri" w:hAnsi="Calibri" w:cs="Arial"/>
          <w:lang w:bidi="he-IL"/>
        </w:rPr>
      </w:pPr>
      <w:r w:rsidRPr="00666CE8">
        <w:rPr>
          <w:rFonts w:ascii="Calibri" w:eastAsia="Calibri" w:hAnsi="Calibri" w:cs="Arial"/>
          <w:lang w:bidi="he-IL"/>
        </w:rPr>
        <w:t>Efektem końcowym będzie unikalny lampion – mała latarnia z duszą, która wieczorami roztoczy nastrojowe światło i doda wnętrzu ciepła, a w ciągu dnia będzie piękną, naturalną ozdobą.</w:t>
      </w:r>
    </w:p>
    <w:p w14:paraId="5B1F9662" w14:textId="77777777" w:rsidR="001828A8" w:rsidRPr="00666CE8" w:rsidRDefault="001828A8" w:rsidP="001828A8">
      <w:pPr>
        <w:spacing w:line="259" w:lineRule="auto"/>
        <w:rPr>
          <w:rFonts w:ascii="Calibri" w:eastAsia="Calibri" w:hAnsi="Calibri" w:cs="Arial"/>
          <w:lang w:bidi="he-IL"/>
        </w:rPr>
      </w:pPr>
      <w:r w:rsidRPr="00666CE8">
        <w:rPr>
          <w:rFonts w:ascii="Calibri" w:eastAsia="Calibri" w:hAnsi="Calibri" w:cs="Arial"/>
          <w:lang w:bidi="he-IL"/>
        </w:rPr>
        <w:t>Zapewniamy wszystkie niezbędne materiały.</w:t>
      </w:r>
    </w:p>
    <w:p w14:paraId="65D908CA" w14:textId="77777777" w:rsidR="001828A8" w:rsidRPr="00666CE8" w:rsidRDefault="001828A8" w:rsidP="001828A8">
      <w:pPr>
        <w:spacing w:line="259" w:lineRule="auto"/>
        <w:rPr>
          <w:rFonts w:ascii="Calibri" w:eastAsia="Calibri" w:hAnsi="Calibri" w:cs="Arial"/>
          <w:lang w:bidi="he-IL"/>
        </w:rPr>
      </w:pPr>
      <w:r w:rsidRPr="00666CE8">
        <w:rPr>
          <w:rFonts w:ascii="Calibri" w:eastAsia="Calibri" w:hAnsi="Calibri" w:cs="Arial"/>
          <w:lang w:bidi="he-IL"/>
        </w:rPr>
        <w:t>Zajęcia poprowadzi dla Was: Karolina Król-Buczko  – animatorka kultury</w:t>
      </w:r>
    </w:p>
    <w:p w14:paraId="52330965" w14:textId="77777777" w:rsidR="001828A8" w:rsidRPr="00BB4D03" w:rsidRDefault="001828A8" w:rsidP="001828A8">
      <w:pPr>
        <w:spacing w:line="259" w:lineRule="auto"/>
        <w:rPr>
          <w:rFonts w:ascii="Calibri" w:eastAsia="Calibri" w:hAnsi="Calibri" w:cs="Arial"/>
          <w:lang w:bidi="he-IL"/>
        </w:rPr>
      </w:pPr>
      <w:r w:rsidRPr="00666CE8">
        <w:rPr>
          <w:rFonts w:ascii="Calibri" w:eastAsia="Calibri" w:hAnsi="Calibri" w:cs="Arial"/>
          <w:lang w:bidi="he-IL"/>
        </w:rPr>
        <w:t xml:space="preserve">Czas trwania – około 1,5 godziny </w:t>
      </w:r>
    </w:p>
    <w:p w14:paraId="5095AE5B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DEA6934" w14:textId="2F0F259C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</w:t>
      </w:r>
      <w:r w:rsidR="000A59D6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5.11 (sobota) G. 12:00</w:t>
      </w:r>
    </w:p>
    <w:p w14:paraId="34D2DDA9" w14:textId="5FFA0BFF" w:rsidR="00DD4A2C" w:rsidRPr="000A59D6" w:rsidRDefault="000A59D6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0A59D6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Wyprawa w głąb sztuki do wystawy Nieobecne dziedzictwa. </w:t>
      </w:r>
      <w:proofErr w:type="spellStart"/>
      <w:r w:rsidRPr="000A59D6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Lotte</w:t>
      </w:r>
      <w:proofErr w:type="spellEnd"/>
      <w:r w:rsidRPr="000A59D6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Jacobi &amp; Janina Gardzielewska – warsztaty rodzinne</w:t>
      </w:r>
    </w:p>
    <w:p w14:paraId="188E7A35" w14:textId="316A4A63" w:rsidR="00DD4A2C" w:rsidRDefault="000A59D6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7B2EE81D" w14:textId="77777777" w:rsidR="000A59D6" w:rsidRDefault="000A59D6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0095922F" w14:textId="77777777" w:rsidR="000A59D6" w:rsidRDefault="000A59D6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Bilety: 20 zł (bilety24.pl</w:t>
      </w:r>
      <w:r>
        <w:rPr>
          <w:rFonts w:ascii="Calibri" w:eastAsia="Calibri" w:hAnsi="Calibri" w:cs="Arial"/>
          <w:lang w:bidi="he-IL"/>
        </w:rPr>
        <w:t xml:space="preserve"> lub</w:t>
      </w:r>
      <w:r w:rsidRPr="000A59D6">
        <w:rPr>
          <w:rFonts w:ascii="Calibri" w:eastAsia="Calibri" w:hAnsi="Calibri" w:cs="Arial"/>
          <w:lang w:bidi="he-IL"/>
        </w:rPr>
        <w:t xml:space="preserve"> recepcja CSW)</w:t>
      </w:r>
    </w:p>
    <w:p w14:paraId="3FC8CFB2" w14:textId="77777777" w:rsidR="000A59D6" w:rsidRDefault="000A59D6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Limit miejsc: 20</w:t>
      </w:r>
    </w:p>
    <w:p w14:paraId="55BA6612" w14:textId="77777777" w:rsidR="000A59D6" w:rsidRDefault="000A59D6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Czas trwania: 1,5 godz.</w:t>
      </w:r>
    </w:p>
    <w:p w14:paraId="2698800E" w14:textId="77777777" w:rsidR="000A59D6" w:rsidRDefault="000A59D6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0A59D6">
        <w:rPr>
          <w:rFonts w:ascii="Calibri" w:eastAsia="Calibri" w:hAnsi="Calibri" w:cs="Arial"/>
          <w:lang w:bidi="he-IL"/>
        </w:rPr>
        <w:t>Wiek: 6+</w:t>
      </w:r>
      <w:r>
        <w:rPr>
          <w:rFonts w:ascii="Calibri" w:eastAsia="Calibri" w:hAnsi="Calibri" w:cs="Arial"/>
          <w:lang w:bidi="he-IL"/>
        </w:rPr>
        <w:t xml:space="preserve"> </w:t>
      </w:r>
    </w:p>
    <w:p w14:paraId="02519A31" w14:textId="7F9C348A" w:rsidR="00DD4A2C" w:rsidRPr="00DD4A2C" w:rsidRDefault="000A59D6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0A59D6">
        <w:rPr>
          <w:rFonts w:ascii="Calibri" w:eastAsia="Calibri" w:hAnsi="Calibri" w:cs="Arial"/>
          <w:lang w:bidi="he-IL"/>
        </w:rPr>
        <w:t>Prowadzenie: Dorota Sobolewska</w:t>
      </w:r>
    </w:p>
    <w:p w14:paraId="2032D7A9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995E100" w14:textId="77777777" w:rsidR="009459A7" w:rsidRDefault="009459A7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CA432B9" w14:textId="6EAD48D2" w:rsidR="00405667" w:rsidRDefault="00405667" w:rsidP="00405667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 xml:space="preserve">TEATR </w:t>
      </w:r>
    </w:p>
    <w:p w14:paraId="0C458657" w14:textId="77777777" w:rsidR="00B228F5" w:rsidRDefault="00B228F5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713504F" w14:textId="14EE126C" w:rsidR="00405667" w:rsidRDefault="00405667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02.11 (niedziela) G. 12:00</w:t>
      </w:r>
    </w:p>
    <w:p w14:paraId="2AFCA351" w14:textId="77777777" w:rsidR="00405667" w:rsidRDefault="00405667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09.11 (niedziela) G. 12:00, 14:00</w:t>
      </w:r>
    </w:p>
    <w:p w14:paraId="3912323E" w14:textId="77777777" w:rsidR="00405667" w:rsidRPr="0010414B" w:rsidRDefault="00405667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13.11 (czwartek) G. 11:30</w:t>
      </w:r>
    </w:p>
    <w:p w14:paraId="0A1E49DF" w14:textId="77777777" w:rsidR="00405667" w:rsidRPr="0010414B" w:rsidRDefault="00405667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Puszek</w:t>
      </w:r>
    </w:p>
    <w:p w14:paraId="47049F37" w14:textId="77777777" w:rsidR="00405667" w:rsidRDefault="00405667" w:rsidP="00405667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175CEB75" w14:textId="77777777" w:rsidR="00405667" w:rsidRPr="00191B16" w:rsidRDefault="00405667" w:rsidP="00405667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62C19F40" w14:textId="77777777" w:rsidR="00405667" w:rsidRPr="00BB4D03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</w:p>
    <w:p w14:paraId="3907397C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Bilety: 38 zł/normalny, 34 zł/ulgowy, 30 zł/grupowy</w:t>
      </w:r>
    </w:p>
    <w:p w14:paraId="65351EB7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 xml:space="preserve">Puszek to… mieszkający w dżungli Krokodyl. Jest przesympatyczny, wcale niegroźny, a do tego pluszowy. Ma  jednak pewną słabość – bardzo, ale to bardzo lubi kokosanki. Przypadłość ta nieuchronnie prowadzi do małej katastrofy – naszego bohatera zaczyna mocno boleć ząb. Za nic w świecie nie chce udać się do </w:t>
      </w:r>
      <w:r w:rsidRPr="00A00338">
        <w:rPr>
          <w:rFonts w:ascii="Calibri" w:eastAsia="Calibri" w:hAnsi="Calibri" w:cs="Arial"/>
          <w:lang w:bidi="he-IL"/>
        </w:rPr>
        <w:lastRenderedPageBreak/>
        <w:t>Doktora, gdyż panicznie się tego boi. Jego przyjaciele, inni mieszkańcy dżungli, próbują swoich sposobów na to, by pomóc Krokodylowi.</w:t>
      </w:r>
    </w:p>
    <w:p w14:paraId="41E8360F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Jak rozwiąże się ta historia? Czy  bolący ząb wystarczy zakleić gumą o smaku bananowym, „odgonić” za sprawą szamańskiego tańca lub po prostu „oddać” komuś w prezencie? A może wizyta lekarska okaże się jednak nieunikniona, a zarazem… wcale nie taka straszna?</w:t>
      </w:r>
    </w:p>
    <w:p w14:paraId="046EC6A7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Spektakl Puszek jest opowieścią o odwadze, w trakcie której zabieramy Widzów w fascynujący świat dżungli.</w:t>
      </w:r>
    </w:p>
    <w:p w14:paraId="28C7A90B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Czas trwania: 45 min</w:t>
      </w:r>
    </w:p>
    <w:p w14:paraId="0EACE391" w14:textId="77777777" w:rsidR="00405667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Od lat: 3</w:t>
      </w:r>
    </w:p>
    <w:p w14:paraId="4BA26987" w14:textId="77777777" w:rsidR="000D43DE" w:rsidRDefault="000D43DE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9A2D99D" w14:textId="53DE7045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08.11 (sobota) G. 12:00, 14:00</w:t>
      </w:r>
    </w:p>
    <w:p w14:paraId="17832EC2" w14:textId="77777777" w:rsidR="00405667" w:rsidRPr="0010414B" w:rsidRDefault="00405667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Szewczyk Dratewka</w:t>
      </w:r>
    </w:p>
    <w:p w14:paraId="1EA59056" w14:textId="77777777" w:rsidR="00405667" w:rsidRDefault="00405667" w:rsidP="00405667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509EEE23" w14:textId="77777777" w:rsidR="00405667" w:rsidRPr="00191B16" w:rsidRDefault="00405667" w:rsidP="00405667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7C2285B5" w14:textId="77777777" w:rsidR="00405667" w:rsidRPr="00BB4D03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</w:p>
    <w:p w14:paraId="53707E84" w14:textId="77777777" w:rsidR="00405667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Bilety: 38 zł/normalny, 34 zł/ulgowy, 30 zł/grupowy</w:t>
      </w:r>
      <w:r>
        <w:rPr>
          <w:rFonts w:ascii="Calibri" w:eastAsia="Calibri" w:hAnsi="Calibri" w:cs="Arial"/>
          <w:lang w:bidi="he-IL"/>
        </w:rPr>
        <w:t xml:space="preserve"> </w:t>
      </w:r>
    </w:p>
    <w:p w14:paraId="1DB28145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Popularna bajka o Szewcu Dratewce to pogodne i ciepłe przedstawienie o tym, że dobroć połączona z odwagą i ciekawością świata pomaga zwyciężać zło i osiągać szczęście.</w:t>
      </w:r>
    </w:p>
    <w:p w14:paraId="6415FC72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Groźny Smok z rozkazu Baby Jagi porwał Królewnę i zaniósł ją w daleką krainę. Na ratunek wyruszają Rycerze, ale żaden z nich niezdolny do tego, aby pokonać Smoka. O losie Królewny dowiaduje się wesoły Szewczyk. Jego orężem przeciwko Smokowi są odwaga i dobro. Warto poznać dalsze dzieje Szewczyka Dratewki, tym bardziej że koniec bajki może zaskoczyć.</w:t>
      </w:r>
    </w:p>
    <w:p w14:paraId="3A828D16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 xml:space="preserve">Spektakl rozgrywa się w atrakcyjnej  scenografii, której głównym motywem jest pomysłowe krzesło. Bajkowe postaci kreuje dwójka aktorów – zarazem narratorów opowieści. Dzieje Szewczyka są dla nich pięknym snem o krainie, gdzie „każda rzeka była z miodu albo z mleka …”. Najmłodsi widzowie zobaczą w przedstawieniu marionetki sycylijskie oraz lalki pomysłowo skonstruowane w oparciu o koło. </w:t>
      </w:r>
    </w:p>
    <w:p w14:paraId="3D6B5F82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Czas trwania: 55 min</w:t>
      </w:r>
    </w:p>
    <w:p w14:paraId="5B3BC1E3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Od lat: 5</w:t>
      </w:r>
    </w:p>
    <w:p w14:paraId="1E89FC21" w14:textId="77777777" w:rsidR="00405667" w:rsidRDefault="00405667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574BC61" w14:textId="77777777" w:rsidR="00B228F5" w:rsidRDefault="00B228F5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E9A4F96" w14:textId="5A6BB080" w:rsidR="00405667" w:rsidRDefault="00405667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14.11 (piątek) G. 9:00</w:t>
      </w:r>
    </w:p>
    <w:p w14:paraId="70EBFFE9" w14:textId="77777777" w:rsidR="00405667" w:rsidRPr="0010414B" w:rsidRDefault="00405667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15.11 (sobota) G. 12:00</w:t>
      </w:r>
    </w:p>
    <w:p w14:paraId="28C5865B" w14:textId="77777777" w:rsidR="00405667" w:rsidRPr="0010414B" w:rsidRDefault="00405667" w:rsidP="0040566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proofErr w:type="spellStart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Seed</w:t>
      </w:r>
      <w:proofErr w:type="spellEnd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: </w:t>
      </w:r>
      <w:proofErr w:type="spellStart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Nibylandia</w:t>
      </w:r>
      <w:proofErr w:type="spellEnd"/>
    </w:p>
    <w:p w14:paraId="3CC01C83" w14:textId="77777777" w:rsidR="00405667" w:rsidRDefault="00405667" w:rsidP="00405667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3112A40F" w14:textId="77777777" w:rsidR="00405667" w:rsidRPr="00191B16" w:rsidRDefault="00405667" w:rsidP="00405667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332C9E74" w14:textId="77777777" w:rsidR="00405667" w:rsidRPr="00BB4D03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</w:p>
    <w:p w14:paraId="51C79B29" w14:textId="77777777" w:rsidR="00405667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Bilety: 38 zł/normalny, 34 zł/ulgowy, 30 zł/grupowy</w:t>
      </w:r>
      <w:r>
        <w:rPr>
          <w:rFonts w:ascii="Calibri" w:eastAsia="Calibri" w:hAnsi="Calibri" w:cs="Arial"/>
          <w:lang w:bidi="he-IL"/>
        </w:rPr>
        <w:t xml:space="preserve"> </w:t>
      </w:r>
    </w:p>
    <w:p w14:paraId="7198579F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„</w:t>
      </w:r>
      <w:proofErr w:type="spellStart"/>
      <w:r w:rsidRPr="00A00338">
        <w:rPr>
          <w:rFonts w:ascii="Calibri" w:eastAsia="Calibri" w:hAnsi="Calibri" w:cs="Arial"/>
          <w:lang w:bidi="he-IL"/>
        </w:rPr>
        <w:t>seed</w:t>
      </w:r>
      <w:proofErr w:type="spellEnd"/>
      <w:r w:rsidRPr="00A00338">
        <w:rPr>
          <w:rFonts w:ascii="Calibri" w:eastAsia="Calibri" w:hAnsi="Calibri" w:cs="Arial"/>
          <w:lang w:bidi="he-IL"/>
        </w:rPr>
        <w:t xml:space="preserve">” to pojęcie z zakresu gier komputerowych, unikalny kod, z którego rodzi się cały wirtualny świat. W naszym spektaklu Wendy i Piotruś Pan, bohaterowie wywodzący się ze słynnej powieści J.M. </w:t>
      </w:r>
      <w:proofErr w:type="spellStart"/>
      <w:r w:rsidRPr="00A00338">
        <w:rPr>
          <w:rFonts w:ascii="Calibri" w:eastAsia="Calibri" w:hAnsi="Calibri" w:cs="Arial"/>
          <w:lang w:bidi="he-IL"/>
        </w:rPr>
        <w:t>Barriego</w:t>
      </w:r>
      <w:proofErr w:type="spellEnd"/>
      <w:r w:rsidRPr="00A00338">
        <w:rPr>
          <w:rFonts w:ascii="Calibri" w:eastAsia="Calibri" w:hAnsi="Calibri" w:cs="Arial"/>
          <w:lang w:bidi="he-IL"/>
        </w:rPr>
        <w:t xml:space="preserve">, zabierają Widzów w podróż po digitalowej </w:t>
      </w:r>
      <w:proofErr w:type="spellStart"/>
      <w:r w:rsidRPr="00A00338">
        <w:rPr>
          <w:rFonts w:ascii="Calibri" w:eastAsia="Calibri" w:hAnsi="Calibri" w:cs="Arial"/>
          <w:lang w:bidi="he-IL"/>
        </w:rPr>
        <w:t>Nibylandii</w:t>
      </w:r>
      <w:proofErr w:type="spellEnd"/>
      <w:r w:rsidRPr="00A00338">
        <w:rPr>
          <w:rFonts w:ascii="Calibri" w:eastAsia="Calibri" w:hAnsi="Calibri" w:cs="Arial"/>
          <w:lang w:bidi="he-IL"/>
        </w:rPr>
        <w:t xml:space="preserve"> – miejsca stanowiącego tak naprawdę odzwierciedlenie ich wnętrza. „</w:t>
      </w:r>
      <w:proofErr w:type="spellStart"/>
      <w:r w:rsidRPr="00A00338">
        <w:rPr>
          <w:rFonts w:ascii="Calibri" w:eastAsia="Calibri" w:hAnsi="Calibri" w:cs="Arial"/>
          <w:lang w:bidi="he-IL"/>
        </w:rPr>
        <w:t>Seedem</w:t>
      </w:r>
      <w:proofErr w:type="spellEnd"/>
      <w:r w:rsidRPr="00A00338">
        <w:rPr>
          <w:rFonts w:ascii="Calibri" w:eastAsia="Calibri" w:hAnsi="Calibri" w:cs="Arial"/>
          <w:lang w:bidi="he-IL"/>
        </w:rPr>
        <w:t>”, twórczą iskrą, jest tu wyobraźnia głównych postaci, która daje początek ich cyfrowej krainie. Przed nimi otwiera się świat absolutnie futurystyczny; świat, w którym każdej rzeczywistej postaci odpowiada jej wirtualny awatar animowany w czasie realnym. Interaktywne przygody literackich bohaterów ułożą się w spójną opowieść o przyjaźni, dorastaniu, dobru, złu, a także sile wyobraźni.</w:t>
      </w:r>
    </w:p>
    <w:p w14:paraId="7C6665E5" w14:textId="77777777" w:rsidR="00405667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 xml:space="preserve">Każdy z Was będzie mógł przy tej okazji dotrzeć do wnętrza siebie oraz przyjrzeć się swojej własnej </w:t>
      </w:r>
      <w:proofErr w:type="spellStart"/>
      <w:r w:rsidRPr="00A00338">
        <w:rPr>
          <w:rFonts w:ascii="Calibri" w:eastAsia="Calibri" w:hAnsi="Calibri" w:cs="Arial"/>
          <w:lang w:bidi="he-IL"/>
        </w:rPr>
        <w:t>Nibylandii</w:t>
      </w:r>
      <w:proofErr w:type="spellEnd"/>
      <w:r w:rsidRPr="00A00338">
        <w:rPr>
          <w:rFonts w:ascii="Calibri" w:eastAsia="Calibri" w:hAnsi="Calibri" w:cs="Arial"/>
          <w:lang w:bidi="he-IL"/>
        </w:rPr>
        <w:t>!</w:t>
      </w:r>
      <w:r>
        <w:rPr>
          <w:rFonts w:ascii="Calibri" w:eastAsia="Calibri" w:hAnsi="Calibri" w:cs="Arial"/>
          <w:lang w:bidi="he-IL"/>
        </w:rPr>
        <w:t xml:space="preserve"> </w:t>
      </w:r>
    </w:p>
    <w:p w14:paraId="7F5FFB32" w14:textId="77777777" w:rsidR="00405667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UWAGA! W spektaklu występują migoty oraz szybko zmieniające się światło!</w:t>
      </w:r>
      <w:r>
        <w:rPr>
          <w:rFonts w:ascii="Calibri" w:eastAsia="Calibri" w:hAnsi="Calibri" w:cs="Arial"/>
          <w:lang w:bidi="he-IL"/>
        </w:rPr>
        <w:t xml:space="preserve"> </w:t>
      </w:r>
    </w:p>
    <w:p w14:paraId="2034BADB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Czas trwania: 75 min</w:t>
      </w:r>
    </w:p>
    <w:p w14:paraId="21F1299E" w14:textId="77777777" w:rsidR="00405667" w:rsidRPr="00A00338" w:rsidRDefault="00405667" w:rsidP="00405667">
      <w:pPr>
        <w:spacing w:line="259" w:lineRule="auto"/>
        <w:rPr>
          <w:rFonts w:ascii="Calibri" w:eastAsia="Calibri" w:hAnsi="Calibri" w:cs="Arial"/>
          <w:lang w:bidi="he-IL"/>
        </w:rPr>
      </w:pPr>
      <w:r w:rsidRPr="00A00338">
        <w:rPr>
          <w:rFonts w:ascii="Calibri" w:eastAsia="Calibri" w:hAnsi="Calibri" w:cs="Arial"/>
          <w:lang w:bidi="he-IL"/>
        </w:rPr>
        <w:t>Od lat: 7</w:t>
      </w:r>
    </w:p>
    <w:p w14:paraId="15651E97" w14:textId="77777777" w:rsidR="00F32FAC" w:rsidRDefault="00F32FAC" w:rsidP="00F32FA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65ACF10" w14:textId="5AADF9AB" w:rsidR="00F32FAC" w:rsidRPr="00395218" w:rsidRDefault="00F32FAC" w:rsidP="00F32FA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5.11 (sobota) G. 10:00, 13:00</w:t>
      </w:r>
    </w:p>
    <w:p w14:paraId="14C6A023" w14:textId="7563CE51" w:rsidR="00F32FAC" w:rsidRDefault="00F32FAC" w:rsidP="00F32FA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Świnka </w:t>
      </w:r>
      <w:proofErr w:type="spellStart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Peppa</w:t>
      </w:r>
      <w:proofErr w:type="spellEnd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na żywo</w:t>
      </w:r>
    </w:p>
    <w:p w14:paraId="22FA13FE" w14:textId="5ABA1F76" w:rsidR="00F32FAC" w:rsidRDefault="00F32FAC" w:rsidP="00F32FA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Aula UMK</w:t>
      </w:r>
    </w:p>
    <w:p w14:paraId="6EDDB05E" w14:textId="0152B9BC" w:rsidR="00F32FAC" w:rsidRDefault="00F32FAC" w:rsidP="00F32FA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8AAF320" w14:textId="77777777" w:rsidR="00F32FAC" w:rsidRDefault="00F32FAC" w:rsidP="00F32FAC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 od 36,89 zł.</w:t>
      </w:r>
    </w:p>
    <w:p w14:paraId="2E79CD57" w14:textId="3351EAD6" w:rsidR="00F32FAC" w:rsidRPr="00F32FAC" w:rsidRDefault="00F32FAC" w:rsidP="00F32FAC">
      <w:pPr>
        <w:spacing w:line="259" w:lineRule="auto"/>
        <w:rPr>
          <w:rFonts w:ascii="Calibri" w:eastAsia="Calibri" w:hAnsi="Calibri" w:cs="Arial"/>
          <w:lang w:bidi="he-IL"/>
        </w:rPr>
      </w:pPr>
      <w:r w:rsidRPr="00F32FAC">
        <w:rPr>
          <w:rFonts w:ascii="Calibri" w:eastAsia="Calibri" w:hAnsi="Calibri" w:cs="Arial"/>
          <w:lang w:bidi="he-IL"/>
        </w:rPr>
        <w:t xml:space="preserve">Świnka </w:t>
      </w:r>
      <w:proofErr w:type="spellStart"/>
      <w:r w:rsidRPr="00F32FAC">
        <w:rPr>
          <w:rFonts w:ascii="Calibri" w:eastAsia="Calibri" w:hAnsi="Calibri" w:cs="Arial"/>
          <w:lang w:bidi="he-IL"/>
        </w:rPr>
        <w:t>Peppa</w:t>
      </w:r>
      <w:proofErr w:type="spellEnd"/>
      <w:r w:rsidRPr="00F32FAC">
        <w:rPr>
          <w:rFonts w:ascii="Calibri" w:eastAsia="Calibri" w:hAnsi="Calibri" w:cs="Arial"/>
          <w:lang w:bidi="he-IL"/>
        </w:rPr>
        <w:t xml:space="preserve"> i przyjaciele powracają z zupełnie nowym spektaklem – Przygody Świnki </w:t>
      </w:r>
      <w:proofErr w:type="spellStart"/>
      <w:r w:rsidRPr="00F32FAC">
        <w:rPr>
          <w:rFonts w:ascii="Calibri" w:eastAsia="Calibri" w:hAnsi="Calibri" w:cs="Arial"/>
          <w:lang w:bidi="he-IL"/>
        </w:rPr>
        <w:t>Peppy</w:t>
      </w:r>
      <w:proofErr w:type="spellEnd"/>
      <w:r w:rsidRPr="00F32FAC">
        <w:rPr>
          <w:rFonts w:ascii="Calibri" w:eastAsia="Calibri" w:hAnsi="Calibri" w:cs="Arial"/>
          <w:lang w:bidi="he-IL"/>
        </w:rPr>
        <w:t>!</w:t>
      </w:r>
    </w:p>
    <w:p w14:paraId="11C7570E" w14:textId="77777777" w:rsidR="00F32FAC" w:rsidRPr="00F32FAC" w:rsidRDefault="00F32FAC" w:rsidP="00F32FAC">
      <w:pPr>
        <w:spacing w:line="259" w:lineRule="auto"/>
        <w:rPr>
          <w:rFonts w:ascii="Calibri" w:eastAsia="Calibri" w:hAnsi="Calibri" w:cs="Arial"/>
          <w:lang w:bidi="he-IL"/>
        </w:rPr>
      </w:pPr>
      <w:r w:rsidRPr="00F32FAC">
        <w:rPr>
          <w:rFonts w:ascii="Calibri" w:eastAsia="Calibri" w:hAnsi="Calibri" w:cs="Arial"/>
          <w:lang w:bidi="he-IL"/>
        </w:rPr>
        <w:t xml:space="preserve">Dołącz do </w:t>
      </w:r>
      <w:proofErr w:type="spellStart"/>
      <w:r w:rsidRPr="00F32FAC">
        <w:rPr>
          <w:rFonts w:ascii="Calibri" w:eastAsia="Calibri" w:hAnsi="Calibri" w:cs="Arial"/>
          <w:lang w:bidi="he-IL"/>
        </w:rPr>
        <w:t>Peppy</w:t>
      </w:r>
      <w:proofErr w:type="spellEnd"/>
      <w:r w:rsidRPr="00F32FAC">
        <w:rPr>
          <w:rFonts w:ascii="Calibri" w:eastAsia="Calibri" w:hAnsi="Calibri" w:cs="Arial"/>
          <w:lang w:bidi="he-IL"/>
        </w:rPr>
        <w:t xml:space="preserve">, gdy przygotowuje się do ekscytującej wyprawy do lasu z George’em i jej szkolnymi przyjaciółmi, w tym kucykiem Pedro, owcą Suzy i żyrafą Geraldem. Z zapakowanymi śniadaniówkami i tatą </w:t>
      </w:r>
      <w:r w:rsidRPr="00F32FAC">
        <w:rPr>
          <w:rFonts w:ascii="Calibri" w:eastAsia="Calibri" w:hAnsi="Calibri" w:cs="Arial"/>
          <w:lang w:bidi="he-IL"/>
        </w:rPr>
        <w:lastRenderedPageBreak/>
        <w:t xml:space="preserve">świnką prowadzącym autobus, </w:t>
      </w:r>
      <w:proofErr w:type="spellStart"/>
      <w:r w:rsidRPr="00F32FAC">
        <w:rPr>
          <w:rFonts w:ascii="Calibri" w:eastAsia="Calibri" w:hAnsi="Calibri" w:cs="Arial"/>
          <w:lang w:bidi="he-IL"/>
        </w:rPr>
        <w:t>Peppa</w:t>
      </w:r>
      <w:proofErr w:type="spellEnd"/>
      <w:r w:rsidRPr="00F32FAC">
        <w:rPr>
          <w:rFonts w:ascii="Calibri" w:eastAsia="Calibri" w:hAnsi="Calibri" w:cs="Arial"/>
          <w:lang w:bidi="he-IL"/>
        </w:rPr>
        <w:t xml:space="preserve"> i przyjaciele wyruszają na przygodę na świeżym powietrzu, pełną gier, śmiechu i muzyki na żywo!</w:t>
      </w:r>
    </w:p>
    <w:p w14:paraId="27635C66" w14:textId="77777777" w:rsidR="00F32FAC" w:rsidRPr="00F32FAC" w:rsidRDefault="00F32FAC" w:rsidP="00F32FAC">
      <w:pPr>
        <w:spacing w:line="259" w:lineRule="auto"/>
        <w:rPr>
          <w:rFonts w:ascii="Calibri" w:eastAsia="Calibri" w:hAnsi="Calibri" w:cs="Arial"/>
          <w:lang w:bidi="he-IL"/>
        </w:rPr>
      </w:pPr>
      <w:r w:rsidRPr="00F32FAC">
        <w:rPr>
          <w:rFonts w:ascii="Calibri" w:eastAsia="Calibri" w:hAnsi="Calibri" w:cs="Arial"/>
          <w:lang w:bidi="he-IL"/>
        </w:rPr>
        <w:t>Szczęśliwi obozowicze wkrótce kładą się spać słuchając delikatnego szumu deszczu. W przytulnych i ciepłych namiotach podekscytowana grupa wyczekuje poranka, kiedy będzie mnóstwo błotnych kałuż do zabawy!</w:t>
      </w:r>
    </w:p>
    <w:p w14:paraId="2E6A2DCF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A2BEC8B" w14:textId="778D028D" w:rsidR="00771A62" w:rsidRDefault="00771A62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INNE</w:t>
      </w:r>
    </w:p>
    <w:p w14:paraId="46D05AB7" w14:textId="6E254FDF" w:rsidR="00DD4A2C" w:rsidRPr="00395218" w:rsidRDefault="00AE179F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bookmarkStart w:id="1" w:name="_Hlk177734329"/>
      <w:r w:rsidRPr="00D41639">
        <w:rPr>
          <w:rFonts w:ascii="Calibri" w:eastAsia="Calibri" w:hAnsi="Calibri" w:cs="Arial"/>
          <w:lang w:bidi="he-IL"/>
        </w:rPr>
        <w:br/>
      </w:r>
      <w:r w:rsidR="00F85577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08-09.11 (sob.-niedz.) G. 18:00</w:t>
      </w:r>
    </w:p>
    <w:p w14:paraId="3178CE26" w14:textId="22767408" w:rsidR="00F85577" w:rsidRPr="00F85577" w:rsidRDefault="00F85577" w:rsidP="00F85577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proofErr w:type="spellStart"/>
      <w:r w:rsidRPr="00F85577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Ballcon</w:t>
      </w:r>
      <w:proofErr w:type="spellEnd"/>
      <w:r w:rsidRPr="00F85577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2025 – Toruński Konwent Gier Planszowych </w:t>
      </w:r>
      <w:proofErr w:type="spellStart"/>
      <w:r w:rsidRPr="00F85577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Ballcon</w:t>
      </w:r>
      <w:proofErr w:type="spellEnd"/>
    </w:p>
    <w:p w14:paraId="040200A8" w14:textId="08DDD4D9" w:rsidR="00DD4A2C" w:rsidRDefault="00F85577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F85577">
        <w:rPr>
          <w:rFonts w:ascii="Calibri" w:eastAsia="Calibri" w:hAnsi="Calibri" w:cs="Arial"/>
          <w:b/>
          <w:bCs/>
          <w:smallCaps/>
          <w:lang w:bidi="he-IL"/>
        </w:rPr>
        <w:t>Sobótka. Klub osiedlowy Młodzieżowej Spółdzielni Mieszkaniowej, Wojska Polskiego 43/45</w:t>
      </w:r>
    </w:p>
    <w:p w14:paraId="5BDFDE68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A1DFA37" w14:textId="77777777" w:rsidR="00F85577" w:rsidRDefault="00F85577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F85577">
        <w:rPr>
          <w:rFonts w:ascii="Calibri" w:eastAsia="Calibri" w:hAnsi="Calibri" w:cs="Arial"/>
          <w:lang w:bidi="he-IL"/>
        </w:rPr>
        <w:t>Wstęp na wydarzenie jest wolny.</w:t>
      </w:r>
    </w:p>
    <w:p w14:paraId="4A04525B" w14:textId="77777777" w:rsidR="00F85577" w:rsidRDefault="00F85577" w:rsidP="00F85577">
      <w:pPr>
        <w:spacing w:line="259" w:lineRule="auto"/>
        <w:rPr>
          <w:rFonts w:ascii="Calibri" w:eastAsia="Calibri" w:hAnsi="Calibri" w:cs="Arial"/>
          <w:lang w:bidi="he-IL"/>
        </w:rPr>
      </w:pPr>
      <w:r w:rsidRPr="00F85577">
        <w:rPr>
          <w:rFonts w:ascii="Calibri" w:eastAsia="Calibri" w:hAnsi="Calibri" w:cs="Arial"/>
          <w:lang w:bidi="he-IL"/>
        </w:rPr>
        <w:t xml:space="preserve">W sobotę 8 listopada 2025 roku rozpocznie się dwudniowy Toruńskiego Konwentu Gier Planszowych </w:t>
      </w:r>
      <w:proofErr w:type="spellStart"/>
      <w:r w:rsidRPr="00F85577">
        <w:rPr>
          <w:rFonts w:ascii="Calibri" w:eastAsia="Calibri" w:hAnsi="Calibri" w:cs="Arial"/>
          <w:lang w:bidi="he-IL"/>
        </w:rPr>
        <w:t>Ballcon</w:t>
      </w:r>
      <w:proofErr w:type="spellEnd"/>
      <w:r w:rsidRPr="00F85577">
        <w:rPr>
          <w:rFonts w:ascii="Calibri" w:eastAsia="Calibri" w:hAnsi="Calibri" w:cs="Arial"/>
          <w:lang w:bidi="he-IL"/>
        </w:rPr>
        <w:t>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25FA9FE3" w14:textId="261D3844" w:rsidR="00F85577" w:rsidRPr="00F85577" w:rsidRDefault="00F85577" w:rsidP="00F85577">
      <w:pPr>
        <w:spacing w:line="259" w:lineRule="auto"/>
        <w:rPr>
          <w:rFonts w:ascii="Calibri" w:eastAsia="Calibri" w:hAnsi="Calibri" w:cs="Arial"/>
          <w:lang w:bidi="he-IL"/>
        </w:rPr>
      </w:pPr>
      <w:r w:rsidRPr="00F85577">
        <w:rPr>
          <w:rFonts w:ascii="Calibri" w:eastAsia="Calibri" w:hAnsi="Calibri" w:cs="Arial"/>
          <w:lang w:bidi="he-IL"/>
        </w:rPr>
        <w:t>Atrakcje:</w:t>
      </w:r>
    </w:p>
    <w:p w14:paraId="1AD49D1C" w14:textId="22D85C1B" w:rsidR="00F85577" w:rsidRPr="00F85577" w:rsidRDefault="00F85577" w:rsidP="00F85577">
      <w:pPr>
        <w:spacing w:line="259" w:lineRule="auto"/>
        <w:rPr>
          <w:rFonts w:ascii="Calibri" w:eastAsia="Calibri" w:hAnsi="Calibri" w:cs="Arial"/>
          <w:lang w:bidi="he-IL"/>
        </w:rPr>
      </w:pPr>
      <w:proofErr w:type="spellStart"/>
      <w:r w:rsidRPr="00F85577">
        <w:rPr>
          <w:rFonts w:ascii="Calibri" w:eastAsia="Calibri" w:hAnsi="Calibri" w:cs="Arial"/>
          <w:lang w:bidi="he-IL"/>
        </w:rPr>
        <w:t>gamesroom</w:t>
      </w:r>
      <w:proofErr w:type="spellEnd"/>
      <w:r w:rsidRPr="00F85577">
        <w:rPr>
          <w:rFonts w:ascii="Calibri" w:eastAsia="Calibri" w:hAnsi="Calibri" w:cs="Arial"/>
          <w:lang w:bidi="he-IL"/>
        </w:rPr>
        <w:t xml:space="preserve"> z wypożyczalnią gier</w:t>
      </w:r>
      <w:r>
        <w:rPr>
          <w:rFonts w:ascii="Calibri" w:eastAsia="Calibri" w:hAnsi="Calibri" w:cs="Arial"/>
          <w:lang w:bidi="he-IL"/>
        </w:rPr>
        <w:t>,</w:t>
      </w:r>
    </w:p>
    <w:p w14:paraId="699C063F" w14:textId="615232A0" w:rsidR="00F85577" w:rsidRPr="00F85577" w:rsidRDefault="00F85577" w:rsidP="00F85577">
      <w:pPr>
        <w:spacing w:line="259" w:lineRule="auto"/>
        <w:rPr>
          <w:rFonts w:ascii="Calibri" w:eastAsia="Calibri" w:hAnsi="Calibri" w:cs="Arial"/>
          <w:lang w:bidi="he-IL"/>
        </w:rPr>
      </w:pPr>
      <w:r w:rsidRPr="00F85577">
        <w:rPr>
          <w:rFonts w:ascii="Calibri" w:eastAsia="Calibri" w:hAnsi="Calibri" w:cs="Arial"/>
          <w:lang w:bidi="he-IL"/>
        </w:rPr>
        <w:t>turnieje na nagrodami</w:t>
      </w:r>
      <w:r>
        <w:rPr>
          <w:rFonts w:ascii="Calibri" w:eastAsia="Calibri" w:hAnsi="Calibri" w:cs="Arial"/>
          <w:lang w:bidi="he-IL"/>
        </w:rPr>
        <w:t>,</w:t>
      </w:r>
    </w:p>
    <w:p w14:paraId="21A89F3E" w14:textId="296D1485" w:rsidR="00F85577" w:rsidRPr="00F85577" w:rsidRDefault="00F85577" w:rsidP="00F85577">
      <w:pPr>
        <w:spacing w:line="259" w:lineRule="auto"/>
        <w:rPr>
          <w:rFonts w:ascii="Calibri" w:eastAsia="Calibri" w:hAnsi="Calibri" w:cs="Arial"/>
          <w:lang w:bidi="he-IL"/>
        </w:rPr>
      </w:pPr>
      <w:r w:rsidRPr="00F85577">
        <w:rPr>
          <w:rFonts w:ascii="Calibri" w:eastAsia="Calibri" w:hAnsi="Calibri" w:cs="Arial"/>
          <w:lang w:bidi="he-IL"/>
        </w:rPr>
        <w:t>pokazy gier i prototypów</w:t>
      </w:r>
      <w:r>
        <w:rPr>
          <w:rFonts w:ascii="Calibri" w:eastAsia="Calibri" w:hAnsi="Calibri" w:cs="Arial"/>
          <w:lang w:bidi="he-IL"/>
        </w:rPr>
        <w:t>.</w:t>
      </w:r>
    </w:p>
    <w:p w14:paraId="5CF1C6C4" w14:textId="77777777" w:rsidR="00F85577" w:rsidRPr="00F85577" w:rsidRDefault="00F85577" w:rsidP="00F85577">
      <w:pPr>
        <w:spacing w:line="259" w:lineRule="auto"/>
        <w:rPr>
          <w:rFonts w:ascii="Calibri" w:eastAsia="Calibri" w:hAnsi="Calibri" w:cs="Arial"/>
          <w:lang w:bidi="he-IL"/>
        </w:rPr>
      </w:pPr>
      <w:r w:rsidRPr="00F85577">
        <w:rPr>
          <w:rFonts w:ascii="Calibri" w:eastAsia="Calibri" w:hAnsi="Calibri" w:cs="Arial"/>
          <w:lang w:bidi="he-IL"/>
        </w:rPr>
        <w:t>Weź znajomych i rodzinę, rzuć kostką i dołącz do zabawy!</w:t>
      </w:r>
    </w:p>
    <w:p w14:paraId="36643085" w14:textId="426344B7" w:rsidR="00DD4A2C" w:rsidRPr="00F85577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FD02DFC" w14:textId="3CA63802" w:rsidR="00B60616" w:rsidRDefault="00B60616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53CEAFED" w14:textId="77777777" w:rsidR="00DD4A2C" w:rsidRDefault="00DD4A2C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bookmarkEnd w:id="1"/>
    <w:p w14:paraId="7AE0628E" w14:textId="2B2EECED" w:rsidR="00E91852" w:rsidRPr="00483C08" w:rsidRDefault="00E91852" w:rsidP="00937BD4">
      <w:pPr>
        <w:spacing w:line="360" w:lineRule="auto"/>
        <w:rPr>
          <w:rFonts w:ascii="Calibri" w:eastAsia="Calibri" w:hAnsi="Calibri" w:cs="Arial"/>
          <w:lang w:bidi="he-IL"/>
        </w:rPr>
      </w:pPr>
    </w:p>
    <w:sectPr w:rsidR="00E91852" w:rsidRPr="00483C08" w:rsidSect="006237AF">
      <w:headerReference w:type="default" r:id="rId14"/>
      <w:footerReference w:type="default" r:id="rId15"/>
      <w:headerReference w:type="first" r:id="rId16"/>
      <w:pgSz w:w="11900" w:h="16840"/>
      <w:pgMar w:top="1826" w:right="1127" w:bottom="1417" w:left="1134" w:header="238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DAD5F" w14:textId="77777777" w:rsidR="00257B86" w:rsidRDefault="00257B86" w:rsidP="008B0688">
      <w:r>
        <w:separator/>
      </w:r>
    </w:p>
  </w:endnote>
  <w:endnote w:type="continuationSeparator" w:id="0">
    <w:p w14:paraId="79E8FE30" w14:textId="77777777" w:rsidR="00257B86" w:rsidRDefault="00257B86" w:rsidP="008B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Lohit Hindi">
    <w:altName w:val="Calibri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213C" w14:textId="107B1A8F" w:rsidR="00907827" w:rsidRDefault="00907827">
    <w:pPr>
      <w:pStyle w:val="Stopk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B68C15" wp14:editId="35211E2C">
          <wp:simplePos x="0" y="0"/>
          <wp:positionH relativeFrom="column">
            <wp:posOffset>-891250</wp:posOffset>
          </wp:positionH>
          <wp:positionV relativeFrom="paragraph">
            <wp:posOffset>0</wp:posOffset>
          </wp:positionV>
          <wp:extent cx="7544435" cy="1090140"/>
          <wp:effectExtent l="0" t="0" r="0" b="254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asto-kamienica-inicjatyw-archipel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9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B00E5" w14:textId="77777777" w:rsidR="00257B86" w:rsidRDefault="00257B86" w:rsidP="008B0688">
      <w:r>
        <w:separator/>
      </w:r>
    </w:p>
  </w:footnote>
  <w:footnote w:type="continuationSeparator" w:id="0">
    <w:p w14:paraId="2318643E" w14:textId="77777777" w:rsidR="00257B86" w:rsidRDefault="00257B86" w:rsidP="008B0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44C4" w14:textId="77777777" w:rsidR="00BD50B4" w:rsidRDefault="00BD50B4">
    <w:pPr>
      <w:pStyle w:val="Nagwek"/>
    </w:pPr>
  </w:p>
  <w:p w14:paraId="7F9ABA25" w14:textId="46052EB8" w:rsidR="00907827" w:rsidRDefault="00BD50B4">
    <w:pPr>
      <w:pStyle w:val="Nagwek"/>
    </w:pPr>
    <w:r>
      <w:br/>
    </w:r>
    <w:r w:rsidR="00907827">
      <w:rPr>
        <w:noProof/>
      </w:rPr>
      <w:drawing>
        <wp:anchor distT="0" distB="0" distL="114300" distR="114300" simplePos="0" relativeHeight="251666432" behindDoc="0" locked="0" layoutInCell="1" allowOverlap="1" wp14:anchorId="5293B1DD" wp14:editId="07DE717C">
          <wp:simplePos x="0" y="0"/>
          <wp:positionH relativeFrom="column">
            <wp:posOffset>-695960</wp:posOffset>
          </wp:positionH>
          <wp:positionV relativeFrom="paragraph">
            <wp:posOffset>-1503680</wp:posOffset>
          </wp:positionV>
          <wp:extent cx="7544435" cy="1560315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głó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56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CBA18" w14:textId="77777777" w:rsidR="00907827" w:rsidRDefault="00907827">
    <w:pPr>
      <w:pStyle w:val="Nagwek"/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06F96165" wp14:editId="281A17F7">
          <wp:simplePos x="0" y="0"/>
          <wp:positionH relativeFrom="column">
            <wp:posOffset>1894840</wp:posOffset>
          </wp:positionH>
          <wp:positionV relativeFrom="paragraph">
            <wp:posOffset>-1172845</wp:posOffset>
          </wp:positionV>
          <wp:extent cx="1943735" cy="1196145"/>
          <wp:effectExtent l="0" t="0" r="0" b="0"/>
          <wp:wrapNone/>
          <wp:docPr id="21" name="Obraz 21" descr="/Users/maciejzielinski/Desktop/Archipelag Inicjatyw/Kamienica Inicjatyw/Logo/KI_logo/Kamienica_Inicjatyw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ciejzielinski/Desktop/Archipelag Inicjatyw/Kamienica Inicjatyw/Logo/KI_logo/Kamienica_Inicjatyw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119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42" type="#_x0000_t75" alt="🔹" style="width:18pt;height:18pt;visibility:visible;mso-wrap-style:square" o:bullet="t">
        <v:imagedata r:id="rId1" o:title="🔹"/>
      </v:shape>
    </w:pict>
  </w:numPicBullet>
  <w:numPicBullet w:numPicBulletId="1">
    <w:pict>
      <v:shape id="_x0000_i1743" type="#_x0000_t75" alt="❗" style="width:18pt;height:18pt;visibility:visible;mso-wrap-style:square" o:bullet="t">
        <v:imagedata r:id="rId2" o:title="❗"/>
      </v:shape>
    </w:pict>
  </w:numPicBullet>
  <w:abstractNum w:abstractNumId="0" w15:restartNumberingAfterBreak="0">
    <w:nsid w:val="019151ED"/>
    <w:multiLevelType w:val="multilevel"/>
    <w:tmpl w:val="6960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74521"/>
    <w:multiLevelType w:val="multilevel"/>
    <w:tmpl w:val="9CAE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57218"/>
    <w:multiLevelType w:val="multilevel"/>
    <w:tmpl w:val="949E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161DBE"/>
    <w:multiLevelType w:val="multilevel"/>
    <w:tmpl w:val="901E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14558"/>
    <w:multiLevelType w:val="multilevel"/>
    <w:tmpl w:val="EE54C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3325E9"/>
    <w:multiLevelType w:val="multilevel"/>
    <w:tmpl w:val="1404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A42970"/>
    <w:multiLevelType w:val="multilevel"/>
    <w:tmpl w:val="EE7A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222ABA"/>
    <w:multiLevelType w:val="multilevel"/>
    <w:tmpl w:val="D65E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101A13"/>
    <w:multiLevelType w:val="hybridMultilevel"/>
    <w:tmpl w:val="662AD11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3074019B"/>
    <w:multiLevelType w:val="multilevel"/>
    <w:tmpl w:val="7A18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3973A0"/>
    <w:multiLevelType w:val="multilevel"/>
    <w:tmpl w:val="1C4A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7F5ABE"/>
    <w:multiLevelType w:val="multilevel"/>
    <w:tmpl w:val="E0FC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456EBC"/>
    <w:multiLevelType w:val="multilevel"/>
    <w:tmpl w:val="DEE0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D666A1"/>
    <w:multiLevelType w:val="multilevel"/>
    <w:tmpl w:val="13A6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6F58EF"/>
    <w:multiLevelType w:val="multilevel"/>
    <w:tmpl w:val="06B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230971"/>
    <w:multiLevelType w:val="multilevel"/>
    <w:tmpl w:val="BF80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BC468F"/>
    <w:multiLevelType w:val="multilevel"/>
    <w:tmpl w:val="5F2A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305E9A"/>
    <w:multiLevelType w:val="multilevel"/>
    <w:tmpl w:val="E928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BB4E73"/>
    <w:multiLevelType w:val="multilevel"/>
    <w:tmpl w:val="CFD8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DE2B7B"/>
    <w:multiLevelType w:val="hybridMultilevel"/>
    <w:tmpl w:val="B2BA0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D4C23"/>
    <w:multiLevelType w:val="multilevel"/>
    <w:tmpl w:val="2DEC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894858">
    <w:abstractNumId w:val="16"/>
  </w:num>
  <w:num w:numId="2" w16cid:durableId="256594183">
    <w:abstractNumId w:val="9"/>
  </w:num>
  <w:num w:numId="3" w16cid:durableId="1182473781">
    <w:abstractNumId w:val="14"/>
  </w:num>
  <w:num w:numId="4" w16cid:durableId="831987644">
    <w:abstractNumId w:val="8"/>
  </w:num>
  <w:num w:numId="5" w16cid:durableId="1007827226">
    <w:abstractNumId w:val="18"/>
  </w:num>
  <w:num w:numId="6" w16cid:durableId="1046022795">
    <w:abstractNumId w:val="6"/>
  </w:num>
  <w:num w:numId="7" w16cid:durableId="566693745">
    <w:abstractNumId w:val="17"/>
  </w:num>
  <w:num w:numId="8" w16cid:durableId="1966423556">
    <w:abstractNumId w:val="12"/>
  </w:num>
  <w:num w:numId="9" w16cid:durableId="1886133398">
    <w:abstractNumId w:val="0"/>
  </w:num>
  <w:num w:numId="10" w16cid:durableId="888880980">
    <w:abstractNumId w:val="3"/>
  </w:num>
  <w:num w:numId="11" w16cid:durableId="8223675">
    <w:abstractNumId w:val="7"/>
  </w:num>
  <w:num w:numId="12" w16cid:durableId="206529603">
    <w:abstractNumId w:val="20"/>
  </w:num>
  <w:num w:numId="13" w16cid:durableId="1592204445">
    <w:abstractNumId w:val="11"/>
  </w:num>
  <w:num w:numId="14" w16cid:durableId="1349062404">
    <w:abstractNumId w:val="13"/>
  </w:num>
  <w:num w:numId="15" w16cid:durableId="1463116209">
    <w:abstractNumId w:val="19"/>
  </w:num>
  <w:num w:numId="16" w16cid:durableId="853764992">
    <w:abstractNumId w:val="4"/>
  </w:num>
  <w:num w:numId="17" w16cid:durableId="1752046080">
    <w:abstractNumId w:val="2"/>
  </w:num>
  <w:num w:numId="18" w16cid:durableId="303431878">
    <w:abstractNumId w:val="10"/>
  </w:num>
  <w:num w:numId="19" w16cid:durableId="1675765729">
    <w:abstractNumId w:val="15"/>
  </w:num>
  <w:num w:numId="20" w16cid:durableId="1181702223">
    <w:abstractNumId w:val="5"/>
  </w:num>
  <w:num w:numId="21" w16cid:durableId="188339472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18"/>
    <w:rsid w:val="000025F3"/>
    <w:rsid w:val="000029E5"/>
    <w:rsid w:val="00002D60"/>
    <w:rsid w:val="00003080"/>
    <w:rsid w:val="000031D1"/>
    <w:rsid w:val="0000363A"/>
    <w:rsid w:val="00003E91"/>
    <w:rsid w:val="0000424B"/>
    <w:rsid w:val="0000505A"/>
    <w:rsid w:val="00005B11"/>
    <w:rsid w:val="00005E02"/>
    <w:rsid w:val="00006610"/>
    <w:rsid w:val="00006751"/>
    <w:rsid w:val="000076B3"/>
    <w:rsid w:val="000101D7"/>
    <w:rsid w:val="00010F05"/>
    <w:rsid w:val="000112A3"/>
    <w:rsid w:val="000119B2"/>
    <w:rsid w:val="00012481"/>
    <w:rsid w:val="000130DB"/>
    <w:rsid w:val="00013F0A"/>
    <w:rsid w:val="00013FA1"/>
    <w:rsid w:val="000143E5"/>
    <w:rsid w:val="00014AD4"/>
    <w:rsid w:val="00014FF1"/>
    <w:rsid w:val="00016FC8"/>
    <w:rsid w:val="0001755A"/>
    <w:rsid w:val="00017890"/>
    <w:rsid w:val="00017955"/>
    <w:rsid w:val="00017BB2"/>
    <w:rsid w:val="00017CE6"/>
    <w:rsid w:val="00017D79"/>
    <w:rsid w:val="00020790"/>
    <w:rsid w:val="00020999"/>
    <w:rsid w:val="00021035"/>
    <w:rsid w:val="000221F8"/>
    <w:rsid w:val="0002232B"/>
    <w:rsid w:val="00022497"/>
    <w:rsid w:val="0002278B"/>
    <w:rsid w:val="00022974"/>
    <w:rsid w:val="00022BE2"/>
    <w:rsid w:val="00023065"/>
    <w:rsid w:val="0002306E"/>
    <w:rsid w:val="000238DC"/>
    <w:rsid w:val="00024957"/>
    <w:rsid w:val="00024DB5"/>
    <w:rsid w:val="0002585F"/>
    <w:rsid w:val="000272C1"/>
    <w:rsid w:val="0003080F"/>
    <w:rsid w:val="000312AB"/>
    <w:rsid w:val="000320D4"/>
    <w:rsid w:val="000324AE"/>
    <w:rsid w:val="00032C1D"/>
    <w:rsid w:val="0003345A"/>
    <w:rsid w:val="00033567"/>
    <w:rsid w:val="00034D48"/>
    <w:rsid w:val="000354E2"/>
    <w:rsid w:val="00035871"/>
    <w:rsid w:val="000365D0"/>
    <w:rsid w:val="00037866"/>
    <w:rsid w:val="000378F1"/>
    <w:rsid w:val="000402B8"/>
    <w:rsid w:val="000409CC"/>
    <w:rsid w:val="00040F66"/>
    <w:rsid w:val="00040FE0"/>
    <w:rsid w:val="00041269"/>
    <w:rsid w:val="00041401"/>
    <w:rsid w:val="0004152B"/>
    <w:rsid w:val="00041A60"/>
    <w:rsid w:val="00041E5F"/>
    <w:rsid w:val="0004415B"/>
    <w:rsid w:val="000445CC"/>
    <w:rsid w:val="000448B7"/>
    <w:rsid w:val="00044DD2"/>
    <w:rsid w:val="00045689"/>
    <w:rsid w:val="000458AB"/>
    <w:rsid w:val="000459CA"/>
    <w:rsid w:val="00045F93"/>
    <w:rsid w:val="00046073"/>
    <w:rsid w:val="00046C9A"/>
    <w:rsid w:val="00047017"/>
    <w:rsid w:val="00047F66"/>
    <w:rsid w:val="00050255"/>
    <w:rsid w:val="00050588"/>
    <w:rsid w:val="000514FB"/>
    <w:rsid w:val="000517AD"/>
    <w:rsid w:val="00051FA5"/>
    <w:rsid w:val="00053837"/>
    <w:rsid w:val="000550FF"/>
    <w:rsid w:val="000552A3"/>
    <w:rsid w:val="00055C18"/>
    <w:rsid w:val="00056238"/>
    <w:rsid w:val="0005794C"/>
    <w:rsid w:val="00057CC6"/>
    <w:rsid w:val="00057E43"/>
    <w:rsid w:val="00057EE9"/>
    <w:rsid w:val="000602AE"/>
    <w:rsid w:val="00061115"/>
    <w:rsid w:val="00061BBC"/>
    <w:rsid w:val="0006301F"/>
    <w:rsid w:val="0006398D"/>
    <w:rsid w:val="00063D91"/>
    <w:rsid w:val="00064E60"/>
    <w:rsid w:val="00065987"/>
    <w:rsid w:val="00065A8A"/>
    <w:rsid w:val="00065FE1"/>
    <w:rsid w:val="0006618C"/>
    <w:rsid w:val="000665E6"/>
    <w:rsid w:val="000706A7"/>
    <w:rsid w:val="00070E42"/>
    <w:rsid w:val="000716AA"/>
    <w:rsid w:val="000719BC"/>
    <w:rsid w:val="00071CB8"/>
    <w:rsid w:val="00072A9A"/>
    <w:rsid w:val="00073797"/>
    <w:rsid w:val="00073A3A"/>
    <w:rsid w:val="00074462"/>
    <w:rsid w:val="000748A1"/>
    <w:rsid w:val="000754B8"/>
    <w:rsid w:val="0007612D"/>
    <w:rsid w:val="0007647C"/>
    <w:rsid w:val="000766A3"/>
    <w:rsid w:val="00077820"/>
    <w:rsid w:val="00077A09"/>
    <w:rsid w:val="0008017E"/>
    <w:rsid w:val="00080E1F"/>
    <w:rsid w:val="0008379B"/>
    <w:rsid w:val="00083AD2"/>
    <w:rsid w:val="000845B3"/>
    <w:rsid w:val="00084768"/>
    <w:rsid w:val="000855B4"/>
    <w:rsid w:val="00086F3B"/>
    <w:rsid w:val="0008769A"/>
    <w:rsid w:val="00090079"/>
    <w:rsid w:val="0009007F"/>
    <w:rsid w:val="000906DC"/>
    <w:rsid w:val="00091405"/>
    <w:rsid w:val="000923AA"/>
    <w:rsid w:val="00092527"/>
    <w:rsid w:val="00092B2E"/>
    <w:rsid w:val="00093EA2"/>
    <w:rsid w:val="0009411E"/>
    <w:rsid w:val="0009423E"/>
    <w:rsid w:val="00094D26"/>
    <w:rsid w:val="00094FD5"/>
    <w:rsid w:val="0009520F"/>
    <w:rsid w:val="0009561A"/>
    <w:rsid w:val="00096631"/>
    <w:rsid w:val="00097ABD"/>
    <w:rsid w:val="00097B0F"/>
    <w:rsid w:val="000A113E"/>
    <w:rsid w:val="000A2F11"/>
    <w:rsid w:val="000A4BB9"/>
    <w:rsid w:val="000A4BC5"/>
    <w:rsid w:val="000A4CBC"/>
    <w:rsid w:val="000A59D6"/>
    <w:rsid w:val="000A5C61"/>
    <w:rsid w:val="000A5E57"/>
    <w:rsid w:val="000A6313"/>
    <w:rsid w:val="000A79C5"/>
    <w:rsid w:val="000A7ECA"/>
    <w:rsid w:val="000B0D81"/>
    <w:rsid w:val="000B1B68"/>
    <w:rsid w:val="000B23A1"/>
    <w:rsid w:val="000B2812"/>
    <w:rsid w:val="000B28DE"/>
    <w:rsid w:val="000B3983"/>
    <w:rsid w:val="000B43D5"/>
    <w:rsid w:val="000B51ED"/>
    <w:rsid w:val="000B5583"/>
    <w:rsid w:val="000B63C4"/>
    <w:rsid w:val="000B780F"/>
    <w:rsid w:val="000B79ED"/>
    <w:rsid w:val="000B7C9B"/>
    <w:rsid w:val="000C0724"/>
    <w:rsid w:val="000C07AB"/>
    <w:rsid w:val="000C0C23"/>
    <w:rsid w:val="000C10E6"/>
    <w:rsid w:val="000C1B42"/>
    <w:rsid w:val="000C229E"/>
    <w:rsid w:val="000C2793"/>
    <w:rsid w:val="000C2A1F"/>
    <w:rsid w:val="000C2B7B"/>
    <w:rsid w:val="000C2E07"/>
    <w:rsid w:val="000C34C1"/>
    <w:rsid w:val="000C4549"/>
    <w:rsid w:val="000C4B18"/>
    <w:rsid w:val="000C5223"/>
    <w:rsid w:val="000C5A52"/>
    <w:rsid w:val="000C5B0B"/>
    <w:rsid w:val="000C5C95"/>
    <w:rsid w:val="000C5D9F"/>
    <w:rsid w:val="000C708B"/>
    <w:rsid w:val="000C7C39"/>
    <w:rsid w:val="000D0C96"/>
    <w:rsid w:val="000D1451"/>
    <w:rsid w:val="000D2D8E"/>
    <w:rsid w:val="000D43DE"/>
    <w:rsid w:val="000D4D81"/>
    <w:rsid w:val="000D542C"/>
    <w:rsid w:val="000D5456"/>
    <w:rsid w:val="000D597D"/>
    <w:rsid w:val="000D60BC"/>
    <w:rsid w:val="000D68DA"/>
    <w:rsid w:val="000D73A3"/>
    <w:rsid w:val="000D7852"/>
    <w:rsid w:val="000D78E1"/>
    <w:rsid w:val="000D7EB9"/>
    <w:rsid w:val="000E0382"/>
    <w:rsid w:val="000E03C3"/>
    <w:rsid w:val="000E03F0"/>
    <w:rsid w:val="000E09AB"/>
    <w:rsid w:val="000E19A4"/>
    <w:rsid w:val="000E19EA"/>
    <w:rsid w:val="000E4AE4"/>
    <w:rsid w:val="000E5672"/>
    <w:rsid w:val="000F0A37"/>
    <w:rsid w:val="000F0D31"/>
    <w:rsid w:val="000F0D4A"/>
    <w:rsid w:val="000F12AA"/>
    <w:rsid w:val="000F1AF6"/>
    <w:rsid w:val="000F1F59"/>
    <w:rsid w:val="000F260E"/>
    <w:rsid w:val="000F3277"/>
    <w:rsid w:val="000F3932"/>
    <w:rsid w:val="000F497A"/>
    <w:rsid w:val="000F5BF3"/>
    <w:rsid w:val="000F6B9A"/>
    <w:rsid w:val="000F6E01"/>
    <w:rsid w:val="000F6E26"/>
    <w:rsid w:val="0010083A"/>
    <w:rsid w:val="0010099B"/>
    <w:rsid w:val="00100BAD"/>
    <w:rsid w:val="00100BE0"/>
    <w:rsid w:val="00101C8C"/>
    <w:rsid w:val="001040FD"/>
    <w:rsid w:val="00105035"/>
    <w:rsid w:val="001057AE"/>
    <w:rsid w:val="00105FC2"/>
    <w:rsid w:val="00106156"/>
    <w:rsid w:val="001062C2"/>
    <w:rsid w:val="00106CA7"/>
    <w:rsid w:val="00107908"/>
    <w:rsid w:val="001108DB"/>
    <w:rsid w:val="00111BCF"/>
    <w:rsid w:val="00111ED1"/>
    <w:rsid w:val="001120F7"/>
    <w:rsid w:val="00113AF6"/>
    <w:rsid w:val="00114305"/>
    <w:rsid w:val="00114950"/>
    <w:rsid w:val="0011517E"/>
    <w:rsid w:val="00115995"/>
    <w:rsid w:val="00115B24"/>
    <w:rsid w:val="001161BE"/>
    <w:rsid w:val="0011647D"/>
    <w:rsid w:val="00116838"/>
    <w:rsid w:val="00116B95"/>
    <w:rsid w:val="00116CAE"/>
    <w:rsid w:val="00117A40"/>
    <w:rsid w:val="00120CC4"/>
    <w:rsid w:val="001227D1"/>
    <w:rsid w:val="0012289A"/>
    <w:rsid w:val="001230C1"/>
    <w:rsid w:val="001232C6"/>
    <w:rsid w:val="00123430"/>
    <w:rsid w:val="00123ACE"/>
    <w:rsid w:val="001248CC"/>
    <w:rsid w:val="00124AFE"/>
    <w:rsid w:val="00125567"/>
    <w:rsid w:val="001262C9"/>
    <w:rsid w:val="00126D0D"/>
    <w:rsid w:val="001274D3"/>
    <w:rsid w:val="0012754E"/>
    <w:rsid w:val="00127743"/>
    <w:rsid w:val="00127C3D"/>
    <w:rsid w:val="00127C4C"/>
    <w:rsid w:val="001301C4"/>
    <w:rsid w:val="00130569"/>
    <w:rsid w:val="001327A4"/>
    <w:rsid w:val="001329A2"/>
    <w:rsid w:val="00132EA6"/>
    <w:rsid w:val="00132F80"/>
    <w:rsid w:val="00132FEF"/>
    <w:rsid w:val="0013390B"/>
    <w:rsid w:val="001339AC"/>
    <w:rsid w:val="001339EF"/>
    <w:rsid w:val="00133AA2"/>
    <w:rsid w:val="00133DC3"/>
    <w:rsid w:val="001340FC"/>
    <w:rsid w:val="001341CE"/>
    <w:rsid w:val="00134265"/>
    <w:rsid w:val="001343FB"/>
    <w:rsid w:val="001345A1"/>
    <w:rsid w:val="00134E7A"/>
    <w:rsid w:val="001350D6"/>
    <w:rsid w:val="001353BF"/>
    <w:rsid w:val="00135860"/>
    <w:rsid w:val="001359C1"/>
    <w:rsid w:val="00135CCA"/>
    <w:rsid w:val="00136140"/>
    <w:rsid w:val="001364A1"/>
    <w:rsid w:val="00136FFB"/>
    <w:rsid w:val="00137A1D"/>
    <w:rsid w:val="00137F4C"/>
    <w:rsid w:val="00141543"/>
    <w:rsid w:val="001422FB"/>
    <w:rsid w:val="00142321"/>
    <w:rsid w:val="001431DF"/>
    <w:rsid w:val="0014339A"/>
    <w:rsid w:val="00143432"/>
    <w:rsid w:val="001438ED"/>
    <w:rsid w:val="00143D22"/>
    <w:rsid w:val="001440ED"/>
    <w:rsid w:val="00146008"/>
    <w:rsid w:val="001465D2"/>
    <w:rsid w:val="00147008"/>
    <w:rsid w:val="00147A34"/>
    <w:rsid w:val="0015029B"/>
    <w:rsid w:val="00150926"/>
    <w:rsid w:val="00150E8C"/>
    <w:rsid w:val="00151CD9"/>
    <w:rsid w:val="00152881"/>
    <w:rsid w:val="00152EE0"/>
    <w:rsid w:val="001532F3"/>
    <w:rsid w:val="00153E2F"/>
    <w:rsid w:val="00153E6E"/>
    <w:rsid w:val="001547F9"/>
    <w:rsid w:val="00155502"/>
    <w:rsid w:val="00156BE4"/>
    <w:rsid w:val="00156FAD"/>
    <w:rsid w:val="00157130"/>
    <w:rsid w:val="00157338"/>
    <w:rsid w:val="001575A2"/>
    <w:rsid w:val="00157610"/>
    <w:rsid w:val="001606E4"/>
    <w:rsid w:val="00160FE3"/>
    <w:rsid w:val="0016132E"/>
    <w:rsid w:val="00161641"/>
    <w:rsid w:val="0016182B"/>
    <w:rsid w:val="00161909"/>
    <w:rsid w:val="00161FBC"/>
    <w:rsid w:val="001620A1"/>
    <w:rsid w:val="00162951"/>
    <w:rsid w:val="00163057"/>
    <w:rsid w:val="00163D65"/>
    <w:rsid w:val="001642DC"/>
    <w:rsid w:val="00164956"/>
    <w:rsid w:val="00165354"/>
    <w:rsid w:val="00166642"/>
    <w:rsid w:val="00166A7F"/>
    <w:rsid w:val="00166D36"/>
    <w:rsid w:val="00167182"/>
    <w:rsid w:val="00167C8D"/>
    <w:rsid w:val="00170A0E"/>
    <w:rsid w:val="001714DB"/>
    <w:rsid w:val="00171A5E"/>
    <w:rsid w:val="00171EA1"/>
    <w:rsid w:val="00172213"/>
    <w:rsid w:val="001724EE"/>
    <w:rsid w:val="00172F1C"/>
    <w:rsid w:val="00173A73"/>
    <w:rsid w:val="00174720"/>
    <w:rsid w:val="001747D0"/>
    <w:rsid w:val="0017485E"/>
    <w:rsid w:val="00174A7E"/>
    <w:rsid w:val="00174B2D"/>
    <w:rsid w:val="0017504E"/>
    <w:rsid w:val="00175C53"/>
    <w:rsid w:val="00176051"/>
    <w:rsid w:val="001770C7"/>
    <w:rsid w:val="0017740F"/>
    <w:rsid w:val="00177F75"/>
    <w:rsid w:val="00177FB6"/>
    <w:rsid w:val="00181984"/>
    <w:rsid w:val="001828A8"/>
    <w:rsid w:val="001835E0"/>
    <w:rsid w:val="001845C5"/>
    <w:rsid w:val="0018462C"/>
    <w:rsid w:val="00186E7A"/>
    <w:rsid w:val="0018731A"/>
    <w:rsid w:val="001875B8"/>
    <w:rsid w:val="00187C97"/>
    <w:rsid w:val="00187DAE"/>
    <w:rsid w:val="00190460"/>
    <w:rsid w:val="001906CC"/>
    <w:rsid w:val="00192496"/>
    <w:rsid w:val="00192643"/>
    <w:rsid w:val="00192CD5"/>
    <w:rsid w:val="00193613"/>
    <w:rsid w:val="00193764"/>
    <w:rsid w:val="0019435D"/>
    <w:rsid w:val="00194892"/>
    <w:rsid w:val="00194BEC"/>
    <w:rsid w:val="00195171"/>
    <w:rsid w:val="00195174"/>
    <w:rsid w:val="00195248"/>
    <w:rsid w:val="0019616A"/>
    <w:rsid w:val="001968E5"/>
    <w:rsid w:val="00196C9D"/>
    <w:rsid w:val="0019768D"/>
    <w:rsid w:val="001A05A2"/>
    <w:rsid w:val="001A0AE6"/>
    <w:rsid w:val="001A0D19"/>
    <w:rsid w:val="001A1DF7"/>
    <w:rsid w:val="001A23DA"/>
    <w:rsid w:val="001A295B"/>
    <w:rsid w:val="001A3DB8"/>
    <w:rsid w:val="001A4311"/>
    <w:rsid w:val="001A434F"/>
    <w:rsid w:val="001A4667"/>
    <w:rsid w:val="001A5493"/>
    <w:rsid w:val="001A5562"/>
    <w:rsid w:val="001A62EF"/>
    <w:rsid w:val="001A6C15"/>
    <w:rsid w:val="001A6F9B"/>
    <w:rsid w:val="001A7B29"/>
    <w:rsid w:val="001A7FAB"/>
    <w:rsid w:val="001B02E7"/>
    <w:rsid w:val="001B0945"/>
    <w:rsid w:val="001B0D00"/>
    <w:rsid w:val="001B15C5"/>
    <w:rsid w:val="001B18DC"/>
    <w:rsid w:val="001B298A"/>
    <w:rsid w:val="001B2DDF"/>
    <w:rsid w:val="001B3B56"/>
    <w:rsid w:val="001B469E"/>
    <w:rsid w:val="001B5F09"/>
    <w:rsid w:val="001B62A5"/>
    <w:rsid w:val="001B64ED"/>
    <w:rsid w:val="001B6D17"/>
    <w:rsid w:val="001B6F1E"/>
    <w:rsid w:val="001C0CD4"/>
    <w:rsid w:val="001C0F62"/>
    <w:rsid w:val="001C143C"/>
    <w:rsid w:val="001C1ACF"/>
    <w:rsid w:val="001C1F21"/>
    <w:rsid w:val="001C2228"/>
    <w:rsid w:val="001C2337"/>
    <w:rsid w:val="001C3657"/>
    <w:rsid w:val="001C39A4"/>
    <w:rsid w:val="001C4AF0"/>
    <w:rsid w:val="001C4DC6"/>
    <w:rsid w:val="001C540F"/>
    <w:rsid w:val="001C5412"/>
    <w:rsid w:val="001C5D57"/>
    <w:rsid w:val="001C5E87"/>
    <w:rsid w:val="001C6A65"/>
    <w:rsid w:val="001C6AF6"/>
    <w:rsid w:val="001C6C6A"/>
    <w:rsid w:val="001C704D"/>
    <w:rsid w:val="001D1047"/>
    <w:rsid w:val="001D157D"/>
    <w:rsid w:val="001D160D"/>
    <w:rsid w:val="001D28AC"/>
    <w:rsid w:val="001D2D51"/>
    <w:rsid w:val="001D30C6"/>
    <w:rsid w:val="001D394B"/>
    <w:rsid w:val="001D3C2C"/>
    <w:rsid w:val="001D3DAC"/>
    <w:rsid w:val="001D44A4"/>
    <w:rsid w:val="001D593B"/>
    <w:rsid w:val="001D6874"/>
    <w:rsid w:val="001D71F8"/>
    <w:rsid w:val="001D7290"/>
    <w:rsid w:val="001D7DD2"/>
    <w:rsid w:val="001E0806"/>
    <w:rsid w:val="001E0DF3"/>
    <w:rsid w:val="001E1C19"/>
    <w:rsid w:val="001E1CAC"/>
    <w:rsid w:val="001E208B"/>
    <w:rsid w:val="001E2428"/>
    <w:rsid w:val="001E28BF"/>
    <w:rsid w:val="001E2C03"/>
    <w:rsid w:val="001E2C7C"/>
    <w:rsid w:val="001E31E9"/>
    <w:rsid w:val="001E3B45"/>
    <w:rsid w:val="001E43E4"/>
    <w:rsid w:val="001E4997"/>
    <w:rsid w:val="001E59EC"/>
    <w:rsid w:val="001E6332"/>
    <w:rsid w:val="001E6929"/>
    <w:rsid w:val="001E70F4"/>
    <w:rsid w:val="001E74BB"/>
    <w:rsid w:val="001E7C6A"/>
    <w:rsid w:val="001E7D2A"/>
    <w:rsid w:val="001E7E99"/>
    <w:rsid w:val="001F0345"/>
    <w:rsid w:val="001F0679"/>
    <w:rsid w:val="001F0722"/>
    <w:rsid w:val="001F0A70"/>
    <w:rsid w:val="001F0FC9"/>
    <w:rsid w:val="001F10B1"/>
    <w:rsid w:val="001F2AF8"/>
    <w:rsid w:val="001F2B7B"/>
    <w:rsid w:val="001F4486"/>
    <w:rsid w:val="001F4AB9"/>
    <w:rsid w:val="001F56D0"/>
    <w:rsid w:val="001F56DD"/>
    <w:rsid w:val="001F711E"/>
    <w:rsid w:val="001F71F7"/>
    <w:rsid w:val="001F72D1"/>
    <w:rsid w:val="001F7989"/>
    <w:rsid w:val="00200D80"/>
    <w:rsid w:val="002010EE"/>
    <w:rsid w:val="00201D31"/>
    <w:rsid w:val="00201EF1"/>
    <w:rsid w:val="00202B7E"/>
    <w:rsid w:val="002035CE"/>
    <w:rsid w:val="00203AE5"/>
    <w:rsid w:val="0020408B"/>
    <w:rsid w:val="00204BFF"/>
    <w:rsid w:val="002059B3"/>
    <w:rsid w:val="00205B21"/>
    <w:rsid w:val="00206164"/>
    <w:rsid w:val="00207646"/>
    <w:rsid w:val="0021024D"/>
    <w:rsid w:val="00210877"/>
    <w:rsid w:val="00212333"/>
    <w:rsid w:val="0021239E"/>
    <w:rsid w:val="00212DD1"/>
    <w:rsid w:val="00213294"/>
    <w:rsid w:val="00213BEB"/>
    <w:rsid w:val="00214EF2"/>
    <w:rsid w:val="0021574C"/>
    <w:rsid w:val="00215A4E"/>
    <w:rsid w:val="00216974"/>
    <w:rsid w:val="00216ADA"/>
    <w:rsid w:val="00216D4E"/>
    <w:rsid w:val="00217D88"/>
    <w:rsid w:val="00220B80"/>
    <w:rsid w:val="00220D60"/>
    <w:rsid w:val="00221D12"/>
    <w:rsid w:val="0022295B"/>
    <w:rsid w:val="00222D01"/>
    <w:rsid w:val="00223126"/>
    <w:rsid w:val="00223850"/>
    <w:rsid w:val="00224572"/>
    <w:rsid w:val="00224AF3"/>
    <w:rsid w:val="00224B9C"/>
    <w:rsid w:val="00224C2E"/>
    <w:rsid w:val="00224CAB"/>
    <w:rsid w:val="002264CF"/>
    <w:rsid w:val="0022653F"/>
    <w:rsid w:val="00226928"/>
    <w:rsid w:val="00227EB6"/>
    <w:rsid w:val="002305FF"/>
    <w:rsid w:val="0023068A"/>
    <w:rsid w:val="002337AB"/>
    <w:rsid w:val="00234770"/>
    <w:rsid w:val="00234975"/>
    <w:rsid w:val="002366DC"/>
    <w:rsid w:val="00236E4B"/>
    <w:rsid w:val="002372CB"/>
    <w:rsid w:val="00237CF9"/>
    <w:rsid w:val="00241355"/>
    <w:rsid w:val="00241CE3"/>
    <w:rsid w:val="002423D3"/>
    <w:rsid w:val="002427DC"/>
    <w:rsid w:val="00243076"/>
    <w:rsid w:val="002435DB"/>
    <w:rsid w:val="00243DC6"/>
    <w:rsid w:val="00245FBD"/>
    <w:rsid w:val="00246911"/>
    <w:rsid w:val="00246B26"/>
    <w:rsid w:val="00246DB7"/>
    <w:rsid w:val="002470AF"/>
    <w:rsid w:val="00247141"/>
    <w:rsid w:val="00250018"/>
    <w:rsid w:val="002500F0"/>
    <w:rsid w:val="00250133"/>
    <w:rsid w:val="0025023C"/>
    <w:rsid w:val="00250793"/>
    <w:rsid w:val="00250F0F"/>
    <w:rsid w:val="00251261"/>
    <w:rsid w:val="00251380"/>
    <w:rsid w:val="00251781"/>
    <w:rsid w:val="002551DC"/>
    <w:rsid w:val="00255D9D"/>
    <w:rsid w:val="0025704B"/>
    <w:rsid w:val="00257248"/>
    <w:rsid w:val="00257852"/>
    <w:rsid w:val="00257B86"/>
    <w:rsid w:val="00257D5D"/>
    <w:rsid w:val="002603C5"/>
    <w:rsid w:val="002605DE"/>
    <w:rsid w:val="00260863"/>
    <w:rsid w:val="00260F5E"/>
    <w:rsid w:val="0026189B"/>
    <w:rsid w:val="00262558"/>
    <w:rsid w:val="00262566"/>
    <w:rsid w:val="00262718"/>
    <w:rsid w:val="00263885"/>
    <w:rsid w:val="00263B2D"/>
    <w:rsid w:val="0026404E"/>
    <w:rsid w:val="0026540F"/>
    <w:rsid w:val="00265B96"/>
    <w:rsid w:val="00265FDB"/>
    <w:rsid w:val="00266614"/>
    <w:rsid w:val="0026703A"/>
    <w:rsid w:val="00267A0B"/>
    <w:rsid w:val="00270764"/>
    <w:rsid w:val="00270814"/>
    <w:rsid w:val="00270E5A"/>
    <w:rsid w:val="00271690"/>
    <w:rsid w:val="00272205"/>
    <w:rsid w:val="00272260"/>
    <w:rsid w:val="00272307"/>
    <w:rsid w:val="0027257A"/>
    <w:rsid w:val="002729E1"/>
    <w:rsid w:val="00273BBD"/>
    <w:rsid w:val="00274043"/>
    <w:rsid w:val="002743B7"/>
    <w:rsid w:val="0027453F"/>
    <w:rsid w:val="0027497A"/>
    <w:rsid w:val="00274B61"/>
    <w:rsid w:val="00275F62"/>
    <w:rsid w:val="00275F8A"/>
    <w:rsid w:val="002769C5"/>
    <w:rsid w:val="00276A39"/>
    <w:rsid w:val="00276AE9"/>
    <w:rsid w:val="00276DBA"/>
    <w:rsid w:val="002771F2"/>
    <w:rsid w:val="00280B56"/>
    <w:rsid w:val="00280BE3"/>
    <w:rsid w:val="00280D2D"/>
    <w:rsid w:val="002812D4"/>
    <w:rsid w:val="00281481"/>
    <w:rsid w:val="0028162D"/>
    <w:rsid w:val="00281F89"/>
    <w:rsid w:val="002829E7"/>
    <w:rsid w:val="00282F9B"/>
    <w:rsid w:val="00283032"/>
    <w:rsid w:val="002830BD"/>
    <w:rsid w:val="002842A3"/>
    <w:rsid w:val="002849CF"/>
    <w:rsid w:val="00284D77"/>
    <w:rsid w:val="00285C48"/>
    <w:rsid w:val="00286325"/>
    <w:rsid w:val="00286E4A"/>
    <w:rsid w:val="002875EC"/>
    <w:rsid w:val="00290064"/>
    <w:rsid w:val="002907F6"/>
    <w:rsid w:val="00293107"/>
    <w:rsid w:val="00293614"/>
    <w:rsid w:val="002945C9"/>
    <w:rsid w:val="00294C05"/>
    <w:rsid w:val="00294FF9"/>
    <w:rsid w:val="00295251"/>
    <w:rsid w:val="0029531E"/>
    <w:rsid w:val="0029579D"/>
    <w:rsid w:val="00295A60"/>
    <w:rsid w:val="00295A8B"/>
    <w:rsid w:val="00295BDC"/>
    <w:rsid w:val="002965ED"/>
    <w:rsid w:val="002A01C3"/>
    <w:rsid w:val="002A0292"/>
    <w:rsid w:val="002A03EE"/>
    <w:rsid w:val="002A09B1"/>
    <w:rsid w:val="002A0FB7"/>
    <w:rsid w:val="002A1652"/>
    <w:rsid w:val="002A29A0"/>
    <w:rsid w:val="002A36CA"/>
    <w:rsid w:val="002A378A"/>
    <w:rsid w:val="002A381E"/>
    <w:rsid w:val="002A4BDF"/>
    <w:rsid w:val="002A61D6"/>
    <w:rsid w:val="002A61ED"/>
    <w:rsid w:val="002A71C0"/>
    <w:rsid w:val="002A78AD"/>
    <w:rsid w:val="002B04C6"/>
    <w:rsid w:val="002B04EF"/>
    <w:rsid w:val="002B0FED"/>
    <w:rsid w:val="002B128A"/>
    <w:rsid w:val="002B16E5"/>
    <w:rsid w:val="002B1FE8"/>
    <w:rsid w:val="002B2200"/>
    <w:rsid w:val="002B3333"/>
    <w:rsid w:val="002B4DC4"/>
    <w:rsid w:val="002B5314"/>
    <w:rsid w:val="002B57A3"/>
    <w:rsid w:val="002B5CC1"/>
    <w:rsid w:val="002B5EFF"/>
    <w:rsid w:val="002B5F68"/>
    <w:rsid w:val="002B668C"/>
    <w:rsid w:val="002B6C23"/>
    <w:rsid w:val="002C00FD"/>
    <w:rsid w:val="002C03A7"/>
    <w:rsid w:val="002C05FC"/>
    <w:rsid w:val="002C0DBB"/>
    <w:rsid w:val="002C1A23"/>
    <w:rsid w:val="002C224A"/>
    <w:rsid w:val="002C2D48"/>
    <w:rsid w:val="002C2DF3"/>
    <w:rsid w:val="002C3669"/>
    <w:rsid w:val="002C38E4"/>
    <w:rsid w:val="002C3C3A"/>
    <w:rsid w:val="002C3F54"/>
    <w:rsid w:val="002C4B7B"/>
    <w:rsid w:val="002C548E"/>
    <w:rsid w:val="002C5964"/>
    <w:rsid w:val="002C61FD"/>
    <w:rsid w:val="002C6A0B"/>
    <w:rsid w:val="002C7184"/>
    <w:rsid w:val="002C7502"/>
    <w:rsid w:val="002C767C"/>
    <w:rsid w:val="002C7B91"/>
    <w:rsid w:val="002C7DA8"/>
    <w:rsid w:val="002D0262"/>
    <w:rsid w:val="002D2D26"/>
    <w:rsid w:val="002D3197"/>
    <w:rsid w:val="002D424F"/>
    <w:rsid w:val="002D4920"/>
    <w:rsid w:val="002D4DFD"/>
    <w:rsid w:val="002D524A"/>
    <w:rsid w:val="002D6F11"/>
    <w:rsid w:val="002D6FB1"/>
    <w:rsid w:val="002D727F"/>
    <w:rsid w:val="002E00C3"/>
    <w:rsid w:val="002E0239"/>
    <w:rsid w:val="002E0C0B"/>
    <w:rsid w:val="002E150A"/>
    <w:rsid w:val="002E2079"/>
    <w:rsid w:val="002E2188"/>
    <w:rsid w:val="002E222B"/>
    <w:rsid w:val="002E297D"/>
    <w:rsid w:val="002E3299"/>
    <w:rsid w:val="002E3BF8"/>
    <w:rsid w:val="002E63E1"/>
    <w:rsid w:val="002E68BE"/>
    <w:rsid w:val="002E6CF8"/>
    <w:rsid w:val="002E7188"/>
    <w:rsid w:val="002F0209"/>
    <w:rsid w:val="002F1449"/>
    <w:rsid w:val="002F1A6B"/>
    <w:rsid w:val="002F1C70"/>
    <w:rsid w:val="002F1DE4"/>
    <w:rsid w:val="002F28F3"/>
    <w:rsid w:val="002F2DAF"/>
    <w:rsid w:val="002F30F3"/>
    <w:rsid w:val="002F357F"/>
    <w:rsid w:val="002F3887"/>
    <w:rsid w:val="002F413A"/>
    <w:rsid w:val="002F4F4F"/>
    <w:rsid w:val="002F57E2"/>
    <w:rsid w:val="002F6336"/>
    <w:rsid w:val="002F6964"/>
    <w:rsid w:val="002F6C85"/>
    <w:rsid w:val="002F6E1D"/>
    <w:rsid w:val="002F7054"/>
    <w:rsid w:val="002F7BBE"/>
    <w:rsid w:val="00300DA0"/>
    <w:rsid w:val="00301767"/>
    <w:rsid w:val="00301F6A"/>
    <w:rsid w:val="0030215E"/>
    <w:rsid w:val="00302411"/>
    <w:rsid w:val="00302C5F"/>
    <w:rsid w:val="00303F90"/>
    <w:rsid w:val="00305474"/>
    <w:rsid w:val="003058DD"/>
    <w:rsid w:val="00305A06"/>
    <w:rsid w:val="00306315"/>
    <w:rsid w:val="0030765A"/>
    <w:rsid w:val="003078C1"/>
    <w:rsid w:val="0031041C"/>
    <w:rsid w:val="003110AF"/>
    <w:rsid w:val="003112CF"/>
    <w:rsid w:val="003133A3"/>
    <w:rsid w:val="003134AC"/>
    <w:rsid w:val="003135B6"/>
    <w:rsid w:val="00313E9C"/>
    <w:rsid w:val="00314041"/>
    <w:rsid w:val="00314C25"/>
    <w:rsid w:val="003155FC"/>
    <w:rsid w:val="0031647C"/>
    <w:rsid w:val="00316E07"/>
    <w:rsid w:val="00316E9D"/>
    <w:rsid w:val="0031764A"/>
    <w:rsid w:val="00317A91"/>
    <w:rsid w:val="00320204"/>
    <w:rsid w:val="00320BC3"/>
    <w:rsid w:val="00320F25"/>
    <w:rsid w:val="00322019"/>
    <w:rsid w:val="00322985"/>
    <w:rsid w:val="00322FFC"/>
    <w:rsid w:val="00323067"/>
    <w:rsid w:val="00323B93"/>
    <w:rsid w:val="00324339"/>
    <w:rsid w:val="00324FD9"/>
    <w:rsid w:val="003250C3"/>
    <w:rsid w:val="003252C8"/>
    <w:rsid w:val="00325DE8"/>
    <w:rsid w:val="0032690E"/>
    <w:rsid w:val="0033154C"/>
    <w:rsid w:val="00331F01"/>
    <w:rsid w:val="00331F6C"/>
    <w:rsid w:val="0033271E"/>
    <w:rsid w:val="00332F06"/>
    <w:rsid w:val="00333296"/>
    <w:rsid w:val="003338B8"/>
    <w:rsid w:val="00333EAC"/>
    <w:rsid w:val="0033404B"/>
    <w:rsid w:val="0033475D"/>
    <w:rsid w:val="00335151"/>
    <w:rsid w:val="00336306"/>
    <w:rsid w:val="0033733F"/>
    <w:rsid w:val="003374E3"/>
    <w:rsid w:val="003378BB"/>
    <w:rsid w:val="00340048"/>
    <w:rsid w:val="00340557"/>
    <w:rsid w:val="00340DA5"/>
    <w:rsid w:val="00341AD7"/>
    <w:rsid w:val="00341FB9"/>
    <w:rsid w:val="003420DA"/>
    <w:rsid w:val="00342665"/>
    <w:rsid w:val="003428F5"/>
    <w:rsid w:val="00342F58"/>
    <w:rsid w:val="003430FB"/>
    <w:rsid w:val="00343D3D"/>
    <w:rsid w:val="00343E9C"/>
    <w:rsid w:val="0034466D"/>
    <w:rsid w:val="00344D14"/>
    <w:rsid w:val="00345F48"/>
    <w:rsid w:val="00347090"/>
    <w:rsid w:val="00347718"/>
    <w:rsid w:val="0035038D"/>
    <w:rsid w:val="003524A1"/>
    <w:rsid w:val="00352532"/>
    <w:rsid w:val="003540C9"/>
    <w:rsid w:val="00354935"/>
    <w:rsid w:val="00354B1C"/>
    <w:rsid w:val="00354C69"/>
    <w:rsid w:val="003557BF"/>
    <w:rsid w:val="00356BF5"/>
    <w:rsid w:val="00356D38"/>
    <w:rsid w:val="00356D6A"/>
    <w:rsid w:val="00357047"/>
    <w:rsid w:val="0035742B"/>
    <w:rsid w:val="00357E84"/>
    <w:rsid w:val="003600D8"/>
    <w:rsid w:val="003617BA"/>
    <w:rsid w:val="0036181D"/>
    <w:rsid w:val="00361EE9"/>
    <w:rsid w:val="00361F73"/>
    <w:rsid w:val="0036200A"/>
    <w:rsid w:val="00362558"/>
    <w:rsid w:val="003628ED"/>
    <w:rsid w:val="003635A1"/>
    <w:rsid w:val="00363884"/>
    <w:rsid w:val="00363B12"/>
    <w:rsid w:val="003647D3"/>
    <w:rsid w:val="0036494E"/>
    <w:rsid w:val="00364D41"/>
    <w:rsid w:val="00364F96"/>
    <w:rsid w:val="003659C1"/>
    <w:rsid w:val="00365F2E"/>
    <w:rsid w:val="003663A2"/>
    <w:rsid w:val="003664D8"/>
    <w:rsid w:val="00366519"/>
    <w:rsid w:val="00366E69"/>
    <w:rsid w:val="0036730A"/>
    <w:rsid w:val="003679CA"/>
    <w:rsid w:val="003707ED"/>
    <w:rsid w:val="00370E2A"/>
    <w:rsid w:val="003712D1"/>
    <w:rsid w:val="003713B0"/>
    <w:rsid w:val="0037249C"/>
    <w:rsid w:val="0037379D"/>
    <w:rsid w:val="00373C64"/>
    <w:rsid w:val="003749DF"/>
    <w:rsid w:val="00375B48"/>
    <w:rsid w:val="00376497"/>
    <w:rsid w:val="003765B3"/>
    <w:rsid w:val="003770C0"/>
    <w:rsid w:val="003803A6"/>
    <w:rsid w:val="003803CC"/>
    <w:rsid w:val="0038048E"/>
    <w:rsid w:val="00380BB9"/>
    <w:rsid w:val="003812AE"/>
    <w:rsid w:val="00382249"/>
    <w:rsid w:val="00382FAD"/>
    <w:rsid w:val="00382FBE"/>
    <w:rsid w:val="0038382A"/>
    <w:rsid w:val="003838F5"/>
    <w:rsid w:val="003839A4"/>
    <w:rsid w:val="00383AFD"/>
    <w:rsid w:val="00383F64"/>
    <w:rsid w:val="003858C7"/>
    <w:rsid w:val="0038606A"/>
    <w:rsid w:val="0038620D"/>
    <w:rsid w:val="00386813"/>
    <w:rsid w:val="00386AD5"/>
    <w:rsid w:val="00386C09"/>
    <w:rsid w:val="0038736C"/>
    <w:rsid w:val="00387729"/>
    <w:rsid w:val="0038784A"/>
    <w:rsid w:val="00390F4F"/>
    <w:rsid w:val="003915F5"/>
    <w:rsid w:val="0039180C"/>
    <w:rsid w:val="00391CC4"/>
    <w:rsid w:val="00391D11"/>
    <w:rsid w:val="003921C9"/>
    <w:rsid w:val="00392867"/>
    <w:rsid w:val="00392BB4"/>
    <w:rsid w:val="00392D97"/>
    <w:rsid w:val="00392E5E"/>
    <w:rsid w:val="003939D2"/>
    <w:rsid w:val="003940FA"/>
    <w:rsid w:val="00394185"/>
    <w:rsid w:val="0039419A"/>
    <w:rsid w:val="00394256"/>
    <w:rsid w:val="0039426C"/>
    <w:rsid w:val="00394789"/>
    <w:rsid w:val="0039611B"/>
    <w:rsid w:val="00396764"/>
    <w:rsid w:val="0039770A"/>
    <w:rsid w:val="003A007A"/>
    <w:rsid w:val="003A017E"/>
    <w:rsid w:val="003A17A9"/>
    <w:rsid w:val="003A1C55"/>
    <w:rsid w:val="003A2748"/>
    <w:rsid w:val="003A2884"/>
    <w:rsid w:val="003A3722"/>
    <w:rsid w:val="003A4CAE"/>
    <w:rsid w:val="003A504C"/>
    <w:rsid w:val="003A5421"/>
    <w:rsid w:val="003A59EA"/>
    <w:rsid w:val="003A626F"/>
    <w:rsid w:val="003A70F8"/>
    <w:rsid w:val="003B1586"/>
    <w:rsid w:val="003B1942"/>
    <w:rsid w:val="003B204E"/>
    <w:rsid w:val="003B2A8F"/>
    <w:rsid w:val="003B32A9"/>
    <w:rsid w:val="003B4350"/>
    <w:rsid w:val="003B4D4C"/>
    <w:rsid w:val="003B4EE4"/>
    <w:rsid w:val="003B50F0"/>
    <w:rsid w:val="003B6408"/>
    <w:rsid w:val="003B6583"/>
    <w:rsid w:val="003B6617"/>
    <w:rsid w:val="003B72D5"/>
    <w:rsid w:val="003B7846"/>
    <w:rsid w:val="003C0529"/>
    <w:rsid w:val="003C0885"/>
    <w:rsid w:val="003C0A58"/>
    <w:rsid w:val="003C135F"/>
    <w:rsid w:val="003C22A9"/>
    <w:rsid w:val="003C244C"/>
    <w:rsid w:val="003C2628"/>
    <w:rsid w:val="003C3CFE"/>
    <w:rsid w:val="003C3D23"/>
    <w:rsid w:val="003C4724"/>
    <w:rsid w:val="003C47D7"/>
    <w:rsid w:val="003C48C2"/>
    <w:rsid w:val="003C4C82"/>
    <w:rsid w:val="003C5F8A"/>
    <w:rsid w:val="003C6A8A"/>
    <w:rsid w:val="003C6C5E"/>
    <w:rsid w:val="003C6F1B"/>
    <w:rsid w:val="003D0893"/>
    <w:rsid w:val="003D0B05"/>
    <w:rsid w:val="003D1B4E"/>
    <w:rsid w:val="003D20B8"/>
    <w:rsid w:val="003D28D3"/>
    <w:rsid w:val="003D2C3C"/>
    <w:rsid w:val="003D3167"/>
    <w:rsid w:val="003D3B9D"/>
    <w:rsid w:val="003D477A"/>
    <w:rsid w:val="003D56DA"/>
    <w:rsid w:val="003D5B18"/>
    <w:rsid w:val="003D5C06"/>
    <w:rsid w:val="003D6953"/>
    <w:rsid w:val="003D71A5"/>
    <w:rsid w:val="003D71AF"/>
    <w:rsid w:val="003D79F3"/>
    <w:rsid w:val="003D7EA2"/>
    <w:rsid w:val="003E0324"/>
    <w:rsid w:val="003E0A34"/>
    <w:rsid w:val="003E0B54"/>
    <w:rsid w:val="003E0DD4"/>
    <w:rsid w:val="003E1675"/>
    <w:rsid w:val="003E182D"/>
    <w:rsid w:val="003E2044"/>
    <w:rsid w:val="003E2655"/>
    <w:rsid w:val="003E29E0"/>
    <w:rsid w:val="003E2A62"/>
    <w:rsid w:val="003E3100"/>
    <w:rsid w:val="003E4305"/>
    <w:rsid w:val="003E4A0F"/>
    <w:rsid w:val="003E4EDD"/>
    <w:rsid w:val="003E5FDD"/>
    <w:rsid w:val="003E5FF1"/>
    <w:rsid w:val="003E6289"/>
    <w:rsid w:val="003E6755"/>
    <w:rsid w:val="003E69FE"/>
    <w:rsid w:val="003E7786"/>
    <w:rsid w:val="003F01AE"/>
    <w:rsid w:val="003F01FF"/>
    <w:rsid w:val="003F16C1"/>
    <w:rsid w:val="003F2375"/>
    <w:rsid w:val="003F25C0"/>
    <w:rsid w:val="003F5B1B"/>
    <w:rsid w:val="003F5ED3"/>
    <w:rsid w:val="003F7120"/>
    <w:rsid w:val="0040049D"/>
    <w:rsid w:val="00400AE9"/>
    <w:rsid w:val="00400E3D"/>
    <w:rsid w:val="00401999"/>
    <w:rsid w:val="004024D6"/>
    <w:rsid w:val="00403CFD"/>
    <w:rsid w:val="004042C8"/>
    <w:rsid w:val="004043A8"/>
    <w:rsid w:val="004052A1"/>
    <w:rsid w:val="00405667"/>
    <w:rsid w:val="00410086"/>
    <w:rsid w:val="00410590"/>
    <w:rsid w:val="004107D5"/>
    <w:rsid w:val="00410844"/>
    <w:rsid w:val="004113B4"/>
    <w:rsid w:val="0041209D"/>
    <w:rsid w:val="00412AC4"/>
    <w:rsid w:val="00412D81"/>
    <w:rsid w:val="00412ECE"/>
    <w:rsid w:val="00412ED0"/>
    <w:rsid w:val="004130F9"/>
    <w:rsid w:val="00413D50"/>
    <w:rsid w:val="00414D55"/>
    <w:rsid w:val="00415D54"/>
    <w:rsid w:val="00415F83"/>
    <w:rsid w:val="00416C4D"/>
    <w:rsid w:val="00416F97"/>
    <w:rsid w:val="00417443"/>
    <w:rsid w:val="00422EFE"/>
    <w:rsid w:val="004239E5"/>
    <w:rsid w:val="00424BF9"/>
    <w:rsid w:val="0042507A"/>
    <w:rsid w:val="004262EC"/>
    <w:rsid w:val="0042778C"/>
    <w:rsid w:val="00427948"/>
    <w:rsid w:val="004303C2"/>
    <w:rsid w:val="00430441"/>
    <w:rsid w:val="00430754"/>
    <w:rsid w:val="0043175E"/>
    <w:rsid w:val="00431BA8"/>
    <w:rsid w:val="00431C2C"/>
    <w:rsid w:val="00431FC1"/>
    <w:rsid w:val="0043269D"/>
    <w:rsid w:val="0043292E"/>
    <w:rsid w:val="00433B85"/>
    <w:rsid w:val="00433E3F"/>
    <w:rsid w:val="00435017"/>
    <w:rsid w:val="004351B1"/>
    <w:rsid w:val="0043560F"/>
    <w:rsid w:val="00435DF6"/>
    <w:rsid w:val="00437322"/>
    <w:rsid w:val="00437612"/>
    <w:rsid w:val="00437F70"/>
    <w:rsid w:val="00441481"/>
    <w:rsid w:val="00441D5F"/>
    <w:rsid w:val="00443F48"/>
    <w:rsid w:val="004444C5"/>
    <w:rsid w:val="004454D8"/>
    <w:rsid w:val="00445ADD"/>
    <w:rsid w:val="00445BF9"/>
    <w:rsid w:val="00445DED"/>
    <w:rsid w:val="00446E8D"/>
    <w:rsid w:val="004478B2"/>
    <w:rsid w:val="004479ED"/>
    <w:rsid w:val="00447BCB"/>
    <w:rsid w:val="00447DCB"/>
    <w:rsid w:val="00450210"/>
    <w:rsid w:val="00450346"/>
    <w:rsid w:val="0045080D"/>
    <w:rsid w:val="00450988"/>
    <w:rsid w:val="00451014"/>
    <w:rsid w:val="0045279D"/>
    <w:rsid w:val="00454456"/>
    <w:rsid w:val="00454484"/>
    <w:rsid w:val="0045491E"/>
    <w:rsid w:val="00454E7F"/>
    <w:rsid w:val="0045510C"/>
    <w:rsid w:val="00455343"/>
    <w:rsid w:val="004556A1"/>
    <w:rsid w:val="004559AC"/>
    <w:rsid w:val="00456460"/>
    <w:rsid w:val="0046028C"/>
    <w:rsid w:val="00460A0F"/>
    <w:rsid w:val="00460B04"/>
    <w:rsid w:val="00462AC6"/>
    <w:rsid w:val="00464119"/>
    <w:rsid w:val="00464179"/>
    <w:rsid w:val="0046432E"/>
    <w:rsid w:val="00464D57"/>
    <w:rsid w:val="00465149"/>
    <w:rsid w:val="00465B40"/>
    <w:rsid w:val="0046649B"/>
    <w:rsid w:val="004669FC"/>
    <w:rsid w:val="00470529"/>
    <w:rsid w:val="004708CB"/>
    <w:rsid w:val="00471C39"/>
    <w:rsid w:val="00471F22"/>
    <w:rsid w:val="004728F8"/>
    <w:rsid w:val="00472CE0"/>
    <w:rsid w:val="00473C49"/>
    <w:rsid w:val="00473FA1"/>
    <w:rsid w:val="00474236"/>
    <w:rsid w:val="00475DC9"/>
    <w:rsid w:val="00476D7B"/>
    <w:rsid w:val="00476E2D"/>
    <w:rsid w:val="004773F1"/>
    <w:rsid w:val="004800FA"/>
    <w:rsid w:val="00480684"/>
    <w:rsid w:val="00480CF8"/>
    <w:rsid w:val="00481407"/>
    <w:rsid w:val="00481435"/>
    <w:rsid w:val="00481505"/>
    <w:rsid w:val="00481A88"/>
    <w:rsid w:val="00481E6E"/>
    <w:rsid w:val="00482C87"/>
    <w:rsid w:val="00482D64"/>
    <w:rsid w:val="00483C08"/>
    <w:rsid w:val="0048519D"/>
    <w:rsid w:val="00487607"/>
    <w:rsid w:val="004879C2"/>
    <w:rsid w:val="00487AE7"/>
    <w:rsid w:val="00487D71"/>
    <w:rsid w:val="00487F25"/>
    <w:rsid w:val="004905BE"/>
    <w:rsid w:val="004906EE"/>
    <w:rsid w:val="00490720"/>
    <w:rsid w:val="00491AE5"/>
    <w:rsid w:val="004925B8"/>
    <w:rsid w:val="00492EBD"/>
    <w:rsid w:val="004932A1"/>
    <w:rsid w:val="00493FA4"/>
    <w:rsid w:val="00494175"/>
    <w:rsid w:val="004945D5"/>
    <w:rsid w:val="00494E5A"/>
    <w:rsid w:val="0049521D"/>
    <w:rsid w:val="0049717B"/>
    <w:rsid w:val="00497849"/>
    <w:rsid w:val="004A1022"/>
    <w:rsid w:val="004A1B86"/>
    <w:rsid w:val="004A1EBB"/>
    <w:rsid w:val="004A24C8"/>
    <w:rsid w:val="004A26F0"/>
    <w:rsid w:val="004A2EFB"/>
    <w:rsid w:val="004A3B44"/>
    <w:rsid w:val="004A429D"/>
    <w:rsid w:val="004A5212"/>
    <w:rsid w:val="004A6FCA"/>
    <w:rsid w:val="004B06C5"/>
    <w:rsid w:val="004B12AB"/>
    <w:rsid w:val="004B17F8"/>
    <w:rsid w:val="004B19EF"/>
    <w:rsid w:val="004B1F0F"/>
    <w:rsid w:val="004B287E"/>
    <w:rsid w:val="004B3E84"/>
    <w:rsid w:val="004B4BCA"/>
    <w:rsid w:val="004B521F"/>
    <w:rsid w:val="004B595A"/>
    <w:rsid w:val="004B70D1"/>
    <w:rsid w:val="004B760F"/>
    <w:rsid w:val="004C16F7"/>
    <w:rsid w:val="004C20DB"/>
    <w:rsid w:val="004C2DA5"/>
    <w:rsid w:val="004C383A"/>
    <w:rsid w:val="004C3A1C"/>
    <w:rsid w:val="004C402C"/>
    <w:rsid w:val="004C74FE"/>
    <w:rsid w:val="004C7630"/>
    <w:rsid w:val="004C7A10"/>
    <w:rsid w:val="004C7EDD"/>
    <w:rsid w:val="004C7FF0"/>
    <w:rsid w:val="004D07D7"/>
    <w:rsid w:val="004D08EE"/>
    <w:rsid w:val="004D0A94"/>
    <w:rsid w:val="004D0B09"/>
    <w:rsid w:val="004D0C31"/>
    <w:rsid w:val="004D0D9C"/>
    <w:rsid w:val="004D189E"/>
    <w:rsid w:val="004D22D1"/>
    <w:rsid w:val="004D2B8B"/>
    <w:rsid w:val="004D2DB3"/>
    <w:rsid w:val="004D2EB9"/>
    <w:rsid w:val="004D3EEE"/>
    <w:rsid w:val="004D47C4"/>
    <w:rsid w:val="004D5116"/>
    <w:rsid w:val="004D6598"/>
    <w:rsid w:val="004D6F25"/>
    <w:rsid w:val="004D7080"/>
    <w:rsid w:val="004D7428"/>
    <w:rsid w:val="004D746A"/>
    <w:rsid w:val="004D7565"/>
    <w:rsid w:val="004D79E2"/>
    <w:rsid w:val="004E0096"/>
    <w:rsid w:val="004E01F0"/>
    <w:rsid w:val="004E075F"/>
    <w:rsid w:val="004E0BA7"/>
    <w:rsid w:val="004E15D4"/>
    <w:rsid w:val="004E2519"/>
    <w:rsid w:val="004E2631"/>
    <w:rsid w:val="004E273B"/>
    <w:rsid w:val="004E3490"/>
    <w:rsid w:val="004E39AA"/>
    <w:rsid w:val="004E3B4E"/>
    <w:rsid w:val="004E3BC5"/>
    <w:rsid w:val="004E3DA7"/>
    <w:rsid w:val="004E49C0"/>
    <w:rsid w:val="004E4C75"/>
    <w:rsid w:val="004E541C"/>
    <w:rsid w:val="004E5562"/>
    <w:rsid w:val="004E566F"/>
    <w:rsid w:val="004E56E1"/>
    <w:rsid w:val="004E6859"/>
    <w:rsid w:val="004E6A98"/>
    <w:rsid w:val="004E715F"/>
    <w:rsid w:val="004E728C"/>
    <w:rsid w:val="004E7299"/>
    <w:rsid w:val="004E7303"/>
    <w:rsid w:val="004E7589"/>
    <w:rsid w:val="004E7C36"/>
    <w:rsid w:val="004F0A0B"/>
    <w:rsid w:val="004F0F0B"/>
    <w:rsid w:val="004F10A3"/>
    <w:rsid w:val="004F17EE"/>
    <w:rsid w:val="004F1A77"/>
    <w:rsid w:val="004F2249"/>
    <w:rsid w:val="004F3338"/>
    <w:rsid w:val="004F38A1"/>
    <w:rsid w:val="004F459F"/>
    <w:rsid w:val="004F50D9"/>
    <w:rsid w:val="004F5503"/>
    <w:rsid w:val="004F6350"/>
    <w:rsid w:val="004F724F"/>
    <w:rsid w:val="004F7DF4"/>
    <w:rsid w:val="0050150C"/>
    <w:rsid w:val="005015FD"/>
    <w:rsid w:val="0050172F"/>
    <w:rsid w:val="005018F8"/>
    <w:rsid w:val="00503376"/>
    <w:rsid w:val="00503432"/>
    <w:rsid w:val="00503529"/>
    <w:rsid w:val="00504379"/>
    <w:rsid w:val="0050587B"/>
    <w:rsid w:val="005067F9"/>
    <w:rsid w:val="00506D0A"/>
    <w:rsid w:val="00506E6D"/>
    <w:rsid w:val="0051129F"/>
    <w:rsid w:val="00511986"/>
    <w:rsid w:val="005136FE"/>
    <w:rsid w:val="00513805"/>
    <w:rsid w:val="00513E63"/>
    <w:rsid w:val="005152A3"/>
    <w:rsid w:val="0051604C"/>
    <w:rsid w:val="00516C50"/>
    <w:rsid w:val="005172B3"/>
    <w:rsid w:val="0051782E"/>
    <w:rsid w:val="005204D6"/>
    <w:rsid w:val="00521C24"/>
    <w:rsid w:val="00522955"/>
    <w:rsid w:val="00523584"/>
    <w:rsid w:val="00523BE2"/>
    <w:rsid w:val="00523C75"/>
    <w:rsid w:val="00524B66"/>
    <w:rsid w:val="005251AF"/>
    <w:rsid w:val="005253E2"/>
    <w:rsid w:val="0052698F"/>
    <w:rsid w:val="00527B60"/>
    <w:rsid w:val="005316D8"/>
    <w:rsid w:val="00531BA5"/>
    <w:rsid w:val="00531C8D"/>
    <w:rsid w:val="00532F4E"/>
    <w:rsid w:val="00533351"/>
    <w:rsid w:val="0053451F"/>
    <w:rsid w:val="0053638A"/>
    <w:rsid w:val="00537A59"/>
    <w:rsid w:val="00537FBB"/>
    <w:rsid w:val="005401CD"/>
    <w:rsid w:val="005404E2"/>
    <w:rsid w:val="00540A08"/>
    <w:rsid w:val="005412AF"/>
    <w:rsid w:val="0054132F"/>
    <w:rsid w:val="00542314"/>
    <w:rsid w:val="005448B8"/>
    <w:rsid w:val="00545255"/>
    <w:rsid w:val="005453BF"/>
    <w:rsid w:val="00545F72"/>
    <w:rsid w:val="00546179"/>
    <w:rsid w:val="00547C80"/>
    <w:rsid w:val="00550249"/>
    <w:rsid w:val="00550991"/>
    <w:rsid w:val="00550C79"/>
    <w:rsid w:val="0055123B"/>
    <w:rsid w:val="00551438"/>
    <w:rsid w:val="0055172B"/>
    <w:rsid w:val="005518D9"/>
    <w:rsid w:val="00551CBC"/>
    <w:rsid w:val="005524D6"/>
    <w:rsid w:val="00553446"/>
    <w:rsid w:val="00553987"/>
    <w:rsid w:val="00553A57"/>
    <w:rsid w:val="0055476E"/>
    <w:rsid w:val="00554DF0"/>
    <w:rsid w:val="00554F27"/>
    <w:rsid w:val="00554FA2"/>
    <w:rsid w:val="00555968"/>
    <w:rsid w:val="00555A7D"/>
    <w:rsid w:val="00556BF7"/>
    <w:rsid w:val="00557444"/>
    <w:rsid w:val="00557F11"/>
    <w:rsid w:val="00560427"/>
    <w:rsid w:val="005604DB"/>
    <w:rsid w:val="00560561"/>
    <w:rsid w:val="00560FAD"/>
    <w:rsid w:val="005617D1"/>
    <w:rsid w:val="00561B5C"/>
    <w:rsid w:val="00562806"/>
    <w:rsid w:val="00563454"/>
    <w:rsid w:val="00563D27"/>
    <w:rsid w:val="00564047"/>
    <w:rsid w:val="00564405"/>
    <w:rsid w:val="00564F31"/>
    <w:rsid w:val="0056555A"/>
    <w:rsid w:val="00565BE7"/>
    <w:rsid w:val="005662A4"/>
    <w:rsid w:val="00566BCB"/>
    <w:rsid w:val="00566F45"/>
    <w:rsid w:val="00567431"/>
    <w:rsid w:val="005704E1"/>
    <w:rsid w:val="0057135D"/>
    <w:rsid w:val="00571667"/>
    <w:rsid w:val="00571AF8"/>
    <w:rsid w:val="00572111"/>
    <w:rsid w:val="0057214D"/>
    <w:rsid w:val="00572F91"/>
    <w:rsid w:val="005736F4"/>
    <w:rsid w:val="0057399B"/>
    <w:rsid w:val="00573B5B"/>
    <w:rsid w:val="00573D65"/>
    <w:rsid w:val="00573E59"/>
    <w:rsid w:val="00574504"/>
    <w:rsid w:val="00574D8C"/>
    <w:rsid w:val="00575569"/>
    <w:rsid w:val="00576548"/>
    <w:rsid w:val="00576732"/>
    <w:rsid w:val="0057750A"/>
    <w:rsid w:val="005778FB"/>
    <w:rsid w:val="00577ACD"/>
    <w:rsid w:val="00580580"/>
    <w:rsid w:val="00580E0C"/>
    <w:rsid w:val="00580EF0"/>
    <w:rsid w:val="00581554"/>
    <w:rsid w:val="00582016"/>
    <w:rsid w:val="00582A1D"/>
    <w:rsid w:val="00582A24"/>
    <w:rsid w:val="00582BED"/>
    <w:rsid w:val="00582EF4"/>
    <w:rsid w:val="00584630"/>
    <w:rsid w:val="005849A4"/>
    <w:rsid w:val="005856AE"/>
    <w:rsid w:val="005859FF"/>
    <w:rsid w:val="00585FB9"/>
    <w:rsid w:val="0058658F"/>
    <w:rsid w:val="005867BE"/>
    <w:rsid w:val="0059082D"/>
    <w:rsid w:val="00590A5D"/>
    <w:rsid w:val="00590B63"/>
    <w:rsid w:val="00590C77"/>
    <w:rsid w:val="00591481"/>
    <w:rsid w:val="00591E26"/>
    <w:rsid w:val="00591FB6"/>
    <w:rsid w:val="00592DAC"/>
    <w:rsid w:val="00593952"/>
    <w:rsid w:val="00593C59"/>
    <w:rsid w:val="00594556"/>
    <w:rsid w:val="00594DD7"/>
    <w:rsid w:val="00594EAB"/>
    <w:rsid w:val="00595AFA"/>
    <w:rsid w:val="005A0744"/>
    <w:rsid w:val="005A2E32"/>
    <w:rsid w:val="005A455B"/>
    <w:rsid w:val="005A497C"/>
    <w:rsid w:val="005A4BE5"/>
    <w:rsid w:val="005A5D3E"/>
    <w:rsid w:val="005A64C2"/>
    <w:rsid w:val="005A6C73"/>
    <w:rsid w:val="005A752B"/>
    <w:rsid w:val="005A7775"/>
    <w:rsid w:val="005A7776"/>
    <w:rsid w:val="005B014D"/>
    <w:rsid w:val="005B02F1"/>
    <w:rsid w:val="005B032F"/>
    <w:rsid w:val="005B04DE"/>
    <w:rsid w:val="005B0BCE"/>
    <w:rsid w:val="005B0C72"/>
    <w:rsid w:val="005B0D1C"/>
    <w:rsid w:val="005B14B2"/>
    <w:rsid w:val="005B1DDE"/>
    <w:rsid w:val="005B2850"/>
    <w:rsid w:val="005B2BCC"/>
    <w:rsid w:val="005B2C4D"/>
    <w:rsid w:val="005B2D06"/>
    <w:rsid w:val="005B33EF"/>
    <w:rsid w:val="005B375A"/>
    <w:rsid w:val="005B4084"/>
    <w:rsid w:val="005B48A1"/>
    <w:rsid w:val="005B544D"/>
    <w:rsid w:val="005B66ED"/>
    <w:rsid w:val="005B6AD8"/>
    <w:rsid w:val="005B76FC"/>
    <w:rsid w:val="005C12CB"/>
    <w:rsid w:val="005C1AC4"/>
    <w:rsid w:val="005C2070"/>
    <w:rsid w:val="005C29B1"/>
    <w:rsid w:val="005C29BD"/>
    <w:rsid w:val="005C3989"/>
    <w:rsid w:val="005C3C77"/>
    <w:rsid w:val="005C4DD4"/>
    <w:rsid w:val="005C5416"/>
    <w:rsid w:val="005C7060"/>
    <w:rsid w:val="005C72C0"/>
    <w:rsid w:val="005C73C7"/>
    <w:rsid w:val="005C7EFF"/>
    <w:rsid w:val="005D0C11"/>
    <w:rsid w:val="005D2B36"/>
    <w:rsid w:val="005D2D32"/>
    <w:rsid w:val="005D4D43"/>
    <w:rsid w:val="005D531E"/>
    <w:rsid w:val="005D54CA"/>
    <w:rsid w:val="005D6014"/>
    <w:rsid w:val="005D6369"/>
    <w:rsid w:val="005D6E58"/>
    <w:rsid w:val="005D7518"/>
    <w:rsid w:val="005D7653"/>
    <w:rsid w:val="005D7E73"/>
    <w:rsid w:val="005E00B9"/>
    <w:rsid w:val="005E0146"/>
    <w:rsid w:val="005E04B3"/>
    <w:rsid w:val="005E0659"/>
    <w:rsid w:val="005E1F9E"/>
    <w:rsid w:val="005E230D"/>
    <w:rsid w:val="005E25BC"/>
    <w:rsid w:val="005E2C2D"/>
    <w:rsid w:val="005E2C44"/>
    <w:rsid w:val="005E30A1"/>
    <w:rsid w:val="005E43A4"/>
    <w:rsid w:val="005E4C43"/>
    <w:rsid w:val="005E4EEF"/>
    <w:rsid w:val="005E5A02"/>
    <w:rsid w:val="005E6167"/>
    <w:rsid w:val="005E6365"/>
    <w:rsid w:val="005E700F"/>
    <w:rsid w:val="005E77A3"/>
    <w:rsid w:val="005E7D58"/>
    <w:rsid w:val="005F0B1D"/>
    <w:rsid w:val="005F10BE"/>
    <w:rsid w:val="005F1488"/>
    <w:rsid w:val="005F258B"/>
    <w:rsid w:val="005F3F9E"/>
    <w:rsid w:val="005F40CC"/>
    <w:rsid w:val="005F4AA8"/>
    <w:rsid w:val="005F53BD"/>
    <w:rsid w:val="005F736E"/>
    <w:rsid w:val="005F73E4"/>
    <w:rsid w:val="00600B4E"/>
    <w:rsid w:val="006024E1"/>
    <w:rsid w:val="00603B16"/>
    <w:rsid w:val="00603BB6"/>
    <w:rsid w:val="00605A72"/>
    <w:rsid w:val="00605AAF"/>
    <w:rsid w:val="00607B7F"/>
    <w:rsid w:val="0061045E"/>
    <w:rsid w:val="00610CF3"/>
    <w:rsid w:val="006111EF"/>
    <w:rsid w:val="006115AA"/>
    <w:rsid w:val="0061162B"/>
    <w:rsid w:val="006117FE"/>
    <w:rsid w:val="006122B4"/>
    <w:rsid w:val="00612FA6"/>
    <w:rsid w:val="006138CD"/>
    <w:rsid w:val="00613AC4"/>
    <w:rsid w:val="00613F0E"/>
    <w:rsid w:val="00615BA4"/>
    <w:rsid w:val="00615C36"/>
    <w:rsid w:val="006160E9"/>
    <w:rsid w:val="0061639C"/>
    <w:rsid w:val="006163D7"/>
    <w:rsid w:val="0061739F"/>
    <w:rsid w:val="00617941"/>
    <w:rsid w:val="0062047D"/>
    <w:rsid w:val="00620DEB"/>
    <w:rsid w:val="00621C9E"/>
    <w:rsid w:val="00621DF1"/>
    <w:rsid w:val="0062361E"/>
    <w:rsid w:val="006237AF"/>
    <w:rsid w:val="00625795"/>
    <w:rsid w:val="00625C54"/>
    <w:rsid w:val="0062651D"/>
    <w:rsid w:val="00627053"/>
    <w:rsid w:val="0062752B"/>
    <w:rsid w:val="00627C8A"/>
    <w:rsid w:val="00627E45"/>
    <w:rsid w:val="00630453"/>
    <w:rsid w:val="00630875"/>
    <w:rsid w:val="006309EC"/>
    <w:rsid w:val="00631341"/>
    <w:rsid w:val="00631384"/>
    <w:rsid w:val="006317AB"/>
    <w:rsid w:val="00631A88"/>
    <w:rsid w:val="0063262D"/>
    <w:rsid w:val="006327C4"/>
    <w:rsid w:val="006328A0"/>
    <w:rsid w:val="0063329B"/>
    <w:rsid w:val="006332C0"/>
    <w:rsid w:val="00633373"/>
    <w:rsid w:val="00633F81"/>
    <w:rsid w:val="006345B6"/>
    <w:rsid w:val="00634A18"/>
    <w:rsid w:val="00635519"/>
    <w:rsid w:val="00635E71"/>
    <w:rsid w:val="0063685A"/>
    <w:rsid w:val="00640CF1"/>
    <w:rsid w:val="006418F0"/>
    <w:rsid w:val="00641F07"/>
    <w:rsid w:val="006428A5"/>
    <w:rsid w:val="00643E6F"/>
    <w:rsid w:val="00645937"/>
    <w:rsid w:val="00645C88"/>
    <w:rsid w:val="00645CFF"/>
    <w:rsid w:val="00646167"/>
    <w:rsid w:val="00646668"/>
    <w:rsid w:val="0064668A"/>
    <w:rsid w:val="00646B7E"/>
    <w:rsid w:val="00646C04"/>
    <w:rsid w:val="00646C83"/>
    <w:rsid w:val="00647595"/>
    <w:rsid w:val="006500AD"/>
    <w:rsid w:val="00652444"/>
    <w:rsid w:val="006526D5"/>
    <w:rsid w:val="0065354F"/>
    <w:rsid w:val="006537EB"/>
    <w:rsid w:val="00654087"/>
    <w:rsid w:val="0065438A"/>
    <w:rsid w:val="00654830"/>
    <w:rsid w:val="006554EE"/>
    <w:rsid w:val="00655EB7"/>
    <w:rsid w:val="00657284"/>
    <w:rsid w:val="00660476"/>
    <w:rsid w:val="00660F85"/>
    <w:rsid w:val="006616B8"/>
    <w:rsid w:val="006618D6"/>
    <w:rsid w:val="0066373C"/>
    <w:rsid w:val="00663B0C"/>
    <w:rsid w:val="00664875"/>
    <w:rsid w:val="00664D67"/>
    <w:rsid w:val="00666E64"/>
    <w:rsid w:val="00667D15"/>
    <w:rsid w:val="00670D12"/>
    <w:rsid w:val="0067181E"/>
    <w:rsid w:val="00671A51"/>
    <w:rsid w:val="00671AF3"/>
    <w:rsid w:val="00672409"/>
    <w:rsid w:val="0067356E"/>
    <w:rsid w:val="006740AC"/>
    <w:rsid w:val="0067467A"/>
    <w:rsid w:val="006751B8"/>
    <w:rsid w:val="00675C87"/>
    <w:rsid w:val="00676225"/>
    <w:rsid w:val="00677280"/>
    <w:rsid w:val="00677EC7"/>
    <w:rsid w:val="0068026C"/>
    <w:rsid w:val="006813EF"/>
    <w:rsid w:val="00681D1F"/>
    <w:rsid w:val="00681E4B"/>
    <w:rsid w:val="006824EB"/>
    <w:rsid w:val="0068354A"/>
    <w:rsid w:val="00683608"/>
    <w:rsid w:val="006839C5"/>
    <w:rsid w:val="00683BF1"/>
    <w:rsid w:val="00684870"/>
    <w:rsid w:val="00684922"/>
    <w:rsid w:val="00684D07"/>
    <w:rsid w:val="00685037"/>
    <w:rsid w:val="00685535"/>
    <w:rsid w:val="0068661A"/>
    <w:rsid w:val="00687582"/>
    <w:rsid w:val="00687666"/>
    <w:rsid w:val="006901DB"/>
    <w:rsid w:val="0069024C"/>
    <w:rsid w:val="0069068B"/>
    <w:rsid w:val="006908DB"/>
    <w:rsid w:val="00690B47"/>
    <w:rsid w:val="00690F63"/>
    <w:rsid w:val="0069114E"/>
    <w:rsid w:val="006911CD"/>
    <w:rsid w:val="0069133F"/>
    <w:rsid w:val="006915FC"/>
    <w:rsid w:val="00691A5B"/>
    <w:rsid w:val="00691DD2"/>
    <w:rsid w:val="006925FA"/>
    <w:rsid w:val="00693F4D"/>
    <w:rsid w:val="0069656C"/>
    <w:rsid w:val="00697BFC"/>
    <w:rsid w:val="00697F37"/>
    <w:rsid w:val="006A03B5"/>
    <w:rsid w:val="006A0CDA"/>
    <w:rsid w:val="006A2896"/>
    <w:rsid w:val="006A2A9D"/>
    <w:rsid w:val="006A38A7"/>
    <w:rsid w:val="006A3D74"/>
    <w:rsid w:val="006A3F2E"/>
    <w:rsid w:val="006A43EE"/>
    <w:rsid w:val="006A4661"/>
    <w:rsid w:val="006A4A91"/>
    <w:rsid w:val="006A61EA"/>
    <w:rsid w:val="006A6748"/>
    <w:rsid w:val="006A6A97"/>
    <w:rsid w:val="006B08BB"/>
    <w:rsid w:val="006B0EEC"/>
    <w:rsid w:val="006B17D3"/>
    <w:rsid w:val="006B1CA8"/>
    <w:rsid w:val="006B1D51"/>
    <w:rsid w:val="006B1DDE"/>
    <w:rsid w:val="006B2A28"/>
    <w:rsid w:val="006B2EFA"/>
    <w:rsid w:val="006B30DF"/>
    <w:rsid w:val="006B3611"/>
    <w:rsid w:val="006B383E"/>
    <w:rsid w:val="006B390B"/>
    <w:rsid w:val="006B3BD0"/>
    <w:rsid w:val="006B3C07"/>
    <w:rsid w:val="006B455C"/>
    <w:rsid w:val="006B4A49"/>
    <w:rsid w:val="006B518D"/>
    <w:rsid w:val="006B5522"/>
    <w:rsid w:val="006B5D52"/>
    <w:rsid w:val="006B5E64"/>
    <w:rsid w:val="006B6064"/>
    <w:rsid w:val="006B7CB4"/>
    <w:rsid w:val="006C03B7"/>
    <w:rsid w:val="006C0807"/>
    <w:rsid w:val="006C0D99"/>
    <w:rsid w:val="006C1046"/>
    <w:rsid w:val="006C1E17"/>
    <w:rsid w:val="006C1F1B"/>
    <w:rsid w:val="006C221C"/>
    <w:rsid w:val="006C2393"/>
    <w:rsid w:val="006C2DB0"/>
    <w:rsid w:val="006C4116"/>
    <w:rsid w:val="006C44A2"/>
    <w:rsid w:val="006C468D"/>
    <w:rsid w:val="006C5323"/>
    <w:rsid w:val="006C5E42"/>
    <w:rsid w:val="006C64AF"/>
    <w:rsid w:val="006C65AA"/>
    <w:rsid w:val="006C6867"/>
    <w:rsid w:val="006C68C4"/>
    <w:rsid w:val="006C6D74"/>
    <w:rsid w:val="006D06F4"/>
    <w:rsid w:val="006D0D69"/>
    <w:rsid w:val="006D11DB"/>
    <w:rsid w:val="006D14F9"/>
    <w:rsid w:val="006D15E0"/>
    <w:rsid w:val="006D25F0"/>
    <w:rsid w:val="006D2C4E"/>
    <w:rsid w:val="006D2D15"/>
    <w:rsid w:val="006D2F49"/>
    <w:rsid w:val="006D45E8"/>
    <w:rsid w:val="006D4CD1"/>
    <w:rsid w:val="006D6E7F"/>
    <w:rsid w:val="006E0286"/>
    <w:rsid w:val="006E3483"/>
    <w:rsid w:val="006E47CB"/>
    <w:rsid w:val="006E4D93"/>
    <w:rsid w:val="006E569F"/>
    <w:rsid w:val="006E6819"/>
    <w:rsid w:val="006E711F"/>
    <w:rsid w:val="006E712B"/>
    <w:rsid w:val="006E7141"/>
    <w:rsid w:val="006E7465"/>
    <w:rsid w:val="006F12E8"/>
    <w:rsid w:val="006F18AB"/>
    <w:rsid w:val="006F1A01"/>
    <w:rsid w:val="006F1C22"/>
    <w:rsid w:val="006F219B"/>
    <w:rsid w:val="006F22A1"/>
    <w:rsid w:val="006F2751"/>
    <w:rsid w:val="006F3181"/>
    <w:rsid w:val="006F3328"/>
    <w:rsid w:val="006F3A5C"/>
    <w:rsid w:val="006F4A54"/>
    <w:rsid w:val="006F5480"/>
    <w:rsid w:val="006F54B8"/>
    <w:rsid w:val="006F5909"/>
    <w:rsid w:val="006F5A38"/>
    <w:rsid w:val="006F5AA9"/>
    <w:rsid w:val="006F5AD8"/>
    <w:rsid w:val="006F718D"/>
    <w:rsid w:val="006F7C2C"/>
    <w:rsid w:val="006F7E48"/>
    <w:rsid w:val="0070000D"/>
    <w:rsid w:val="00700016"/>
    <w:rsid w:val="0070033D"/>
    <w:rsid w:val="00701162"/>
    <w:rsid w:val="00701AAB"/>
    <w:rsid w:val="00702959"/>
    <w:rsid w:val="007034C1"/>
    <w:rsid w:val="0070357E"/>
    <w:rsid w:val="00703B43"/>
    <w:rsid w:val="00704557"/>
    <w:rsid w:val="007045BF"/>
    <w:rsid w:val="00704642"/>
    <w:rsid w:val="007063E7"/>
    <w:rsid w:val="00707E19"/>
    <w:rsid w:val="007104FD"/>
    <w:rsid w:val="007117D7"/>
    <w:rsid w:val="0071260D"/>
    <w:rsid w:val="00712773"/>
    <w:rsid w:val="00713724"/>
    <w:rsid w:val="00713804"/>
    <w:rsid w:val="00713913"/>
    <w:rsid w:val="00714A49"/>
    <w:rsid w:val="00715286"/>
    <w:rsid w:val="00715BB8"/>
    <w:rsid w:val="00717A5D"/>
    <w:rsid w:val="0072046C"/>
    <w:rsid w:val="0072052E"/>
    <w:rsid w:val="007208CC"/>
    <w:rsid w:val="00720C3E"/>
    <w:rsid w:val="0072135D"/>
    <w:rsid w:val="00722731"/>
    <w:rsid w:val="00723139"/>
    <w:rsid w:val="0072382E"/>
    <w:rsid w:val="0072391B"/>
    <w:rsid w:val="00724588"/>
    <w:rsid w:val="00724668"/>
    <w:rsid w:val="00724B2A"/>
    <w:rsid w:val="00724EB1"/>
    <w:rsid w:val="0072603D"/>
    <w:rsid w:val="00727811"/>
    <w:rsid w:val="0072797D"/>
    <w:rsid w:val="007301A8"/>
    <w:rsid w:val="007314BB"/>
    <w:rsid w:val="007314C7"/>
    <w:rsid w:val="00731F35"/>
    <w:rsid w:val="00732D62"/>
    <w:rsid w:val="00734C19"/>
    <w:rsid w:val="00734E15"/>
    <w:rsid w:val="00735AAF"/>
    <w:rsid w:val="0073737B"/>
    <w:rsid w:val="00737A83"/>
    <w:rsid w:val="00740204"/>
    <w:rsid w:val="00740E04"/>
    <w:rsid w:val="007414A1"/>
    <w:rsid w:val="0074176F"/>
    <w:rsid w:val="00742CA7"/>
    <w:rsid w:val="007432CB"/>
    <w:rsid w:val="00744015"/>
    <w:rsid w:val="00744653"/>
    <w:rsid w:val="00744F28"/>
    <w:rsid w:val="0074523F"/>
    <w:rsid w:val="00745BAF"/>
    <w:rsid w:val="00745D30"/>
    <w:rsid w:val="007464FD"/>
    <w:rsid w:val="00746B90"/>
    <w:rsid w:val="00746E4F"/>
    <w:rsid w:val="007474A3"/>
    <w:rsid w:val="00747764"/>
    <w:rsid w:val="00747E58"/>
    <w:rsid w:val="0075070E"/>
    <w:rsid w:val="00750884"/>
    <w:rsid w:val="00750972"/>
    <w:rsid w:val="00750AF0"/>
    <w:rsid w:val="00751609"/>
    <w:rsid w:val="007517F1"/>
    <w:rsid w:val="00751987"/>
    <w:rsid w:val="00751B67"/>
    <w:rsid w:val="00751CD2"/>
    <w:rsid w:val="00752F0A"/>
    <w:rsid w:val="007541B6"/>
    <w:rsid w:val="0075429E"/>
    <w:rsid w:val="00754C23"/>
    <w:rsid w:val="00755233"/>
    <w:rsid w:val="0075557C"/>
    <w:rsid w:val="00755801"/>
    <w:rsid w:val="00755C2F"/>
    <w:rsid w:val="00755EA0"/>
    <w:rsid w:val="00756247"/>
    <w:rsid w:val="007567A6"/>
    <w:rsid w:val="007567EC"/>
    <w:rsid w:val="0076002A"/>
    <w:rsid w:val="00760E61"/>
    <w:rsid w:val="00761189"/>
    <w:rsid w:val="00761C6C"/>
    <w:rsid w:val="00761D58"/>
    <w:rsid w:val="00761DB6"/>
    <w:rsid w:val="00763740"/>
    <w:rsid w:val="007642C4"/>
    <w:rsid w:val="00764682"/>
    <w:rsid w:val="00765708"/>
    <w:rsid w:val="00766BC7"/>
    <w:rsid w:val="00766EE4"/>
    <w:rsid w:val="00770376"/>
    <w:rsid w:val="0077130D"/>
    <w:rsid w:val="00771A62"/>
    <w:rsid w:val="007729B0"/>
    <w:rsid w:val="00773810"/>
    <w:rsid w:val="007739CD"/>
    <w:rsid w:val="00773EA4"/>
    <w:rsid w:val="007740A3"/>
    <w:rsid w:val="007746D8"/>
    <w:rsid w:val="007747F2"/>
    <w:rsid w:val="0077520A"/>
    <w:rsid w:val="00775466"/>
    <w:rsid w:val="00775E81"/>
    <w:rsid w:val="00776311"/>
    <w:rsid w:val="00776845"/>
    <w:rsid w:val="00776847"/>
    <w:rsid w:val="00776F1B"/>
    <w:rsid w:val="00777DBC"/>
    <w:rsid w:val="00780369"/>
    <w:rsid w:val="00780422"/>
    <w:rsid w:val="00780682"/>
    <w:rsid w:val="007816BA"/>
    <w:rsid w:val="00781708"/>
    <w:rsid w:val="00781E60"/>
    <w:rsid w:val="00781E8F"/>
    <w:rsid w:val="007842D9"/>
    <w:rsid w:val="0078434E"/>
    <w:rsid w:val="00784503"/>
    <w:rsid w:val="00785C6C"/>
    <w:rsid w:val="00786086"/>
    <w:rsid w:val="0078670D"/>
    <w:rsid w:val="00786A85"/>
    <w:rsid w:val="00787291"/>
    <w:rsid w:val="0079046F"/>
    <w:rsid w:val="00790A26"/>
    <w:rsid w:val="00790A5D"/>
    <w:rsid w:val="00791854"/>
    <w:rsid w:val="00792427"/>
    <w:rsid w:val="00792900"/>
    <w:rsid w:val="00792D8A"/>
    <w:rsid w:val="0079505E"/>
    <w:rsid w:val="007951B6"/>
    <w:rsid w:val="0079556F"/>
    <w:rsid w:val="00795A79"/>
    <w:rsid w:val="00796858"/>
    <w:rsid w:val="00796AED"/>
    <w:rsid w:val="007A05FE"/>
    <w:rsid w:val="007A09D5"/>
    <w:rsid w:val="007A0A29"/>
    <w:rsid w:val="007A14B6"/>
    <w:rsid w:val="007A1642"/>
    <w:rsid w:val="007A1E53"/>
    <w:rsid w:val="007A21CC"/>
    <w:rsid w:val="007A46E1"/>
    <w:rsid w:val="007A46E5"/>
    <w:rsid w:val="007A573E"/>
    <w:rsid w:val="007A5A8E"/>
    <w:rsid w:val="007A636F"/>
    <w:rsid w:val="007A63B9"/>
    <w:rsid w:val="007A6DA3"/>
    <w:rsid w:val="007A7213"/>
    <w:rsid w:val="007A7516"/>
    <w:rsid w:val="007A7994"/>
    <w:rsid w:val="007B057F"/>
    <w:rsid w:val="007B12EA"/>
    <w:rsid w:val="007B1AAE"/>
    <w:rsid w:val="007B2706"/>
    <w:rsid w:val="007B27AC"/>
    <w:rsid w:val="007B2B8C"/>
    <w:rsid w:val="007B2C3A"/>
    <w:rsid w:val="007B2FDA"/>
    <w:rsid w:val="007B333D"/>
    <w:rsid w:val="007B3B90"/>
    <w:rsid w:val="007B4E48"/>
    <w:rsid w:val="007B585B"/>
    <w:rsid w:val="007B6235"/>
    <w:rsid w:val="007B64B1"/>
    <w:rsid w:val="007B65F1"/>
    <w:rsid w:val="007B6669"/>
    <w:rsid w:val="007B6B69"/>
    <w:rsid w:val="007B6D74"/>
    <w:rsid w:val="007B75E8"/>
    <w:rsid w:val="007C01AF"/>
    <w:rsid w:val="007C13F8"/>
    <w:rsid w:val="007C15C7"/>
    <w:rsid w:val="007C199A"/>
    <w:rsid w:val="007C1DDB"/>
    <w:rsid w:val="007C1FC6"/>
    <w:rsid w:val="007C2B02"/>
    <w:rsid w:val="007C3EBB"/>
    <w:rsid w:val="007C4470"/>
    <w:rsid w:val="007C4530"/>
    <w:rsid w:val="007C64E3"/>
    <w:rsid w:val="007C715E"/>
    <w:rsid w:val="007C7259"/>
    <w:rsid w:val="007C7A9E"/>
    <w:rsid w:val="007D0298"/>
    <w:rsid w:val="007D0572"/>
    <w:rsid w:val="007D08D0"/>
    <w:rsid w:val="007D19AF"/>
    <w:rsid w:val="007D2654"/>
    <w:rsid w:val="007D325D"/>
    <w:rsid w:val="007D32FB"/>
    <w:rsid w:val="007D4DB4"/>
    <w:rsid w:val="007D5E4D"/>
    <w:rsid w:val="007D5F29"/>
    <w:rsid w:val="007D619C"/>
    <w:rsid w:val="007D65A8"/>
    <w:rsid w:val="007D68E3"/>
    <w:rsid w:val="007D7532"/>
    <w:rsid w:val="007D7674"/>
    <w:rsid w:val="007D76BA"/>
    <w:rsid w:val="007E0263"/>
    <w:rsid w:val="007E0D9C"/>
    <w:rsid w:val="007E0DF6"/>
    <w:rsid w:val="007E123B"/>
    <w:rsid w:val="007E168A"/>
    <w:rsid w:val="007E1A84"/>
    <w:rsid w:val="007E1ED0"/>
    <w:rsid w:val="007E20DA"/>
    <w:rsid w:val="007E227E"/>
    <w:rsid w:val="007E2AD3"/>
    <w:rsid w:val="007E3A3E"/>
    <w:rsid w:val="007E3D22"/>
    <w:rsid w:val="007E4113"/>
    <w:rsid w:val="007E4126"/>
    <w:rsid w:val="007E5925"/>
    <w:rsid w:val="007E6B5A"/>
    <w:rsid w:val="007E6F76"/>
    <w:rsid w:val="007E70C4"/>
    <w:rsid w:val="007E716E"/>
    <w:rsid w:val="007E7B9D"/>
    <w:rsid w:val="007F015A"/>
    <w:rsid w:val="007F0931"/>
    <w:rsid w:val="007F0E4E"/>
    <w:rsid w:val="007F11CA"/>
    <w:rsid w:val="007F2BC8"/>
    <w:rsid w:val="007F363A"/>
    <w:rsid w:val="007F3A96"/>
    <w:rsid w:val="007F457E"/>
    <w:rsid w:val="007F508D"/>
    <w:rsid w:val="007F6851"/>
    <w:rsid w:val="007F7309"/>
    <w:rsid w:val="007F7581"/>
    <w:rsid w:val="007F7F30"/>
    <w:rsid w:val="008004E3"/>
    <w:rsid w:val="008007B2"/>
    <w:rsid w:val="00800DED"/>
    <w:rsid w:val="008021D9"/>
    <w:rsid w:val="00803E68"/>
    <w:rsid w:val="00804AE2"/>
    <w:rsid w:val="008051DA"/>
    <w:rsid w:val="00806105"/>
    <w:rsid w:val="0080633E"/>
    <w:rsid w:val="00806BFA"/>
    <w:rsid w:val="008077C6"/>
    <w:rsid w:val="008100C0"/>
    <w:rsid w:val="0081031F"/>
    <w:rsid w:val="0081091B"/>
    <w:rsid w:val="00810B17"/>
    <w:rsid w:val="0081243E"/>
    <w:rsid w:val="00812A2B"/>
    <w:rsid w:val="008134CF"/>
    <w:rsid w:val="00813E10"/>
    <w:rsid w:val="00814EAE"/>
    <w:rsid w:val="00815257"/>
    <w:rsid w:val="008162BB"/>
    <w:rsid w:val="008163CD"/>
    <w:rsid w:val="008168F4"/>
    <w:rsid w:val="00817126"/>
    <w:rsid w:val="0081751A"/>
    <w:rsid w:val="00817AED"/>
    <w:rsid w:val="008201C0"/>
    <w:rsid w:val="00820F4F"/>
    <w:rsid w:val="0082121D"/>
    <w:rsid w:val="008212A3"/>
    <w:rsid w:val="00821577"/>
    <w:rsid w:val="00821DEB"/>
    <w:rsid w:val="00822336"/>
    <w:rsid w:val="00822AC0"/>
    <w:rsid w:val="00822C5C"/>
    <w:rsid w:val="00823CE4"/>
    <w:rsid w:val="00824DB2"/>
    <w:rsid w:val="0082526C"/>
    <w:rsid w:val="0082697A"/>
    <w:rsid w:val="00826C06"/>
    <w:rsid w:val="00827A6A"/>
    <w:rsid w:val="00827ACA"/>
    <w:rsid w:val="0083010C"/>
    <w:rsid w:val="00830AF9"/>
    <w:rsid w:val="008314D4"/>
    <w:rsid w:val="008331D7"/>
    <w:rsid w:val="0083374B"/>
    <w:rsid w:val="008337EE"/>
    <w:rsid w:val="00834092"/>
    <w:rsid w:val="008341E0"/>
    <w:rsid w:val="00835033"/>
    <w:rsid w:val="0083532D"/>
    <w:rsid w:val="00835960"/>
    <w:rsid w:val="00835B9A"/>
    <w:rsid w:val="0083665E"/>
    <w:rsid w:val="00840343"/>
    <w:rsid w:val="008408CD"/>
    <w:rsid w:val="00840DAD"/>
    <w:rsid w:val="00840EF8"/>
    <w:rsid w:val="008412EA"/>
    <w:rsid w:val="00843899"/>
    <w:rsid w:val="00843EA7"/>
    <w:rsid w:val="0084539C"/>
    <w:rsid w:val="00846B37"/>
    <w:rsid w:val="00846F66"/>
    <w:rsid w:val="00847235"/>
    <w:rsid w:val="008506F5"/>
    <w:rsid w:val="00850F20"/>
    <w:rsid w:val="0085184A"/>
    <w:rsid w:val="008528EA"/>
    <w:rsid w:val="00852903"/>
    <w:rsid w:val="00853ECC"/>
    <w:rsid w:val="0085496C"/>
    <w:rsid w:val="00855B4B"/>
    <w:rsid w:val="00856BD8"/>
    <w:rsid w:val="00857521"/>
    <w:rsid w:val="00857771"/>
    <w:rsid w:val="0086043E"/>
    <w:rsid w:val="008624F4"/>
    <w:rsid w:val="00862596"/>
    <w:rsid w:val="008625FE"/>
    <w:rsid w:val="0086286C"/>
    <w:rsid w:val="00862A27"/>
    <w:rsid w:val="00862FA0"/>
    <w:rsid w:val="00863CE1"/>
    <w:rsid w:val="008641A3"/>
    <w:rsid w:val="00864D12"/>
    <w:rsid w:val="00864DF4"/>
    <w:rsid w:val="00864F6E"/>
    <w:rsid w:val="00865711"/>
    <w:rsid w:val="00866036"/>
    <w:rsid w:val="008660BA"/>
    <w:rsid w:val="00867306"/>
    <w:rsid w:val="00867F0F"/>
    <w:rsid w:val="008702E3"/>
    <w:rsid w:val="008703A8"/>
    <w:rsid w:val="0087188A"/>
    <w:rsid w:val="008719FD"/>
    <w:rsid w:val="00872480"/>
    <w:rsid w:val="0087269C"/>
    <w:rsid w:val="008731AF"/>
    <w:rsid w:val="00873D82"/>
    <w:rsid w:val="00873F52"/>
    <w:rsid w:val="0087616A"/>
    <w:rsid w:val="00876332"/>
    <w:rsid w:val="0087662A"/>
    <w:rsid w:val="008769C4"/>
    <w:rsid w:val="00876E30"/>
    <w:rsid w:val="008773F4"/>
    <w:rsid w:val="00877665"/>
    <w:rsid w:val="00877C35"/>
    <w:rsid w:val="008809FB"/>
    <w:rsid w:val="00880D9D"/>
    <w:rsid w:val="00880DAA"/>
    <w:rsid w:val="00881416"/>
    <w:rsid w:val="00881D59"/>
    <w:rsid w:val="0088248D"/>
    <w:rsid w:val="008835F4"/>
    <w:rsid w:val="008851A8"/>
    <w:rsid w:val="00886118"/>
    <w:rsid w:val="00887301"/>
    <w:rsid w:val="00887B35"/>
    <w:rsid w:val="0089015B"/>
    <w:rsid w:val="00890C71"/>
    <w:rsid w:val="0089220F"/>
    <w:rsid w:val="00892728"/>
    <w:rsid w:val="00893128"/>
    <w:rsid w:val="008937BC"/>
    <w:rsid w:val="00893FCB"/>
    <w:rsid w:val="008949AA"/>
    <w:rsid w:val="00895545"/>
    <w:rsid w:val="008962CE"/>
    <w:rsid w:val="008964A9"/>
    <w:rsid w:val="008965B5"/>
    <w:rsid w:val="00897026"/>
    <w:rsid w:val="0089728B"/>
    <w:rsid w:val="0089752B"/>
    <w:rsid w:val="008A0465"/>
    <w:rsid w:val="008A217E"/>
    <w:rsid w:val="008A2435"/>
    <w:rsid w:val="008A3551"/>
    <w:rsid w:val="008A381E"/>
    <w:rsid w:val="008A3C37"/>
    <w:rsid w:val="008A41FE"/>
    <w:rsid w:val="008A6318"/>
    <w:rsid w:val="008A64FB"/>
    <w:rsid w:val="008A666A"/>
    <w:rsid w:val="008B00DA"/>
    <w:rsid w:val="008B0688"/>
    <w:rsid w:val="008B0BE3"/>
    <w:rsid w:val="008B0BF7"/>
    <w:rsid w:val="008B0F06"/>
    <w:rsid w:val="008B1EC0"/>
    <w:rsid w:val="008B38F7"/>
    <w:rsid w:val="008B3E3A"/>
    <w:rsid w:val="008B3FE0"/>
    <w:rsid w:val="008B5991"/>
    <w:rsid w:val="008B5995"/>
    <w:rsid w:val="008B67B0"/>
    <w:rsid w:val="008B6C6C"/>
    <w:rsid w:val="008C100F"/>
    <w:rsid w:val="008C139D"/>
    <w:rsid w:val="008C20AD"/>
    <w:rsid w:val="008C2BB4"/>
    <w:rsid w:val="008C2D1E"/>
    <w:rsid w:val="008C315C"/>
    <w:rsid w:val="008C3667"/>
    <w:rsid w:val="008C3979"/>
    <w:rsid w:val="008C41DA"/>
    <w:rsid w:val="008C4D46"/>
    <w:rsid w:val="008C5377"/>
    <w:rsid w:val="008C55A4"/>
    <w:rsid w:val="008C580E"/>
    <w:rsid w:val="008C5D2E"/>
    <w:rsid w:val="008C6B57"/>
    <w:rsid w:val="008C7219"/>
    <w:rsid w:val="008C7977"/>
    <w:rsid w:val="008C7C74"/>
    <w:rsid w:val="008D0BC8"/>
    <w:rsid w:val="008D0D15"/>
    <w:rsid w:val="008D1899"/>
    <w:rsid w:val="008D1973"/>
    <w:rsid w:val="008D28F3"/>
    <w:rsid w:val="008D3174"/>
    <w:rsid w:val="008D32B7"/>
    <w:rsid w:val="008D39F7"/>
    <w:rsid w:val="008D406E"/>
    <w:rsid w:val="008D40F0"/>
    <w:rsid w:val="008D4360"/>
    <w:rsid w:val="008D4FC7"/>
    <w:rsid w:val="008D56BA"/>
    <w:rsid w:val="008D57C7"/>
    <w:rsid w:val="008D5ED2"/>
    <w:rsid w:val="008D6A94"/>
    <w:rsid w:val="008D6E97"/>
    <w:rsid w:val="008D72C3"/>
    <w:rsid w:val="008D7969"/>
    <w:rsid w:val="008D7D05"/>
    <w:rsid w:val="008D7D80"/>
    <w:rsid w:val="008D7E51"/>
    <w:rsid w:val="008E06D0"/>
    <w:rsid w:val="008E08E9"/>
    <w:rsid w:val="008E0A3A"/>
    <w:rsid w:val="008E0CDA"/>
    <w:rsid w:val="008E0FDE"/>
    <w:rsid w:val="008E12CB"/>
    <w:rsid w:val="008E1306"/>
    <w:rsid w:val="008E1330"/>
    <w:rsid w:val="008E1B0B"/>
    <w:rsid w:val="008E1DBF"/>
    <w:rsid w:val="008E2702"/>
    <w:rsid w:val="008E2782"/>
    <w:rsid w:val="008E285A"/>
    <w:rsid w:val="008E2E3B"/>
    <w:rsid w:val="008E4986"/>
    <w:rsid w:val="008E4CB3"/>
    <w:rsid w:val="008E51B6"/>
    <w:rsid w:val="008E5BF9"/>
    <w:rsid w:val="008E70FC"/>
    <w:rsid w:val="008E79C3"/>
    <w:rsid w:val="008F0C1E"/>
    <w:rsid w:val="008F0C70"/>
    <w:rsid w:val="008F15AC"/>
    <w:rsid w:val="008F263A"/>
    <w:rsid w:val="008F26A0"/>
    <w:rsid w:val="008F27BB"/>
    <w:rsid w:val="008F2D2A"/>
    <w:rsid w:val="008F3305"/>
    <w:rsid w:val="008F458D"/>
    <w:rsid w:val="008F48E7"/>
    <w:rsid w:val="008F4B30"/>
    <w:rsid w:val="008F4B69"/>
    <w:rsid w:val="008F55A2"/>
    <w:rsid w:val="008F5733"/>
    <w:rsid w:val="008F6C25"/>
    <w:rsid w:val="008F7B05"/>
    <w:rsid w:val="00900B5B"/>
    <w:rsid w:val="009024A2"/>
    <w:rsid w:val="00902596"/>
    <w:rsid w:val="00902B28"/>
    <w:rsid w:val="009036D1"/>
    <w:rsid w:val="00903784"/>
    <w:rsid w:val="00903AEF"/>
    <w:rsid w:val="00904B8C"/>
    <w:rsid w:val="00904F57"/>
    <w:rsid w:val="00905A7A"/>
    <w:rsid w:val="009060FE"/>
    <w:rsid w:val="00906733"/>
    <w:rsid w:val="00907727"/>
    <w:rsid w:val="00907827"/>
    <w:rsid w:val="00907851"/>
    <w:rsid w:val="009106FD"/>
    <w:rsid w:val="00911823"/>
    <w:rsid w:val="00911C69"/>
    <w:rsid w:val="009120CA"/>
    <w:rsid w:val="00913276"/>
    <w:rsid w:val="00913D82"/>
    <w:rsid w:val="0091498E"/>
    <w:rsid w:val="00914C53"/>
    <w:rsid w:val="00914F99"/>
    <w:rsid w:val="00915EAC"/>
    <w:rsid w:val="00916604"/>
    <w:rsid w:val="00917227"/>
    <w:rsid w:val="00917231"/>
    <w:rsid w:val="009201D6"/>
    <w:rsid w:val="00920449"/>
    <w:rsid w:val="00920643"/>
    <w:rsid w:val="00920B02"/>
    <w:rsid w:val="00920BD2"/>
    <w:rsid w:val="00921FE2"/>
    <w:rsid w:val="00922F0A"/>
    <w:rsid w:val="00925491"/>
    <w:rsid w:val="009255AB"/>
    <w:rsid w:val="00925A15"/>
    <w:rsid w:val="00925A66"/>
    <w:rsid w:val="00926358"/>
    <w:rsid w:val="009265BF"/>
    <w:rsid w:val="00927E26"/>
    <w:rsid w:val="009305DB"/>
    <w:rsid w:val="00930874"/>
    <w:rsid w:val="00930ED6"/>
    <w:rsid w:val="00931588"/>
    <w:rsid w:val="00931716"/>
    <w:rsid w:val="00931BBE"/>
    <w:rsid w:val="00932F43"/>
    <w:rsid w:val="00933A0E"/>
    <w:rsid w:val="00933B4B"/>
    <w:rsid w:val="00933F82"/>
    <w:rsid w:val="00934568"/>
    <w:rsid w:val="00934EE3"/>
    <w:rsid w:val="00934F05"/>
    <w:rsid w:val="009352BD"/>
    <w:rsid w:val="00935626"/>
    <w:rsid w:val="00935723"/>
    <w:rsid w:val="00935C03"/>
    <w:rsid w:val="00936BB9"/>
    <w:rsid w:val="00937BD4"/>
    <w:rsid w:val="009412F9"/>
    <w:rsid w:val="009419CA"/>
    <w:rsid w:val="00941ADB"/>
    <w:rsid w:val="00941F98"/>
    <w:rsid w:val="009424CB"/>
    <w:rsid w:val="00942846"/>
    <w:rsid w:val="00942C40"/>
    <w:rsid w:val="00942E9E"/>
    <w:rsid w:val="00943181"/>
    <w:rsid w:val="00943295"/>
    <w:rsid w:val="00943755"/>
    <w:rsid w:val="00943D6D"/>
    <w:rsid w:val="00943F81"/>
    <w:rsid w:val="009443B3"/>
    <w:rsid w:val="00944589"/>
    <w:rsid w:val="00944CF5"/>
    <w:rsid w:val="009459A7"/>
    <w:rsid w:val="009462B3"/>
    <w:rsid w:val="0094670E"/>
    <w:rsid w:val="00946A34"/>
    <w:rsid w:val="009472D5"/>
    <w:rsid w:val="00947CA4"/>
    <w:rsid w:val="00947FAE"/>
    <w:rsid w:val="00950125"/>
    <w:rsid w:val="009510C3"/>
    <w:rsid w:val="009514A5"/>
    <w:rsid w:val="009534B0"/>
    <w:rsid w:val="00953682"/>
    <w:rsid w:val="009537DC"/>
    <w:rsid w:val="00954223"/>
    <w:rsid w:val="00954618"/>
    <w:rsid w:val="00955556"/>
    <w:rsid w:val="00955AC2"/>
    <w:rsid w:val="00955EC7"/>
    <w:rsid w:val="00956049"/>
    <w:rsid w:val="009566FF"/>
    <w:rsid w:val="00956772"/>
    <w:rsid w:val="00956A81"/>
    <w:rsid w:val="00956E38"/>
    <w:rsid w:val="00956F80"/>
    <w:rsid w:val="00957DFA"/>
    <w:rsid w:val="0096087C"/>
    <w:rsid w:val="00960902"/>
    <w:rsid w:val="00960ADC"/>
    <w:rsid w:val="009610FE"/>
    <w:rsid w:val="00961F74"/>
    <w:rsid w:val="00962BCE"/>
    <w:rsid w:val="009630D8"/>
    <w:rsid w:val="009635A8"/>
    <w:rsid w:val="0096374A"/>
    <w:rsid w:val="00963BEF"/>
    <w:rsid w:val="00963C35"/>
    <w:rsid w:val="00964567"/>
    <w:rsid w:val="0096463A"/>
    <w:rsid w:val="00964E59"/>
    <w:rsid w:val="00964F29"/>
    <w:rsid w:val="009674C8"/>
    <w:rsid w:val="00967697"/>
    <w:rsid w:val="00970018"/>
    <w:rsid w:val="00971374"/>
    <w:rsid w:val="009716EA"/>
    <w:rsid w:val="009722C3"/>
    <w:rsid w:val="00972598"/>
    <w:rsid w:val="00973919"/>
    <w:rsid w:val="009748DA"/>
    <w:rsid w:val="00974FC1"/>
    <w:rsid w:val="009754AE"/>
    <w:rsid w:val="00975A6B"/>
    <w:rsid w:val="00977850"/>
    <w:rsid w:val="009808AA"/>
    <w:rsid w:val="00981358"/>
    <w:rsid w:val="0098144F"/>
    <w:rsid w:val="00981B09"/>
    <w:rsid w:val="00981D59"/>
    <w:rsid w:val="00981F12"/>
    <w:rsid w:val="00981F80"/>
    <w:rsid w:val="00982882"/>
    <w:rsid w:val="00983546"/>
    <w:rsid w:val="00984424"/>
    <w:rsid w:val="00985A6E"/>
    <w:rsid w:val="00985D88"/>
    <w:rsid w:val="009879FF"/>
    <w:rsid w:val="00987D7A"/>
    <w:rsid w:val="00987FC1"/>
    <w:rsid w:val="00990E8F"/>
    <w:rsid w:val="00991029"/>
    <w:rsid w:val="00991426"/>
    <w:rsid w:val="00991551"/>
    <w:rsid w:val="0099159A"/>
    <w:rsid w:val="00991B82"/>
    <w:rsid w:val="009935A0"/>
    <w:rsid w:val="00993A9D"/>
    <w:rsid w:val="00994636"/>
    <w:rsid w:val="00994741"/>
    <w:rsid w:val="009947E8"/>
    <w:rsid w:val="0099677F"/>
    <w:rsid w:val="00997361"/>
    <w:rsid w:val="0099738D"/>
    <w:rsid w:val="009A04CE"/>
    <w:rsid w:val="009A158D"/>
    <w:rsid w:val="009A1747"/>
    <w:rsid w:val="009A19AD"/>
    <w:rsid w:val="009A42B2"/>
    <w:rsid w:val="009A4820"/>
    <w:rsid w:val="009A4E09"/>
    <w:rsid w:val="009A5BDE"/>
    <w:rsid w:val="009A64DC"/>
    <w:rsid w:val="009A6A20"/>
    <w:rsid w:val="009A76C5"/>
    <w:rsid w:val="009B04B8"/>
    <w:rsid w:val="009B0AE8"/>
    <w:rsid w:val="009B1457"/>
    <w:rsid w:val="009B17A6"/>
    <w:rsid w:val="009B2119"/>
    <w:rsid w:val="009B2D53"/>
    <w:rsid w:val="009B2E49"/>
    <w:rsid w:val="009B3BB6"/>
    <w:rsid w:val="009B455C"/>
    <w:rsid w:val="009B4AD9"/>
    <w:rsid w:val="009B69CF"/>
    <w:rsid w:val="009B6C76"/>
    <w:rsid w:val="009B6E67"/>
    <w:rsid w:val="009B713C"/>
    <w:rsid w:val="009B7BD8"/>
    <w:rsid w:val="009B7E03"/>
    <w:rsid w:val="009C0AE9"/>
    <w:rsid w:val="009C1A2D"/>
    <w:rsid w:val="009C1A81"/>
    <w:rsid w:val="009C21ED"/>
    <w:rsid w:val="009C2CD5"/>
    <w:rsid w:val="009C3726"/>
    <w:rsid w:val="009C38EA"/>
    <w:rsid w:val="009C3B78"/>
    <w:rsid w:val="009C3D17"/>
    <w:rsid w:val="009C4109"/>
    <w:rsid w:val="009C4255"/>
    <w:rsid w:val="009C4727"/>
    <w:rsid w:val="009C4B17"/>
    <w:rsid w:val="009D060D"/>
    <w:rsid w:val="009D0B2A"/>
    <w:rsid w:val="009D0FF4"/>
    <w:rsid w:val="009D14CC"/>
    <w:rsid w:val="009D1B62"/>
    <w:rsid w:val="009D1FEC"/>
    <w:rsid w:val="009D2084"/>
    <w:rsid w:val="009D28E6"/>
    <w:rsid w:val="009D3120"/>
    <w:rsid w:val="009D3161"/>
    <w:rsid w:val="009D4720"/>
    <w:rsid w:val="009D47E5"/>
    <w:rsid w:val="009D56E2"/>
    <w:rsid w:val="009D5997"/>
    <w:rsid w:val="009D64D3"/>
    <w:rsid w:val="009D68AE"/>
    <w:rsid w:val="009D75BE"/>
    <w:rsid w:val="009E0837"/>
    <w:rsid w:val="009E190E"/>
    <w:rsid w:val="009E1E3D"/>
    <w:rsid w:val="009E2B17"/>
    <w:rsid w:val="009E41A8"/>
    <w:rsid w:val="009E43E4"/>
    <w:rsid w:val="009E5693"/>
    <w:rsid w:val="009E5745"/>
    <w:rsid w:val="009E5BDE"/>
    <w:rsid w:val="009E7840"/>
    <w:rsid w:val="009E7A08"/>
    <w:rsid w:val="009F0C9D"/>
    <w:rsid w:val="009F0FDE"/>
    <w:rsid w:val="009F2223"/>
    <w:rsid w:val="009F280C"/>
    <w:rsid w:val="009F2D99"/>
    <w:rsid w:val="009F4C1A"/>
    <w:rsid w:val="009F5D5A"/>
    <w:rsid w:val="009F616D"/>
    <w:rsid w:val="009F633F"/>
    <w:rsid w:val="009F77CF"/>
    <w:rsid w:val="00A00A16"/>
    <w:rsid w:val="00A010D2"/>
    <w:rsid w:val="00A011F4"/>
    <w:rsid w:val="00A013B7"/>
    <w:rsid w:val="00A01541"/>
    <w:rsid w:val="00A01622"/>
    <w:rsid w:val="00A02435"/>
    <w:rsid w:val="00A02A7F"/>
    <w:rsid w:val="00A039B5"/>
    <w:rsid w:val="00A03A61"/>
    <w:rsid w:val="00A03B06"/>
    <w:rsid w:val="00A05306"/>
    <w:rsid w:val="00A05A07"/>
    <w:rsid w:val="00A05D66"/>
    <w:rsid w:val="00A069FE"/>
    <w:rsid w:val="00A10CF2"/>
    <w:rsid w:val="00A110F1"/>
    <w:rsid w:val="00A12176"/>
    <w:rsid w:val="00A123D3"/>
    <w:rsid w:val="00A1334D"/>
    <w:rsid w:val="00A1388E"/>
    <w:rsid w:val="00A13E00"/>
    <w:rsid w:val="00A13FC1"/>
    <w:rsid w:val="00A144CD"/>
    <w:rsid w:val="00A14670"/>
    <w:rsid w:val="00A14D51"/>
    <w:rsid w:val="00A1533D"/>
    <w:rsid w:val="00A1599D"/>
    <w:rsid w:val="00A15F7D"/>
    <w:rsid w:val="00A16245"/>
    <w:rsid w:val="00A16DA1"/>
    <w:rsid w:val="00A17516"/>
    <w:rsid w:val="00A206F1"/>
    <w:rsid w:val="00A21350"/>
    <w:rsid w:val="00A21502"/>
    <w:rsid w:val="00A21544"/>
    <w:rsid w:val="00A22620"/>
    <w:rsid w:val="00A22D04"/>
    <w:rsid w:val="00A2361A"/>
    <w:rsid w:val="00A23B37"/>
    <w:rsid w:val="00A24775"/>
    <w:rsid w:val="00A24A6E"/>
    <w:rsid w:val="00A25377"/>
    <w:rsid w:val="00A25CBD"/>
    <w:rsid w:val="00A25E24"/>
    <w:rsid w:val="00A26616"/>
    <w:rsid w:val="00A266B2"/>
    <w:rsid w:val="00A27AE8"/>
    <w:rsid w:val="00A3220A"/>
    <w:rsid w:val="00A32360"/>
    <w:rsid w:val="00A32DA6"/>
    <w:rsid w:val="00A32EFF"/>
    <w:rsid w:val="00A3333F"/>
    <w:rsid w:val="00A33D71"/>
    <w:rsid w:val="00A34D6B"/>
    <w:rsid w:val="00A35701"/>
    <w:rsid w:val="00A35B9E"/>
    <w:rsid w:val="00A3661F"/>
    <w:rsid w:val="00A36F99"/>
    <w:rsid w:val="00A3782D"/>
    <w:rsid w:val="00A37861"/>
    <w:rsid w:val="00A3793D"/>
    <w:rsid w:val="00A406E2"/>
    <w:rsid w:val="00A418A1"/>
    <w:rsid w:val="00A41AF3"/>
    <w:rsid w:val="00A41CA0"/>
    <w:rsid w:val="00A421A6"/>
    <w:rsid w:val="00A422F4"/>
    <w:rsid w:val="00A42BBE"/>
    <w:rsid w:val="00A42D6F"/>
    <w:rsid w:val="00A43ABA"/>
    <w:rsid w:val="00A43BBE"/>
    <w:rsid w:val="00A4711C"/>
    <w:rsid w:val="00A47324"/>
    <w:rsid w:val="00A47B39"/>
    <w:rsid w:val="00A5045F"/>
    <w:rsid w:val="00A50E98"/>
    <w:rsid w:val="00A514C0"/>
    <w:rsid w:val="00A51879"/>
    <w:rsid w:val="00A52C63"/>
    <w:rsid w:val="00A52CD4"/>
    <w:rsid w:val="00A53A03"/>
    <w:rsid w:val="00A556D5"/>
    <w:rsid w:val="00A5644E"/>
    <w:rsid w:val="00A573D6"/>
    <w:rsid w:val="00A576CE"/>
    <w:rsid w:val="00A57CAA"/>
    <w:rsid w:val="00A6106F"/>
    <w:rsid w:val="00A6244C"/>
    <w:rsid w:val="00A629BA"/>
    <w:rsid w:val="00A63E93"/>
    <w:rsid w:val="00A646BD"/>
    <w:rsid w:val="00A65256"/>
    <w:rsid w:val="00A653D9"/>
    <w:rsid w:val="00A66583"/>
    <w:rsid w:val="00A67356"/>
    <w:rsid w:val="00A67FE9"/>
    <w:rsid w:val="00A70295"/>
    <w:rsid w:val="00A7039D"/>
    <w:rsid w:val="00A70C3B"/>
    <w:rsid w:val="00A7197E"/>
    <w:rsid w:val="00A72584"/>
    <w:rsid w:val="00A72FE5"/>
    <w:rsid w:val="00A7300C"/>
    <w:rsid w:val="00A73F52"/>
    <w:rsid w:val="00A743AB"/>
    <w:rsid w:val="00A745A9"/>
    <w:rsid w:val="00A75854"/>
    <w:rsid w:val="00A75B5D"/>
    <w:rsid w:val="00A76758"/>
    <w:rsid w:val="00A76CA4"/>
    <w:rsid w:val="00A779F2"/>
    <w:rsid w:val="00A806E4"/>
    <w:rsid w:val="00A81399"/>
    <w:rsid w:val="00A82B62"/>
    <w:rsid w:val="00A82BF3"/>
    <w:rsid w:val="00A83423"/>
    <w:rsid w:val="00A834AC"/>
    <w:rsid w:val="00A83693"/>
    <w:rsid w:val="00A844D3"/>
    <w:rsid w:val="00A8507F"/>
    <w:rsid w:val="00A85215"/>
    <w:rsid w:val="00A8706F"/>
    <w:rsid w:val="00A870BA"/>
    <w:rsid w:val="00A87292"/>
    <w:rsid w:val="00A878E6"/>
    <w:rsid w:val="00A9106A"/>
    <w:rsid w:val="00A92161"/>
    <w:rsid w:val="00A93055"/>
    <w:rsid w:val="00A94066"/>
    <w:rsid w:val="00A94589"/>
    <w:rsid w:val="00A94945"/>
    <w:rsid w:val="00A9561D"/>
    <w:rsid w:val="00A957F1"/>
    <w:rsid w:val="00A963BA"/>
    <w:rsid w:val="00A96697"/>
    <w:rsid w:val="00A96D48"/>
    <w:rsid w:val="00AA09F7"/>
    <w:rsid w:val="00AA14DC"/>
    <w:rsid w:val="00AA1F38"/>
    <w:rsid w:val="00AA25A5"/>
    <w:rsid w:val="00AA3090"/>
    <w:rsid w:val="00AA3AB7"/>
    <w:rsid w:val="00AA3F3A"/>
    <w:rsid w:val="00AA44D6"/>
    <w:rsid w:val="00AA4788"/>
    <w:rsid w:val="00AA576D"/>
    <w:rsid w:val="00AA5BC6"/>
    <w:rsid w:val="00AA6475"/>
    <w:rsid w:val="00AA7135"/>
    <w:rsid w:val="00AA7762"/>
    <w:rsid w:val="00AB096F"/>
    <w:rsid w:val="00AB2DD7"/>
    <w:rsid w:val="00AB2F14"/>
    <w:rsid w:val="00AB44D8"/>
    <w:rsid w:val="00AB4BF9"/>
    <w:rsid w:val="00AB4C0C"/>
    <w:rsid w:val="00AB4E3B"/>
    <w:rsid w:val="00AB50EF"/>
    <w:rsid w:val="00AB55B5"/>
    <w:rsid w:val="00AB6589"/>
    <w:rsid w:val="00AB7543"/>
    <w:rsid w:val="00AB7957"/>
    <w:rsid w:val="00AC2B1C"/>
    <w:rsid w:val="00AC3ACC"/>
    <w:rsid w:val="00AC43EF"/>
    <w:rsid w:val="00AC50F4"/>
    <w:rsid w:val="00AC525B"/>
    <w:rsid w:val="00AC53F3"/>
    <w:rsid w:val="00AC6356"/>
    <w:rsid w:val="00AC6A42"/>
    <w:rsid w:val="00AC70EC"/>
    <w:rsid w:val="00AC719C"/>
    <w:rsid w:val="00AC7421"/>
    <w:rsid w:val="00AC743A"/>
    <w:rsid w:val="00AD02D0"/>
    <w:rsid w:val="00AD264B"/>
    <w:rsid w:val="00AD3B1A"/>
    <w:rsid w:val="00AD3B7D"/>
    <w:rsid w:val="00AD4CD7"/>
    <w:rsid w:val="00AD5C58"/>
    <w:rsid w:val="00AD6B37"/>
    <w:rsid w:val="00AD704E"/>
    <w:rsid w:val="00AD7277"/>
    <w:rsid w:val="00AD7B92"/>
    <w:rsid w:val="00AD7BB8"/>
    <w:rsid w:val="00AD7F87"/>
    <w:rsid w:val="00AE1255"/>
    <w:rsid w:val="00AE154A"/>
    <w:rsid w:val="00AE179F"/>
    <w:rsid w:val="00AE19CD"/>
    <w:rsid w:val="00AE1CC9"/>
    <w:rsid w:val="00AE20BD"/>
    <w:rsid w:val="00AE2F1D"/>
    <w:rsid w:val="00AE3161"/>
    <w:rsid w:val="00AE3995"/>
    <w:rsid w:val="00AE441E"/>
    <w:rsid w:val="00AE467F"/>
    <w:rsid w:val="00AE4B73"/>
    <w:rsid w:val="00AE5CF4"/>
    <w:rsid w:val="00AE6485"/>
    <w:rsid w:val="00AE702E"/>
    <w:rsid w:val="00AE711F"/>
    <w:rsid w:val="00AF04EB"/>
    <w:rsid w:val="00AF0822"/>
    <w:rsid w:val="00AF10AE"/>
    <w:rsid w:val="00AF2736"/>
    <w:rsid w:val="00AF288C"/>
    <w:rsid w:val="00AF290E"/>
    <w:rsid w:val="00AF2956"/>
    <w:rsid w:val="00AF39DC"/>
    <w:rsid w:val="00AF49E3"/>
    <w:rsid w:val="00AF5066"/>
    <w:rsid w:val="00AF5B5E"/>
    <w:rsid w:val="00AF6DBD"/>
    <w:rsid w:val="00B008AF"/>
    <w:rsid w:val="00B0094F"/>
    <w:rsid w:val="00B01394"/>
    <w:rsid w:val="00B018EE"/>
    <w:rsid w:val="00B01B7F"/>
    <w:rsid w:val="00B01BAD"/>
    <w:rsid w:val="00B0210A"/>
    <w:rsid w:val="00B031AD"/>
    <w:rsid w:val="00B03274"/>
    <w:rsid w:val="00B0343F"/>
    <w:rsid w:val="00B03A67"/>
    <w:rsid w:val="00B04966"/>
    <w:rsid w:val="00B058E6"/>
    <w:rsid w:val="00B06FEA"/>
    <w:rsid w:val="00B07EF4"/>
    <w:rsid w:val="00B10860"/>
    <w:rsid w:val="00B1105F"/>
    <w:rsid w:val="00B117BC"/>
    <w:rsid w:val="00B121F1"/>
    <w:rsid w:val="00B12E65"/>
    <w:rsid w:val="00B13010"/>
    <w:rsid w:val="00B1333A"/>
    <w:rsid w:val="00B13CF1"/>
    <w:rsid w:val="00B13D9F"/>
    <w:rsid w:val="00B14616"/>
    <w:rsid w:val="00B146D3"/>
    <w:rsid w:val="00B14893"/>
    <w:rsid w:val="00B15E8A"/>
    <w:rsid w:val="00B1642B"/>
    <w:rsid w:val="00B1693C"/>
    <w:rsid w:val="00B17DA2"/>
    <w:rsid w:val="00B17F18"/>
    <w:rsid w:val="00B20388"/>
    <w:rsid w:val="00B2068D"/>
    <w:rsid w:val="00B20CB9"/>
    <w:rsid w:val="00B2194C"/>
    <w:rsid w:val="00B21C12"/>
    <w:rsid w:val="00B220E2"/>
    <w:rsid w:val="00B228F5"/>
    <w:rsid w:val="00B22994"/>
    <w:rsid w:val="00B2364F"/>
    <w:rsid w:val="00B23A57"/>
    <w:rsid w:val="00B23A5E"/>
    <w:rsid w:val="00B249AC"/>
    <w:rsid w:val="00B252E1"/>
    <w:rsid w:val="00B252F8"/>
    <w:rsid w:val="00B266B4"/>
    <w:rsid w:val="00B26888"/>
    <w:rsid w:val="00B26F5B"/>
    <w:rsid w:val="00B27499"/>
    <w:rsid w:val="00B27761"/>
    <w:rsid w:val="00B30181"/>
    <w:rsid w:val="00B301F2"/>
    <w:rsid w:val="00B30344"/>
    <w:rsid w:val="00B30BD7"/>
    <w:rsid w:val="00B31B53"/>
    <w:rsid w:val="00B31EE7"/>
    <w:rsid w:val="00B32F49"/>
    <w:rsid w:val="00B33869"/>
    <w:rsid w:val="00B33ED5"/>
    <w:rsid w:val="00B3494B"/>
    <w:rsid w:val="00B34B4B"/>
    <w:rsid w:val="00B35303"/>
    <w:rsid w:val="00B3578C"/>
    <w:rsid w:val="00B35DE0"/>
    <w:rsid w:val="00B367A2"/>
    <w:rsid w:val="00B368C8"/>
    <w:rsid w:val="00B3699E"/>
    <w:rsid w:val="00B37747"/>
    <w:rsid w:val="00B37BE2"/>
    <w:rsid w:val="00B37E5B"/>
    <w:rsid w:val="00B40379"/>
    <w:rsid w:val="00B4066F"/>
    <w:rsid w:val="00B406C2"/>
    <w:rsid w:val="00B40C58"/>
    <w:rsid w:val="00B414A2"/>
    <w:rsid w:val="00B42AA2"/>
    <w:rsid w:val="00B4331E"/>
    <w:rsid w:val="00B43F05"/>
    <w:rsid w:val="00B44647"/>
    <w:rsid w:val="00B44A93"/>
    <w:rsid w:val="00B45DCA"/>
    <w:rsid w:val="00B45F1A"/>
    <w:rsid w:val="00B467F3"/>
    <w:rsid w:val="00B50D7B"/>
    <w:rsid w:val="00B5103D"/>
    <w:rsid w:val="00B52446"/>
    <w:rsid w:val="00B532E1"/>
    <w:rsid w:val="00B5382D"/>
    <w:rsid w:val="00B54087"/>
    <w:rsid w:val="00B541B8"/>
    <w:rsid w:val="00B5507B"/>
    <w:rsid w:val="00B557F2"/>
    <w:rsid w:val="00B564EC"/>
    <w:rsid w:val="00B5684B"/>
    <w:rsid w:val="00B570C4"/>
    <w:rsid w:val="00B57358"/>
    <w:rsid w:val="00B578FA"/>
    <w:rsid w:val="00B57B76"/>
    <w:rsid w:val="00B57DE6"/>
    <w:rsid w:val="00B602CF"/>
    <w:rsid w:val="00B605A2"/>
    <w:rsid w:val="00B60616"/>
    <w:rsid w:val="00B607A5"/>
    <w:rsid w:val="00B61306"/>
    <w:rsid w:val="00B62BA2"/>
    <w:rsid w:val="00B63A00"/>
    <w:rsid w:val="00B63D0C"/>
    <w:rsid w:val="00B64081"/>
    <w:rsid w:val="00B64993"/>
    <w:rsid w:val="00B65539"/>
    <w:rsid w:val="00B65C04"/>
    <w:rsid w:val="00B666D0"/>
    <w:rsid w:val="00B67D93"/>
    <w:rsid w:val="00B704C3"/>
    <w:rsid w:val="00B70BF2"/>
    <w:rsid w:val="00B7228E"/>
    <w:rsid w:val="00B72670"/>
    <w:rsid w:val="00B726FD"/>
    <w:rsid w:val="00B733FE"/>
    <w:rsid w:val="00B73843"/>
    <w:rsid w:val="00B7488A"/>
    <w:rsid w:val="00B76601"/>
    <w:rsid w:val="00B77029"/>
    <w:rsid w:val="00B8026A"/>
    <w:rsid w:val="00B806E2"/>
    <w:rsid w:val="00B80714"/>
    <w:rsid w:val="00B808EA"/>
    <w:rsid w:val="00B80CEF"/>
    <w:rsid w:val="00B82512"/>
    <w:rsid w:val="00B82EDB"/>
    <w:rsid w:val="00B83321"/>
    <w:rsid w:val="00B83EE5"/>
    <w:rsid w:val="00B85613"/>
    <w:rsid w:val="00B85E66"/>
    <w:rsid w:val="00B86105"/>
    <w:rsid w:val="00B8615C"/>
    <w:rsid w:val="00B87057"/>
    <w:rsid w:val="00B8747C"/>
    <w:rsid w:val="00B8756B"/>
    <w:rsid w:val="00B90428"/>
    <w:rsid w:val="00B904AF"/>
    <w:rsid w:val="00B90FB0"/>
    <w:rsid w:val="00B914EE"/>
    <w:rsid w:val="00B915D9"/>
    <w:rsid w:val="00B92D76"/>
    <w:rsid w:val="00B9375B"/>
    <w:rsid w:val="00B943CD"/>
    <w:rsid w:val="00B94666"/>
    <w:rsid w:val="00B948EB"/>
    <w:rsid w:val="00B949E9"/>
    <w:rsid w:val="00B94DAB"/>
    <w:rsid w:val="00B9502E"/>
    <w:rsid w:val="00B95BDE"/>
    <w:rsid w:val="00B95C6D"/>
    <w:rsid w:val="00B96310"/>
    <w:rsid w:val="00B97938"/>
    <w:rsid w:val="00B97A19"/>
    <w:rsid w:val="00BA079E"/>
    <w:rsid w:val="00BA0998"/>
    <w:rsid w:val="00BA166F"/>
    <w:rsid w:val="00BA1A16"/>
    <w:rsid w:val="00BA2C06"/>
    <w:rsid w:val="00BA3445"/>
    <w:rsid w:val="00BA3AE6"/>
    <w:rsid w:val="00BA3BD3"/>
    <w:rsid w:val="00BA41D0"/>
    <w:rsid w:val="00BA44DE"/>
    <w:rsid w:val="00BA5367"/>
    <w:rsid w:val="00BA7788"/>
    <w:rsid w:val="00BA7798"/>
    <w:rsid w:val="00BA77F3"/>
    <w:rsid w:val="00BB04CC"/>
    <w:rsid w:val="00BB0709"/>
    <w:rsid w:val="00BB0B04"/>
    <w:rsid w:val="00BB1284"/>
    <w:rsid w:val="00BB1755"/>
    <w:rsid w:val="00BB1AB7"/>
    <w:rsid w:val="00BB1CF1"/>
    <w:rsid w:val="00BB4526"/>
    <w:rsid w:val="00BB7273"/>
    <w:rsid w:val="00BB737F"/>
    <w:rsid w:val="00BB774A"/>
    <w:rsid w:val="00BB7AFB"/>
    <w:rsid w:val="00BC047F"/>
    <w:rsid w:val="00BC0561"/>
    <w:rsid w:val="00BC1EA1"/>
    <w:rsid w:val="00BC27A9"/>
    <w:rsid w:val="00BC2E37"/>
    <w:rsid w:val="00BC40EE"/>
    <w:rsid w:val="00BC4144"/>
    <w:rsid w:val="00BC5FF4"/>
    <w:rsid w:val="00BC64F0"/>
    <w:rsid w:val="00BC7E94"/>
    <w:rsid w:val="00BD07DD"/>
    <w:rsid w:val="00BD0B8F"/>
    <w:rsid w:val="00BD0BB1"/>
    <w:rsid w:val="00BD0E60"/>
    <w:rsid w:val="00BD1D5D"/>
    <w:rsid w:val="00BD22BE"/>
    <w:rsid w:val="00BD2B8B"/>
    <w:rsid w:val="00BD360D"/>
    <w:rsid w:val="00BD3898"/>
    <w:rsid w:val="00BD4228"/>
    <w:rsid w:val="00BD4328"/>
    <w:rsid w:val="00BD50B4"/>
    <w:rsid w:val="00BD5297"/>
    <w:rsid w:val="00BD54B3"/>
    <w:rsid w:val="00BD5C1F"/>
    <w:rsid w:val="00BD6D9E"/>
    <w:rsid w:val="00BD6E1B"/>
    <w:rsid w:val="00BD7290"/>
    <w:rsid w:val="00BD7C9F"/>
    <w:rsid w:val="00BE1505"/>
    <w:rsid w:val="00BE1B2F"/>
    <w:rsid w:val="00BE1F4E"/>
    <w:rsid w:val="00BE206A"/>
    <w:rsid w:val="00BE301E"/>
    <w:rsid w:val="00BE3C66"/>
    <w:rsid w:val="00BE3CB6"/>
    <w:rsid w:val="00BE4946"/>
    <w:rsid w:val="00BE51C1"/>
    <w:rsid w:val="00BE6AB6"/>
    <w:rsid w:val="00BE7373"/>
    <w:rsid w:val="00BF0BFD"/>
    <w:rsid w:val="00BF20C5"/>
    <w:rsid w:val="00BF2264"/>
    <w:rsid w:val="00BF3AB3"/>
    <w:rsid w:val="00BF4A8E"/>
    <w:rsid w:val="00BF660D"/>
    <w:rsid w:val="00BF69F3"/>
    <w:rsid w:val="00BF6BE1"/>
    <w:rsid w:val="00BF71A1"/>
    <w:rsid w:val="00BF71DD"/>
    <w:rsid w:val="00BF74CC"/>
    <w:rsid w:val="00BF7D58"/>
    <w:rsid w:val="00C02842"/>
    <w:rsid w:val="00C033DF"/>
    <w:rsid w:val="00C03C92"/>
    <w:rsid w:val="00C0413F"/>
    <w:rsid w:val="00C0416D"/>
    <w:rsid w:val="00C049CC"/>
    <w:rsid w:val="00C04A10"/>
    <w:rsid w:val="00C04D5A"/>
    <w:rsid w:val="00C05078"/>
    <w:rsid w:val="00C05348"/>
    <w:rsid w:val="00C0665E"/>
    <w:rsid w:val="00C06A76"/>
    <w:rsid w:val="00C07635"/>
    <w:rsid w:val="00C07C39"/>
    <w:rsid w:val="00C10229"/>
    <w:rsid w:val="00C10918"/>
    <w:rsid w:val="00C1293D"/>
    <w:rsid w:val="00C12D27"/>
    <w:rsid w:val="00C13757"/>
    <w:rsid w:val="00C14B50"/>
    <w:rsid w:val="00C14BFE"/>
    <w:rsid w:val="00C14CDE"/>
    <w:rsid w:val="00C15664"/>
    <w:rsid w:val="00C16A10"/>
    <w:rsid w:val="00C16DE5"/>
    <w:rsid w:val="00C170F1"/>
    <w:rsid w:val="00C17D88"/>
    <w:rsid w:val="00C20040"/>
    <w:rsid w:val="00C226E4"/>
    <w:rsid w:val="00C23672"/>
    <w:rsid w:val="00C24222"/>
    <w:rsid w:val="00C24527"/>
    <w:rsid w:val="00C2485A"/>
    <w:rsid w:val="00C2496A"/>
    <w:rsid w:val="00C260BF"/>
    <w:rsid w:val="00C2625B"/>
    <w:rsid w:val="00C26BE5"/>
    <w:rsid w:val="00C26DD6"/>
    <w:rsid w:val="00C273EF"/>
    <w:rsid w:val="00C27488"/>
    <w:rsid w:val="00C27823"/>
    <w:rsid w:val="00C31AD0"/>
    <w:rsid w:val="00C32909"/>
    <w:rsid w:val="00C32A88"/>
    <w:rsid w:val="00C333E7"/>
    <w:rsid w:val="00C3404C"/>
    <w:rsid w:val="00C35E0E"/>
    <w:rsid w:val="00C3683B"/>
    <w:rsid w:val="00C36BDF"/>
    <w:rsid w:val="00C376B0"/>
    <w:rsid w:val="00C37A57"/>
    <w:rsid w:val="00C4059D"/>
    <w:rsid w:val="00C407AA"/>
    <w:rsid w:val="00C40A22"/>
    <w:rsid w:val="00C41A0B"/>
    <w:rsid w:val="00C4280F"/>
    <w:rsid w:val="00C4329A"/>
    <w:rsid w:val="00C43933"/>
    <w:rsid w:val="00C44C6E"/>
    <w:rsid w:val="00C451AF"/>
    <w:rsid w:val="00C50D76"/>
    <w:rsid w:val="00C51BC8"/>
    <w:rsid w:val="00C5309D"/>
    <w:rsid w:val="00C531F2"/>
    <w:rsid w:val="00C5331F"/>
    <w:rsid w:val="00C53503"/>
    <w:rsid w:val="00C542AF"/>
    <w:rsid w:val="00C5433B"/>
    <w:rsid w:val="00C548FE"/>
    <w:rsid w:val="00C549BD"/>
    <w:rsid w:val="00C55F61"/>
    <w:rsid w:val="00C560E4"/>
    <w:rsid w:val="00C568AB"/>
    <w:rsid w:val="00C57EAE"/>
    <w:rsid w:val="00C60020"/>
    <w:rsid w:val="00C60044"/>
    <w:rsid w:val="00C602E8"/>
    <w:rsid w:val="00C60680"/>
    <w:rsid w:val="00C609AC"/>
    <w:rsid w:val="00C60D4B"/>
    <w:rsid w:val="00C611A9"/>
    <w:rsid w:val="00C61AF1"/>
    <w:rsid w:val="00C61C42"/>
    <w:rsid w:val="00C631F9"/>
    <w:rsid w:val="00C632E1"/>
    <w:rsid w:val="00C633AC"/>
    <w:rsid w:val="00C65A68"/>
    <w:rsid w:val="00C66109"/>
    <w:rsid w:val="00C66309"/>
    <w:rsid w:val="00C66525"/>
    <w:rsid w:val="00C672D6"/>
    <w:rsid w:val="00C7256F"/>
    <w:rsid w:val="00C7257F"/>
    <w:rsid w:val="00C72F04"/>
    <w:rsid w:val="00C731FD"/>
    <w:rsid w:val="00C73A73"/>
    <w:rsid w:val="00C742B7"/>
    <w:rsid w:val="00C7442F"/>
    <w:rsid w:val="00C748A2"/>
    <w:rsid w:val="00C74FB5"/>
    <w:rsid w:val="00C758FB"/>
    <w:rsid w:val="00C75CFE"/>
    <w:rsid w:val="00C7637A"/>
    <w:rsid w:val="00C763D3"/>
    <w:rsid w:val="00C76683"/>
    <w:rsid w:val="00C76A9E"/>
    <w:rsid w:val="00C771BE"/>
    <w:rsid w:val="00C77745"/>
    <w:rsid w:val="00C777EA"/>
    <w:rsid w:val="00C802FA"/>
    <w:rsid w:val="00C82569"/>
    <w:rsid w:val="00C828CE"/>
    <w:rsid w:val="00C829F7"/>
    <w:rsid w:val="00C84EF7"/>
    <w:rsid w:val="00C86C4F"/>
    <w:rsid w:val="00C87A7D"/>
    <w:rsid w:val="00C87CF5"/>
    <w:rsid w:val="00C87F57"/>
    <w:rsid w:val="00C904E8"/>
    <w:rsid w:val="00C90DD3"/>
    <w:rsid w:val="00C911A9"/>
    <w:rsid w:val="00C92456"/>
    <w:rsid w:val="00C92CC4"/>
    <w:rsid w:val="00C931BA"/>
    <w:rsid w:val="00C93278"/>
    <w:rsid w:val="00C94295"/>
    <w:rsid w:val="00C94448"/>
    <w:rsid w:val="00C94B7F"/>
    <w:rsid w:val="00C956AB"/>
    <w:rsid w:val="00C95701"/>
    <w:rsid w:val="00C95A3A"/>
    <w:rsid w:val="00C95C26"/>
    <w:rsid w:val="00C95E64"/>
    <w:rsid w:val="00C97076"/>
    <w:rsid w:val="00CA1775"/>
    <w:rsid w:val="00CA25EE"/>
    <w:rsid w:val="00CA2D12"/>
    <w:rsid w:val="00CA3046"/>
    <w:rsid w:val="00CA3992"/>
    <w:rsid w:val="00CA44EE"/>
    <w:rsid w:val="00CA582D"/>
    <w:rsid w:val="00CA6054"/>
    <w:rsid w:val="00CA6DE2"/>
    <w:rsid w:val="00CA73BD"/>
    <w:rsid w:val="00CA7684"/>
    <w:rsid w:val="00CA7E30"/>
    <w:rsid w:val="00CB0624"/>
    <w:rsid w:val="00CB0F29"/>
    <w:rsid w:val="00CB1459"/>
    <w:rsid w:val="00CB165D"/>
    <w:rsid w:val="00CB1782"/>
    <w:rsid w:val="00CB1C87"/>
    <w:rsid w:val="00CB20D2"/>
    <w:rsid w:val="00CB21C1"/>
    <w:rsid w:val="00CB2CAD"/>
    <w:rsid w:val="00CB2F0A"/>
    <w:rsid w:val="00CB35AA"/>
    <w:rsid w:val="00CB435A"/>
    <w:rsid w:val="00CB47EA"/>
    <w:rsid w:val="00CB4B23"/>
    <w:rsid w:val="00CB5235"/>
    <w:rsid w:val="00CB5F37"/>
    <w:rsid w:val="00CC02A1"/>
    <w:rsid w:val="00CC1065"/>
    <w:rsid w:val="00CC1345"/>
    <w:rsid w:val="00CC14D5"/>
    <w:rsid w:val="00CC228B"/>
    <w:rsid w:val="00CC25C8"/>
    <w:rsid w:val="00CC25FD"/>
    <w:rsid w:val="00CC2F7E"/>
    <w:rsid w:val="00CC3442"/>
    <w:rsid w:val="00CC366E"/>
    <w:rsid w:val="00CC413C"/>
    <w:rsid w:val="00CC50DA"/>
    <w:rsid w:val="00CC5FDA"/>
    <w:rsid w:val="00CC6B1C"/>
    <w:rsid w:val="00CC79A9"/>
    <w:rsid w:val="00CD07BA"/>
    <w:rsid w:val="00CD0C13"/>
    <w:rsid w:val="00CD10ED"/>
    <w:rsid w:val="00CD1F39"/>
    <w:rsid w:val="00CD2264"/>
    <w:rsid w:val="00CD285A"/>
    <w:rsid w:val="00CD3ABF"/>
    <w:rsid w:val="00CD41E8"/>
    <w:rsid w:val="00CD4967"/>
    <w:rsid w:val="00CD49DE"/>
    <w:rsid w:val="00CD4A9A"/>
    <w:rsid w:val="00CD69A4"/>
    <w:rsid w:val="00CD6B31"/>
    <w:rsid w:val="00CD7E94"/>
    <w:rsid w:val="00CE0A1D"/>
    <w:rsid w:val="00CE1559"/>
    <w:rsid w:val="00CE20BD"/>
    <w:rsid w:val="00CE22B7"/>
    <w:rsid w:val="00CE22DD"/>
    <w:rsid w:val="00CE2C23"/>
    <w:rsid w:val="00CE3705"/>
    <w:rsid w:val="00CE5484"/>
    <w:rsid w:val="00CE5CB2"/>
    <w:rsid w:val="00CE6B55"/>
    <w:rsid w:val="00CE7094"/>
    <w:rsid w:val="00CF013A"/>
    <w:rsid w:val="00CF0B3E"/>
    <w:rsid w:val="00CF0CB5"/>
    <w:rsid w:val="00CF0CE6"/>
    <w:rsid w:val="00CF0EE4"/>
    <w:rsid w:val="00CF2BA2"/>
    <w:rsid w:val="00CF2D25"/>
    <w:rsid w:val="00CF38C5"/>
    <w:rsid w:val="00CF38F3"/>
    <w:rsid w:val="00CF3BED"/>
    <w:rsid w:val="00CF59FF"/>
    <w:rsid w:val="00CF5A23"/>
    <w:rsid w:val="00CF5D98"/>
    <w:rsid w:val="00CF64A7"/>
    <w:rsid w:val="00CF66D5"/>
    <w:rsid w:val="00CF6A68"/>
    <w:rsid w:val="00CF6E5B"/>
    <w:rsid w:val="00CF7156"/>
    <w:rsid w:val="00CF7313"/>
    <w:rsid w:val="00D00FD2"/>
    <w:rsid w:val="00D01457"/>
    <w:rsid w:val="00D0197B"/>
    <w:rsid w:val="00D01D6A"/>
    <w:rsid w:val="00D01DFE"/>
    <w:rsid w:val="00D01F67"/>
    <w:rsid w:val="00D03B81"/>
    <w:rsid w:val="00D05014"/>
    <w:rsid w:val="00D0588F"/>
    <w:rsid w:val="00D05F2C"/>
    <w:rsid w:val="00D06449"/>
    <w:rsid w:val="00D06A7B"/>
    <w:rsid w:val="00D073D6"/>
    <w:rsid w:val="00D07C22"/>
    <w:rsid w:val="00D1001D"/>
    <w:rsid w:val="00D117C2"/>
    <w:rsid w:val="00D1189E"/>
    <w:rsid w:val="00D12DFD"/>
    <w:rsid w:val="00D13A60"/>
    <w:rsid w:val="00D13FAF"/>
    <w:rsid w:val="00D14BCD"/>
    <w:rsid w:val="00D14F5C"/>
    <w:rsid w:val="00D15453"/>
    <w:rsid w:val="00D15AFB"/>
    <w:rsid w:val="00D2061A"/>
    <w:rsid w:val="00D206A7"/>
    <w:rsid w:val="00D217D4"/>
    <w:rsid w:val="00D21C9B"/>
    <w:rsid w:val="00D21E55"/>
    <w:rsid w:val="00D221F1"/>
    <w:rsid w:val="00D227F2"/>
    <w:rsid w:val="00D234E5"/>
    <w:rsid w:val="00D2423C"/>
    <w:rsid w:val="00D25A93"/>
    <w:rsid w:val="00D25CC1"/>
    <w:rsid w:val="00D270AD"/>
    <w:rsid w:val="00D2782F"/>
    <w:rsid w:val="00D27E04"/>
    <w:rsid w:val="00D30BDF"/>
    <w:rsid w:val="00D30D9B"/>
    <w:rsid w:val="00D31031"/>
    <w:rsid w:val="00D31674"/>
    <w:rsid w:val="00D31A62"/>
    <w:rsid w:val="00D32710"/>
    <w:rsid w:val="00D32F5E"/>
    <w:rsid w:val="00D33220"/>
    <w:rsid w:val="00D335E7"/>
    <w:rsid w:val="00D33B9E"/>
    <w:rsid w:val="00D36382"/>
    <w:rsid w:val="00D37685"/>
    <w:rsid w:val="00D37EF4"/>
    <w:rsid w:val="00D40CFB"/>
    <w:rsid w:val="00D41639"/>
    <w:rsid w:val="00D41AD6"/>
    <w:rsid w:val="00D41EF6"/>
    <w:rsid w:val="00D43AA7"/>
    <w:rsid w:val="00D44269"/>
    <w:rsid w:val="00D442CE"/>
    <w:rsid w:val="00D44DB5"/>
    <w:rsid w:val="00D458E3"/>
    <w:rsid w:val="00D45F77"/>
    <w:rsid w:val="00D468BD"/>
    <w:rsid w:val="00D46DBF"/>
    <w:rsid w:val="00D46EF2"/>
    <w:rsid w:val="00D47BB6"/>
    <w:rsid w:val="00D47F24"/>
    <w:rsid w:val="00D50E2D"/>
    <w:rsid w:val="00D51555"/>
    <w:rsid w:val="00D51E44"/>
    <w:rsid w:val="00D520D6"/>
    <w:rsid w:val="00D52D39"/>
    <w:rsid w:val="00D537DD"/>
    <w:rsid w:val="00D53D15"/>
    <w:rsid w:val="00D54D86"/>
    <w:rsid w:val="00D558CC"/>
    <w:rsid w:val="00D55EA5"/>
    <w:rsid w:val="00D56F07"/>
    <w:rsid w:val="00D57143"/>
    <w:rsid w:val="00D572F9"/>
    <w:rsid w:val="00D57FC6"/>
    <w:rsid w:val="00D60736"/>
    <w:rsid w:val="00D60DF3"/>
    <w:rsid w:val="00D6188E"/>
    <w:rsid w:val="00D61D17"/>
    <w:rsid w:val="00D61F3C"/>
    <w:rsid w:val="00D622D0"/>
    <w:rsid w:val="00D6307A"/>
    <w:rsid w:val="00D63152"/>
    <w:rsid w:val="00D63314"/>
    <w:rsid w:val="00D634C6"/>
    <w:rsid w:val="00D63604"/>
    <w:rsid w:val="00D637E0"/>
    <w:rsid w:val="00D63D2D"/>
    <w:rsid w:val="00D63ED5"/>
    <w:rsid w:val="00D64277"/>
    <w:rsid w:val="00D64E3B"/>
    <w:rsid w:val="00D65C02"/>
    <w:rsid w:val="00D662ED"/>
    <w:rsid w:val="00D66678"/>
    <w:rsid w:val="00D667E6"/>
    <w:rsid w:val="00D66E87"/>
    <w:rsid w:val="00D67033"/>
    <w:rsid w:val="00D678EF"/>
    <w:rsid w:val="00D7005C"/>
    <w:rsid w:val="00D70816"/>
    <w:rsid w:val="00D70A1B"/>
    <w:rsid w:val="00D70C6C"/>
    <w:rsid w:val="00D70E6A"/>
    <w:rsid w:val="00D71871"/>
    <w:rsid w:val="00D71941"/>
    <w:rsid w:val="00D72139"/>
    <w:rsid w:val="00D72628"/>
    <w:rsid w:val="00D72997"/>
    <w:rsid w:val="00D72D18"/>
    <w:rsid w:val="00D73259"/>
    <w:rsid w:val="00D733B9"/>
    <w:rsid w:val="00D73C82"/>
    <w:rsid w:val="00D74421"/>
    <w:rsid w:val="00D7495F"/>
    <w:rsid w:val="00D74D97"/>
    <w:rsid w:val="00D75045"/>
    <w:rsid w:val="00D75B8E"/>
    <w:rsid w:val="00D7608B"/>
    <w:rsid w:val="00D761C2"/>
    <w:rsid w:val="00D7627D"/>
    <w:rsid w:val="00D7751B"/>
    <w:rsid w:val="00D77CD2"/>
    <w:rsid w:val="00D77DE8"/>
    <w:rsid w:val="00D800E6"/>
    <w:rsid w:val="00D8067E"/>
    <w:rsid w:val="00D813D5"/>
    <w:rsid w:val="00D8238D"/>
    <w:rsid w:val="00D82C3E"/>
    <w:rsid w:val="00D8343E"/>
    <w:rsid w:val="00D83816"/>
    <w:rsid w:val="00D83D8E"/>
    <w:rsid w:val="00D84681"/>
    <w:rsid w:val="00D84BB3"/>
    <w:rsid w:val="00D85096"/>
    <w:rsid w:val="00D858AE"/>
    <w:rsid w:val="00D8592A"/>
    <w:rsid w:val="00D85B24"/>
    <w:rsid w:val="00D86756"/>
    <w:rsid w:val="00D86AF4"/>
    <w:rsid w:val="00D86D45"/>
    <w:rsid w:val="00D8731A"/>
    <w:rsid w:val="00D91B7E"/>
    <w:rsid w:val="00D91DD6"/>
    <w:rsid w:val="00D92801"/>
    <w:rsid w:val="00D92C4F"/>
    <w:rsid w:val="00D93014"/>
    <w:rsid w:val="00D935E4"/>
    <w:rsid w:val="00D93F3C"/>
    <w:rsid w:val="00D94210"/>
    <w:rsid w:val="00D945B1"/>
    <w:rsid w:val="00D950E1"/>
    <w:rsid w:val="00D952AA"/>
    <w:rsid w:val="00D95A46"/>
    <w:rsid w:val="00D95EAC"/>
    <w:rsid w:val="00D964DC"/>
    <w:rsid w:val="00D96F21"/>
    <w:rsid w:val="00D97CB3"/>
    <w:rsid w:val="00D97DF4"/>
    <w:rsid w:val="00DA0A28"/>
    <w:rsid w:val="00DA0B4C"/>
    <w:rsid w:val="00DA0CB8"/>
    <w:rsid w:val="00DA1045"/>
    <w:rsid w:val="00DA1440"/>
    <w:rsid w:val="00DA1604"/>
    <w:rsid w:val="00DA372E"/>
    <w:rsid w:val="00DA424D"/>
    <w:rsid w:val="00DA44D3"/>
    <w:rsid w:val="00DA4679"/>
    <w:rsid w:val="00DA4734"/>
    <w:rsid w:val="00DA4E95"/>
    <w:rsid w:val="00DA5B1C"/>
    <w:rsid w:val="00DA67F6"/>
    <w:rsid w:val="00DA7ED6"/>
    <w:rsid w:val="00DB09FC"/>
    <w:rsid w:val="00DB0F3E"/>
    <w:rsid w:val="00DB35BC"/>
    <w:rsid w:val="00DB3818"/>
    <w:rsid w:val="00DB4682"/>
    <w:rsid w:val="00DB51C7"/>
    <w:rsid w:val="00DC1F62"/>
    <w:rsid w:val="00DC2DDB"/>
    <w:rsid w:val="00DC36D0"/>
    <w:rsid w:val="00DC4612"/>
    <w:rsid w:val="00DC558B"/>
    <w:rsid w:val="00DC6757"/>
    <w:rsid w:val="00DC699B"/>
    <w:rsid w:val="00DC6C69"/>
    <w:rsid w:val="00DC6C9C"/>
    <w:rsid w:val="00DC702F"/>
    <w:rsid w:val="00DC7553"/>
    <w:rsid w:val="00DD01F8"/>
    <w:rsid w:val="00DD0BF6"/>
    <w:rsid w:val="00DD0F20"/>
    <w:rsid w:val="00DD193F"/>
    <w:rsid w:val="00DD1F61"/>
    <w:rsid w:val="00DD2267"/>
    <w:rsid w:val="00DD257E"/>
    <w:rsid w:val="00DD2CB8"/>
    <w:rsid w:val="00DD399D"/>
    <w:rsid w:val="00DD491B"/>
    <w:rsid w:val="00DD4A2C"/>
    <w:rsid w:val="00DD4AD7"/>
    <w:rsid w:val="00DD5AB5"/>
    <w:rsid w:val="00DD619D"/>
    <w:rsid w:val="00DD745E"/>
    <w:rsid w:val="00DE02A3"/>
    <w:rsid w:val="00DE0B4C"/>
    <w:rsid w:val="00DE0F98"/>
    <w:rsid w:val="00DE1DF7"/>
    <w:rsid w:val="00DE1E86"/>
    <w:rsid w:val="00DE21C8"/>
    <w:rsid w:val="00DE25AD"/>
    <w:rsid w:val="00DE2A2F"/>
    <w:rsid w:val="00DE3467"/>
    <w:rsid w:val="00DE3689"/>
    <w:rsid w:val="00DE38FC"/>
    <w:rsid w:val="00DE45AD"/>
    <w:rsid w:val="00DE4ED1"/>
    <w:rsid w:val="00DE5003"/>
    <w:rsid w:val="00DE59B8"/>
    <w:rsid w:val="00DE621C"/>
    <w:rsid w:val="00DE6874"/>
    <w:rsid w:val="00DE70B1"/>
    <w:rsid w:val="00DF0165"/>
    <w:rsid w:val="00DF0274"/>
    <w:rsid w:val="00DF0E78"/>
    <w:rsid w:val="00DF1F38"/>
    <w:rsid w:val="00DF2AF8"/>
    <w:rsid w:val="00DF3385"/>
    <w:rsid w:val="00DF39A3"/>
    <w:rsid w:val="00DF453A"/>
    <w:rsid w:val="00DF47F7"/>
    <w:rsid w:val="00DF4EC1"/>
    <w:rsid w:val="00DF5642"/>
    <w:rsid w:val="00DF6022"/>
    <w:rsid w:val="00DF6991"/>
    <w:rsid w:val="00E01FE7"/>
    <w:rsid w:val="00E01FF3"/>
    <w:rsid w:val="00E02B00"/>
    <w:rsid w:val="00E02CA8"/>
    <w:rsid w:val="00E0704B"/>
    <w:rsid w:val="00E074B8"/>
    <w:rsid w:val="00E0767C"/>
    <w:rsid w:val="00E1160A"/>
    <w:rsid w:val="00E11DED"/>
    <w:rsid w:val="00E11F42"/>
    <w:rsid w:val="00E13AA0"/>
    <w:rsid w:val="00E13CF5"/>
    <w:rsid w:val="00E141EA"/>
    <w:rsid w:val="00E142C4"/>
    <w:rsid w:val="00E14906"/>
    <w:rsid w:val="00E14F9A"/>
    <w:rsid w:val="00E16BD4"/>
    <w:rsid w:val="00E16C82"/>
    <w:rsid w:val="00E16CA5"/>
    <w:rsid w:val="00E16EFD"/>
    <w:rsid w:val="00E1719F"/>
    <w:rsid w:val="00E17CFD"/>
    <w:rsid w:val="00E209F4"/>
    <w:rsid w:val="00E21606"/>
    <w:rsid w:val="00E2188E"/>
    <w:rsid w:val="00E21D41"/>
    <w:rsid w:val="00E24FAC"/>
    <w:rsid w:val="00E25041"/>
    <w:rsid w:val="00E253C0"/>
    <w:rsid w:val="00E25F02"/>
    <w:rsid w:val="00E25F05"/>
    <w:rsid w:val="00E25F45"/>
    <w:rsid w:val="00E262CF"/>
    <w:rsid w:val="00E26487"/>
    <w:rsid w:val="00E3051E"/>
    <w:rsid w:val="00E30A69"/>
    <w:rsid w:val="00E30C5C"/>
    <w:rsid w:val="00E30DCE"/>
    <w:rsid w:val="00E31259"/>
    <w:rsid w:val="00E3182F"/>
    <w:rsid w:val="00E31E38"/>
    <w:rsid w:val="00E32202"/>
    <w:rsid w:val="00E3256E"/>
    <w:rsid w:val="00E339E3"/>
    <w:rsid w:val="00E33BD5"/>
    <w:rsid w:val="00E3448C"/>
    <w:rsid w:val="00E35433"/>
    <w:rsid w:val="00E3546B"/>
    <w:rsid w:val="00E360B8"/>
    <w:rsid w:val="00E3743A"/>
    <w:rsid w:val="00E37BE7"/>
    <w:rsid w:val="00E413F8"/>
    <w:rsid w:val="00E41424"/>
    <w:rsid w:val="00E42458"/>
    <w:rsid w:val="00E424EF"/>
    <w:rsid w:val="00E42530"/>
    <w:rsid w:val="00E4260E"/>
    <w:rsid w:val="00E4268C"/>
    <w:rsid w:val="00E435FC"/>
    <w:rsid w:val="00E43FBF"/>
    <w:rsid w:val="00E44112"/>
    <w:rsid w:val="00E446B4"/>
    <w:rsid w:val="00E44842"/>
    <w:rsid w:val="00E448C5"/>
    <w:rsid w:val="00E44FB4"/>
    <w:rsid w:val="00E45240"/>
    <w:rsid w:val="00E45D8B"/>
    <w:rsid w:val="00E46290"/>
    <w:rsid w:val="00E4682B"/>
    <w:rsid w:val="00E4710C"/>
    <w:rsid w:val="00E472C1"/>
    <w:rsid w:val="00E47911"/>
    <w:rsid w:val="00E50764"/>
    <w:rsid w:val="00E51C40"/>
    <w:rsid w:val="00E52C8D"/>
    <w:rsid w:val="00E5443C"/>
    <w:rsid w:val="00E54918"/>
    <w:rsid w:val="00E549CC"/>
    <w:rsid w:val="00E5578C"/>
    <w:rsid w:val="00E55C16"/>
    <w:rsid w:val="00E55E21"/>
    <w:rsid w:val="00E55ED4"/>
    <w:rsid w:val="00E56CB9"/>
    <w:rsid w:val="00E57130"/>
    <w:rsid w:val="00E606E5"/>
    <w:rsid w:val="00E613B2"/>
    <w:rsid w:val="00E624AF"/>
    <w:rsid w:val="00E627C5"/>
    <w:rsid w:val="00E64396"/>
    <w:rsid w:val="00E64784"/>
    <w:rsid w:val="00E64E97"/>
    <w:rsid w:val="00E64FB5"/>
    <w:rsid w:val="00E65344"/>
    <w:rsid w:val="00E67FDD"/>
    <w:rsid w:val="00E72690"/>
    <w:rsid w:val="00E729FC"/>
    <w:rsid w:val="00E72FF3"/>
    <w:rsid w:val="00E7323C"/>
    <w:rsid w:val="00E73868"/>
    <w:rsid w:val="00E73A07"/>
    <w:rsid w:val="00E75058"/>
    <w:rsid w:val="00E76B77"/>
    <w:rsid w:val="00E76C3A"/>
    <w:rsid w:val="00E803F7"/>
    <w:rsid w:val="00E80613"/>
    <w:rsid w:val="00E808F6"/>
    <w:rsid w:val="00E80A04"/>
    <w:rsid w:val="00E81204"/>
    <w:rsid w:val="00E81B56"/>
    <w:rsid w:val="00E82462"/>
    <w:rsid w:val="00E8287C"/>
    <w:rsid w:val="00E84143"/>
    <w:rsid w:val="00E843C2"/>
    <w:rsid w:val="00E845AA"/>
    <w:rsid w:val="00E8481B"/>
    <w:rsid w:val="00E856EF"/>
    <w:rsid w:val="00E85D57"/>
    <w:rsid w:val="00E8635E"/>
    <w:rsid w:val="00E8727D"/>
    <w:rsid w:val="00E87434"/>
    <w:rsid w:val="00E87473"/>
    <w:rsid w:val="00E9080D"/>
    <w:rsid w:val="00E90FB2"/>
    <w:rsid w:val="00E91770"/>
    <w:rsid w:val="00E91852"/>
    <w:rsid w:val="00E91B90"/>
    <w:rsid w:val="00E91CA3"/>
    <w:rsid w:val="00E91F36"/>
    <w:rsid w:val="00E92018"/>
    <w:rsid w:val="00E921F5"/>
    <w:rsid w:val="00E93EB8"/>
    <w:rsid w:val="00E94132"/>
    <w:rsid w:val="00E949A9"/>
    <w:rsid w:val="00E950F2"/>
    <w:rsid w:val="00E953AA"/>
    <w:rsid w:val="00E96279"/>
    <w:rsid w:val="00E97563"/>
    <w:rsid w:val="00E97646"/>
    <w:rsid w:val="00EA0365"/>
    <w:rsid w:val="00EA0C10"/>
    <w:rsid w:val="00EA1201"/>
    <w:rsid w:val="00EA1BB7"/>
    <w:rsid w:val="00EA274E"/>
    <w:rsid w:val="00EA27A1"/>
    <w:rsid w:val="00EA382E"/>
    <w:rsid w:val="00EA4305"/>
    <w:rsid w:val="00EA554C"/>
    <w:rsid w:val="00EA573E"/>
    <w:rsid w:val="00EA6F64"/>
    <w:rsid w:val="00EA72F7"/>
    <w:rsid w:val="00EA79A8"/>
    <w:rsid w:val="00EA7FB7"/>
    <w:rsid w:val="00EB14E6"/>
    <w:rsid w:val="00EB15D3"/>
    <w:rsid w:val="00EB2973"/>
    <w:rsid w:val="00EB3860"/>
    <w:rsid w:val="00EB3EA4"/>
    <w:rsid w:val="00EB4185"/>
    <w:rsid w:val="00EB45AA"/>
    <w:rsid w:val="00EB4AEB"/>
    <w:rsid w:val="00EB595E"/>
    <w:rsid w:val="00EB6797"/>
    <w:rsid w:val="00EB6DED"/>
    <w:rsid w:val="00EB7109"/>
    <w:rsid w:val="00EB730B"/>
    <w:rsid w:val="00EB7916"/>
    <w:rsid w:val="00EC175D"/>
    <w:rsid w:val="00EC269E"/>
    <w:rsid w:val="00EC31C5"/>
    <w:rsid w:val="00EC338A"/>
    <w:rsid w:val="00EC3C09"/>
    <w:rsid w:val="00EC3CFE"/>
    <w:rsid w:val="00EC57EF"/>
    <w:rsid w:val="00EC57F8"/>
    <w:rsid w:val="00EC5F4B"/>
    <w:rsid w:val="00EC60B3"/>
    <w:rsid w:val="00EC6806"/>
    <w:rsid w:val="00EC733C"/>
    <w:rsid w:val="00ED008A"/>
    <w:rsid w:val="00ED0751"/>
    <w:rsid w:val="00ED0871"/>
    <w:rsid w:val="00ED2C62"/>
    <w:rsid w:val="00ED392F"/>
    <w:rsid w:val="00ED3D79"/>
    <w:rsid w:val="00ED4057"/>
    <w:rsid w:val="00ED4B5A"/>
    <w:rsid w:val="00ED5303"/>
    <w:rsid w:val="00ED565A"/>
    <w:rsid w:val="00ED59A4"/>
    <w:rsid w:val="00ED5B17"/>
    <w:rsid w:val="00ED630D"/>
    <w:rsid w:val="00ED7A4A"/>
    <w:rsid w:val="00EE013F"/>
    <w:rsid w:val="00EE0802"/>
    <w:rsid w:val="00EE1EE5"/>
    <w:rsid w:val="00EE3B67"/>
    <w:rsid w:val="00EE5DD1"/>
    <w:rsid w:val="00EE61E2"/>
    <w:rsid w:val="00EE6C96"/>
    <w:rsid w:val="00EE6D41"/>
    <w:rsid w:val="00EF004E"/>
    <w:rsid w:val="00EF01D8"/>
    <w:rsid w:val="00EF09D8"/>
    <w:rsid w:val="00EF0B39"/>
    <w:rsid w:val="00EF0CDE"/>
    <w:rsid w:val="00EF23F9"/>
    <w:rsid w:val="00EF2AA0"/>
    <w:rsid w:val="00EF35B0"/>
    <w:rsid w:val="00EF44CE"/>
    <w:rsid w:val="00EF628E"/>
    <w:rsid w:val="00EF6A4B"/>
    <w:rsid w:val="00EF72B6"/>
    <w:rsid w:val="00F00219"/>
    <w:rsid w:val="00F027E0"/>
    <w:rsid w:val="00F03AD1"/>
    <w:rsid w:val="00F03D41"/>
    <w:rsid w:val="00F043F7"/>
    <w:rsid w:val="00F04414"/>
    <w:rsid w:val="00F04F5E"/>
    <w:rsid w:val="00F052A5"/>
    <w:rsid w:val="00F05393"/>
    <w:rsid w:val="00F066C6"/>
    <w:rsid w:val="00F06D72"/>
    <w:rsid w:val="00F06F5A"/>
    <w:rsid w:val="00F07124"/>
    <w:rsid w:val="00F075B0"/>
    <w:rsid w:val="00F10033"/>
    <w:rsid w:val="00F107D0"/>
    <w:rsid w:val="00F10B15"/>
    <w:rsid w:val="00F10D83"/>
    <w:rsid w:val="00F10DFF"/>
    <w:rsid w:val="00F11D37"/>
    <w:rsid w:val="00F12F10"/>
    <w:rsid w:val="00F1370D"/>
    <w:rsid w:val="00F13D2E"/>
    <w:rsid w:val="00F14331"/>
    <w:rsid w:val="00F1467F"/>
    <w:rsid w:val="00F147AC"/>
    <w:rsid w:val="00F14A99"/>
    <w:rsid w:val="00F15030"/>
    <w:rsid w:val="00F153CD"/>
    <w:rsid w:val="00F158EA"/>
    <w:rsid w:val="00F159C8"/>
    <w:rsid w:val="00F16225"/>
    <w:rsid w:val="00F1737A"/>
    <w:rsid w:val="00F174A8"/>
    <w:rsid w:val="00F17B5A"/>
    <w:rsid w:val="00F201B1"/>
    <w:rsid w:val="00F205C0"/>
    <w:rsid w:val="00F21729"/>
    <w:rsid w:val="00F21BB2"/>
    <w:rsid w:val="00F21F03"/>
    <w:rsid w:val="00F22C4D"/>
    <w:rsid w:val="00F2437B"/>
    <w:rsid w:val="00F244D1"/>
    <w:rsid w:val="00F2494D"/>
    <w:rsid w:val="00F24BF4"/>
    <w:rsid w:val="00F24C0A"/>
    <w:rsid w:val="00F24CF9"/>
    <w:rsid w:val="00F24D7D"/>
    <w:rsid w:val="00F24F10"/>
    <w:rsid w:val="00F25060"/>
    <w:rsid w:val="00F252D9"/>
    <w:rsid w:val="00F25A0D"/>
    <w:rsid w:val="00F25DF4"/>
    <w:rsid w:val="00F27A18"/>
    <w:rsid w:val="00F27AF0"/>
    <w:rsid w:val="00F301DB"/>
    <w:rsid w:val="00F31678"/>
    <w:rsid w:val="00F31A05"/>
    <w:rsid w:val="00F31CED"/>
    <w:rsid w:val="00F32B2D"/>
    <w:rsid w:val="00F32FAC"/>
    <w:rsid w:val="00F330D6"/>
    <w:rsid w:val="00F331B6"/>
    <w:rsid w:val="00F338ED"/>
    <w:rsid w:val="00F33A05"/>
    <w:rsid w:val="00F34A23"/>
    <w:rsid w:val="00F34E10"/>
    <w:rsid w:val="00F35538"/>
    <w:rsid w:val="00F35860"/>
    <w:rsid w:val="00F35A90"/>
    <w:rsid w:val="00F36499"/>
    <w:rsid w:val="00F3671D"/>
    <w:rsid w:val="00F36AB5"/>
    <w:rsid w:val="00F37E4B"/>
    <w:rsid w:val="00F4046B"/>
    <w:rsid w:val="00F40953"/>
    <w:rsid w:val="00F40FFC"/>
    <w:rsid w:val="00F41523"/>
    <w:rsid w:val="00F41C9F"/>
    <w:rsid w:val="00F4209F"/>
    <w:rsid w:val="00F42245"/>
    <w:rsid w:val="00F42262"/>
    <w:rsid w:val="00F4228F"/>
    <w:rsid w:val="00F426D4"/>
    <w:rsid w:val="00F42736"/>
    <w:rsid w:val="00F43033"/>
    <w:rsid w:val="00F434CE"/>
    <w:rsid w:val="00F43B32"/>
    <w:rsid w:val="00F449B5"/>
    <w:rsid w:val="00F454D6"/>
    <w:rsid w:val="00F459D8"/>
    <w:rsid w:val="00F45C25"/>
    <w:rsid w:val="00F45E10"/>
    <w:rsid w:val="00F45F44"/>
    <w:rsid w:val="00F46639"/>
    <w:rsid w:val="00F471C2"/>
    <w:rsid w:val="00F47429"/>
    <w:rsid w:val="00F47DE7"/>
    <w:rsid w:val="00F47F02"/>
    <w:rsid w:val="00F50221"/>
    <w:rsid w:val="00F502A6"/>
    <w:rsid w:val="00F50B8A"/>
    <w:rsid w:val="00F50DB2"/>
    <w:rsid w:val="00F50F30"/>
    <w:rsid w:val="00F50FD4"/>
    <w:rsid w:val="00F513E9"/>
    <w:rsid w:val="00F51523"/>
    <w:rsid w:val="00F527A8"/>
    <w:rsid w:val="00F52BEB"/>
    <w:rsid w:val="00F536D7"/>
    <w:rsid w:val="00F5405C"/>
    <w:rsid w:val="00F544A4"/>
    <w:rsid w:val="00F54895"/>
    <w:rsid w:val="00F550C1"/>
    <w:rsid w:val="00F56184"/>
    <w:rsid w:val="00F563C9"/>
    <w:rsid w:val="00F567A5"/>
    <w:rsid w:val="00F56D0E"/>
    <w:rsid w:val="00F56EDC"/>
    <w:rsid w:val="00F57860"/>
    <w:rsid w:val="00F57A46"/>
    <w:rsid w:val="00F60ED0"/>
    <w:rsid w:val="00F60EE2"/>
    <w:rsid w:val="00F61EFC"/>
    <w:rsid w:val="00F629B1"/>
    <w:rsid w:val="00F642C8"/>
    <w:rsid w:val="00F64B86"/>
    <w:rsid w:val="00F64CF1"/>
    <w:rsid w:val="00F66934"/>
    <w:rsid w:val="00F67028"/>
    <w:rsid w:val="00F673A4"/>
    <w:rsid w:val="00F6789B"/>
    <w:rsid w:val="00F70262"/>
    <w:rsid w:val="00F71910"/>
    <w:rsid w:val="00F722C7"/>
    <w:rsid w:val="00F72EB3"/>
    <w:rsid w:val="00F7363B"/>
    <w:rsid w:val="00F73730"/>
    <w:rsid w:val="00F73897"/>
    <w:rsid w:val="00F7506E"/>
    <w:rsid w:val="00F751DC"/>
    <w:rsid w:val="00F75D61"/>
    <w:rsid w:val="00F75EDB"/>
    <w:rsid w:val="00F76198"/>
    <w:rsid w:val="00F761E4"/>
    <w:rsid w:val="00F76B6D"/>
    <w:rsid w:val="00F77117"/>
    <w:rsid w:val="00F77E2B"/>
    <w:rsid w:val="00F81163"/>
    <w:rsid w:val="00F81D01"/>
    <w:rsid w:val="00F81F16"/>
    <w:rsid w:val="00F829F5"/>
    <w:rsid w:val="00F83212"/>
    <w:rsid w:val="00F83595"/>
    <w:rsid w:val="00F836E6"/>
    <w:rsid w:val="00F84021"/>
    <w:rsid w:val="00F84A55"/>
    <w:rsid w:val="00F85577"/>
    <w:rsid w:val="00F859E8"/>
    <w:rsid w:val="00F85BD4"/>
    <w:rsid w:val="00F86149"/>
    <w:rsid w:val="00F86E62"/>
    <w:rsid w:val="00F86FFD"/>
    <w:rsid w:val="00F87AD0"/>
    <w:rsid w:val="00F900EC"/>
    <w:rsid w:val="00F90301"/>
    <w:rsid w:val="00F90513"/>
    <w:rsid w:val="00F90AED"/>
    <w:rsid w:val="00F91FCA"/>
    <w:rsid w:val="00F9281E"/>
    <w:rsid w:val="00F92BFD"/>
    <w:rsid w:val="00F93FF2"/>
    <w:rsid w:val="00F95143"/>
    <w:rsid w:val="00F953DB"/>
    <w:rsid w:val="00F9566F"/>
    <w:rsid w:val="00F95B21"/>
    <w:rsid w:val="00F96FED"/>
    <w:rsid w:val="00F97700"/>
    <w:rsid w:val="00F97D0A"/>
    <w:rsid w:val="00F97FF9"/>
    <w:rsid w:val="00FA024F"/>
    <w:rsid w:val="00FA0C0E"/>
    <w:rsid w:val="00FA1507"/>
    <w:rsid w:val="00FA1BEB"/>
    <w:rsid w:val="00FA206B"/>
    <w:rsid w:val="00FA250D"/>
    <w:rsid w:val="00FA42EE"/>
    <w:rsid w:val="00FA5409"/>
    <w:rsid w:val="00FA5961"/>
    <w:rsid w:val="00FA65DA"/>
    <w:rsid w:val="00FA6C6D"/>
    <w:rsid w:val="00FA722E"/>
    <w:rsid w:val="00FA7530"/>
    <w:rsid w:val="00FA7B0F"/>
    <w:rsid w:val="00FB02D2"/>
    <w:rsid w:val="00FB1AF6"/>
    <w:rsid w:val="00FB23A7"/>
    <w:rsid w:val="00FB2B6F"/>
    <w:rsid w:val="00FB2F06"/>
    <w:rsid w:val="00FB3092"/>
    <w:rsid w:val="00FB3789"/>
    <w:rsid w:val="00FB3889"/>
    <w:rsid w:val="00FB4036"/>
    <w:rsid w:val="00FB4302"/>
    <w:rsid w:val="00FB4B53"/>
    <w:rsid w:val="00FB4EBF"/>
    <w:rsid w:val="00FB4F3E"/>
    <w:rsid w:val="00FB6291"/>
    <w:rsid w:val="00FB6ABD"/>
    <w:rsid w:val="00FB6D08"/>
    <w:rsid w:val="00FC0CAE"/>
    <w:rsid w:val="00FC0F7F"/>
    <w:rsid w:val="00FC0FCE"/>
    <w:rsid w:val="00FC220D"/>
    <w:rsid w:val="00FC22C9"/>
    <w:rsid w:val="00FC23FD"/>
    <w:rsid w:val="00FC2995"/>
    <w:rsid w:val="00FC2DB5"/>
    <w:rsid w:val="00FC30FF"/>
    <w:rsid w:val="00FC41BE"/>
    <w:rsid w:val="00FC46A2"/>
    <w:rsid w:val="00FC560A"/>
    <w:rsid w:val="00FC56B9"/>
    <w:rsid w:val="00FC5D23"/>
    <w:rsid w:val="00FC5FAE"/>
    <w:rsid w:val="00FC603D"/>
    <w:rsid w:val="00FC75E3"/>
    <w:rsid w:val="00FC7967"/>
    <w:rsid w:val="00FD02D4"/>
    <w:rsid w:val="00FD1E5A"/>
    <w:rsid w:val="00FD343D"/>
    <w:rsid w:val="00FD351A"/>
    <w:rsid w:val="00FD3E3E"/>
    <w:rsid w:val="00FD457A"/>
    <w:rsid w:val="00FD4FBB"/>
    <w:rsid w:val="00FD5ED2"/>
    <w:rsid w:val="00FD62AE"/>
    <w:rsid w:val="00FD663C"/>
    <w:rsid w:val="00FE03FE"/>
    <w:rsid w:val="00FE0638"/>
    <w:rsid w:val="00FE07EB"/>
    <w:rsid w:val="00FE15A4"/>
    <w:rsid w:val="00FE16C3"/>
    <w:rsid w:val="00FE195E"/>
    <w:rsid w:val="00FE2874"/>
    <w:rsid w:val="00FE31E0"/>
    <w:rsid w:val="00FE3361"/>
    <w:rsid w:val="00FE3703"/>
    <w:rsid w:val="00FE409A"/>
    <w:rsid w:val="00FE4BED"/>
    <w:rsid w:val="00FE4C5C"/>
    <w:rsid w:val="00FE5902"/>
    <w:rsid w:val="00FE59E2"/>
    <w:rsid w:val="00FE642F"/>
    <w:rsid w:val="00FE6EC3"/>
    <w:rsid w:val="00FE730E"/>
    <w:rsid w:val="00FF0126"/>
    <w:rsid w:val="00FF09DA"/>
    <w:rsid w:val="00FF1EE7"/>
    <w:rsid w:val="00FF2008"/>
    <w:rsid w:val="00FF211B"/>
    <w:rsid w:val="00FF25FE"/>
    <w:rsid w:val="00FF26EF"/>
    <w:rsid w:val="00FF3C11"/>
    <w:rsid w:val="00FF4389"/>
    <w:rsid w:val="00FF472E"/>
    <w:rsid w:val="00FF4F96"/>
    <w:rsid w:val="00FF5265"/>
    <w:rsid w:val="00FF53E2"/>
    <w:rsid w:val="00FF5635"/>
    <w:rsid w:val="00FF584A"/>
    <w:rsid w:val="00FF5CFD"/>
    <w:rsid w:val="00FF6D37"/>
    <w:rsid w:val="00FF7578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3D1A3"/>
  <w15:chartTrackingRefBased/>
  <w15:docId w15:val="{91BF37AB-3F04-4584-B531-13EBB146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F32FAC"/>
    <w:pPr>
      <w:spacing w:after="160" w:line="256" w:lineRule="auto"/>
    </w:pPr>
    <w:rPr>
      <w:rFonts w:eastAsiaTheme="minorHAns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821DEB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21DEB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571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A09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21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4F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21DE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821DEB"/>
    <w:rPr>
      <w:rFonts w:ascii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821D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21DE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B0688"/>
    <w:pPr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B0688"/>
  </w:style>
  <w:style w:type="character" w:styleId="Odwoanieprzypisukocowego">
    <w:name w:val="endnote reference"/>
    <w:basedOn w:val="Domylnaczcionkaakapitu"/>
    <w:uiPriority w:val="99"/>
    <w:unhideWhenUsed/>
    <w:rsid w:val="008B068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B0688"/>
  </w:style>
  <w:style w:type="paragraph" w:styleId="Stopka">
    <w:name w:val="footer"/>
    <w:basedOn w:val="Normalny"/>
    <w:link w:val="Stopka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B0688"/>
  </w:style>
  <w:style w:type="paragraph" w:customStyle="1" w:styleId="Nagwek-Informator">
    <w:name w:val="Nagłówek - Informator"/>
    <w:basedOn w:val="Normalny"/>
    <w:qFormat/>
    <w:rsid w:val="003D3167"/>
    <w:pPr>
      <w:spacing w:after="0" w:line="240" w:lineRule="auto"/>
    </w:pPr>
    <w:rPr>
      <w:rFonts w:ascii="Open Sans" w:eastAsiaTheme="minorEastAsia" w:hAnsi="Open Sans" w:cs="Arial"/>
      <w:b/>
      <w:bCs/>
      <w:color w:val="4A86E8"/>
      <w:sz w:val="24"/>
      <w:szCs w:val="24"/>
      <w:lang w:eastAsia="pl-PL"/>
    </w:rPr>
  </w:style>
  <w:style w:type="paragraph" w:customStyle="1" w:styleId="Data-Informator">
    <w:name w:val="Data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b/>
      <w:bCs/>
      <w:color w:val="000000"/>
      <w:sz w:val="32"/>
      <w:szCs w:val="24"/>
      <w:u w:val="single"/>
      <w:lang w:eastAsia="pl-PL"/>
    </w:rPr>
  </w:style>
  <w:style w:type="paragraph" w:customStyle="1" w:styleId="Tre-Informator">
    <w:name w:val="Treść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color w:val="000000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134265"/>
    <w:rPr>
      <w:rFonts w:eastAsiaTheme="minorHAns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E2044"/>
    <w:rPr>
      <w:b/>
      <w:bCs/>
    </w:rPr>
  </w:style>
  <w:style w:type="character" w:styleId="Uwydatnienie">
    <w:name w:val="Emphasis"/>
    <w:basedOn w:val="Domylnaczcionkaakapitu"/>
    <w:uiPriority w:val="20"/>
    <w:qFormat/>
    <w:rsid w:val="001C0F62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E57130"/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customStyle="1" w:styleId="opis-osrodka">
    <w:name w:val="opis-osrodk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zy-turnusu">
    <w:name w:val="trzy-turnusu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uka-i-zabawa">
    <w:name w:val="nauka-i-zabaw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-zapewnien-kolonie">
    <w:name w:val="lista-zapewnien-kolonie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ocalizationaddress">
    <w:name w:val="localizationaddress"/>
    <w:basedOn w:val="Domylnaczcionkaakapitu"/>
    <w:rsid w:val="00045689"/>
  </w:style>
  <w:style w:type="character" w:customStyle="1" w:styleId="textexposedshow">
    <w:name w:val="text_exposed_show"/>
    <w:basedOn w:val="Domylnaczcionkaakapitu"/>
    <w:rsid w:val="005F3F9E"/>
  </w:style>
  <w:style w:type="paragraph" w:customStyle="1" w:styleId="first">
    <w:name w:val="fir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ast">
    <w:name w:val="la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lement-invisible">
    <w:name w:val="element-invisible"/>
    <w:basedOn w:val="Domylnaczcionkaakapitu"/>
    <w:rsid w:val="005B2BCC"/>
  </w:style>
  <w:style w:type="character" w:customStyle="1" w:styleId="lrzxr">
    <w:name w:val="lrzxr"/>
    <w:basedOn w:val="Domylnaczcionkaakapitu"/>
    <w:rsid w:val="008D7E51"/>
  </w:style>
  <w:style w:type="character" w:customStyle="1" w:styleId="location">
    <w:name w:val="location"/>
    <w:basedOn w:val="Domylnaczcionkaakapitu"/>
    <w:rsid w:val="00214EF2"/>
  </w:style>
  <w:style w:type="character" w:styleId="Nierozpoznanawzmianka">
    <w:name w:val="Unresolved Mention"/>
    <w:basedOn w:val="Domylnaczcionkaakapitu"/>
    <w:uiPriority w:val="99"/>
    <w:rsid w:val="008004E3"/>
    <w:rPr>
      <w:color w:val="605E5C"/>
      <w:shd w:val="clear" w:color="auto" w:fill="E1DFDD"/>
    </w:rPr>
  </w:style>
  <w:style w:type="character" w:customStyle="1" w:styleId="object">
    <w:name w:val="object"/>
    <w:basedOn w:val="Domylnaczcionkaakapitu"/>
    <w:rsid w:val="00CD285A"/>
  </w:style>
  <w:style w:type="character" w:customStyle="1" w:styleId="localizationname">
    <w:name w:val="localizationname"/>
    <w:basedOn w:val="Domylnaczcionkaakapitu"/>
    <w:rsid w:val="004F3338"/>
  </w:style>
  <w:style w:type="character" w:customStyle="1" w:styleId="date-display-start">
    <w:name w:val="date-display-start"/>
    <w:basedOn w:val="Domylnaczcionkaakapitu"/>
    <w:rsid w:val="00537A59"/>
  </w:style>
  <w:style w:type="character" w:customStyle="1" w:styleId="date-display-end">
    <w:name w:val="date-display-end"/>
    <w:basedOn w:val="Domylnaczcionkaakapitu"/>
    <w:rsid w:val="00537A59"/>
  </w:style>
  <w:style w:type="character" w:customStyle="1" w:styleId="date-display-single">
    <w:name w:val="date-display-single"/>
    <w:basedOn w:val="Domylnaczcionkaakapitu"/>
    <w:rsid w:val="00FC22C9"/>
  </w:style>
  <w:style w:type="character" w:customStyle="1" w:styleId="sename">
    <w:name w:val="sename"/>
    <w:basedOn w:val="Domylnaczcionkaakapitu"/>
    <w:rsid w:val="007F6851"/>
  </w:style>
  <w:style w:type="paragraph" w:customStyle="1" w:styleId="byline">
    <w:name w:val="byline"/>
    <w:basedOn w:val="Normalny"/>
    <w:rsid w:val="004D2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uthor">
    <w:name w:val="author"/>
    <w:basedOn w:val="Domylnaczcionkaakapitu"/>
    <w:rsid w:val="004D2B8B"/>
  </w:style>
  <w:style w:type="character" w:customStyle="1" w:styleId="amp">
    <w:name w:val="amp"/>
    <w:basedOn w:val="Domylnaczcionkaakapitu"/>
    <w:rsid w:val="004D2B8B"/>
  </w:style>
  <w:style w:type="character" w:customStyle="1" w:styleId="6qdm">
    <w:name w:val="_6qdm"/>
    <w:basedOn w:val="Domylnaczcionkaakapitu"/>
    <w:rsid w:val="00585FB9"/>
  </w:style>
  <w:style w:type="paragraph" w:customStyle="1" w:styleId="artparagraph">
    <w:name w:val="art_paragraph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listel">
    <w:name w:val="art_list_el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erie-podpunkt">
    <w:name w:val="ferie-podpunkt"/>
    <w:basedOn w:val="Normalny"/>
    <w:rsid w:val="00BF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-ferie">
    <w:name w:val="paragraf-ferie"/>
    <w:basedOn w:val="Normalny"/>
    <w:rsid w:val="0017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8qarf">
    <w:name w:val="w8qarf"/>
    <w:basedOn w:val="Domylnaczcionkaakapitu"/>
    <w:rsid w:val="004B12AB"/>
  </w:style>
  <w:style w:type="paragraph" w:styleId="Akapitzlist">
    <w:name w:val="List Paragraph"/>
    <w:basedOn w:val="Normalny"/>
    <w:uiPriority w:val="34"/>
    <w:qFormat/>
    <w:rsid w:val="00EF6A4B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customStyle="1" w:styleId="western">
    <w:name w:val="western"/>
    <w:basedOn w:val="Normalny"/>
    <w:rsid w:val="00EF6A4B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andard0">
    <w:name w:val="Standard"/>
    <w:rsid w:val="008962CE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Lohit Hindi"/>
      <w:kern w:val="3"/>
      <w:lang w:eastAsia="zh-CN" w:bidi="hi-IN"/>
    </w:rPr>
  </w:style>
  <w:style w:type="paragraph" w:customStyle="1" w:styleId="Textbodyuser">
    <w:name w:val="Text body (user)"/>
    <w:basedOn w:val="Standard0"/>
    <w:rsid w:val="008962CE"/>
    <w:pPr>
      <w:jc w:val="both"/>
    </w:pPr>
    <w:rPr>
      <w:b/>
    </w:rPr>
  </w:style>
  <w:style w:type="character" w:customStyle="1" w:styleId="StrongEmphasis">
    <w:name w:val="Strong Emphasis"/>
    <w:rsid w:val="008962CE"/>
    <w:rPr>
      <w:b/>
      <w:bCs/>
    </w:rPr>
  </w:style>
  <w:style w:type="paragraph" w:customStyle="1" w:styleId="Textbody">
    <w:name w:val="Text body"/>
    <w:basedOn w:val="Standard0"/>
    <w:rsid w:val="008962CE"/>
  </w:style>
  <w:style w:type="character" w:customStyle="1" w:styleId="Internetlink">
    <w:name w:val="Internet link"/>
    <w:rsid w:val="00776F1B"/>
    <w:rPr>
      <w:color w:val="0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03"/>
    <w:rPr>
      <w:rFonts w:ascii="Segoe UI" w:eastAsiaTheme="minorHAnsi" w:hAnsi="Segoe UI" w:cs="Segoe UI"/>
      <w:sz w:val="18"/>
      <w:szCs w:val="18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27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27AE8"/>
    <w:rPr>
      <w:rFonts w:ascii="Courier New" w:eastAsia="Times New Roman" w:hAnsi="Courier New" w:cs="Courier New"/>
      <w:sz w:val="20"/>
      <w:szCs w:val="20"/>
    </w:rPr>
  </w:style>
  <w:style w:type="character" w:customStyle="1" w:styleId="hascaption">
    <w:name w:val="hascaption"/>
    <w:basedOn w:val="Domylnaczcionkaakapitu"/>
    <w:rsid w:val="008D406E"/>
  </w:style>
  <w:style w:type="character" w:customStyle="1" w:styleId="fcg">
    <w:name w:val="fcg"/>
    <w:basedOn w:val="Domylnaczcionkaakapitu"/>
    <w:rsid w:val="000716AA"/>
  </w:style>
  <w:style w:type="character" w:customStyle="1" w:styleId="ogtagitem">
    <w:name w:val="ogtagitem"/>
    <w:basedOn w:val="Domylnaczcionkaakapitu"/>
    <w:rsid w:val="000716AA"/>
  </w:style>
  <w:style w:type="character" w:customStyle="1" w:styleId="oi732d6d">
    <w:name w:val="oi732d6d"/>
    <w:basedOn w:val="Domylnaczcionkaakapitu"/>
    <w:rsid w:val="00445DED"/>
  </w:style>
  <w:style w:type="character" w:customStyle="1" w:styleId="Nagwek4Znak">
    <w:name w:val="Nagłówek 4 Znak"/>
    <w:basedOn w:val="Domylnaczcionkaakapitu"/>
    <w:link w:val="Nagwek4"/>
    <w:uiPriority w:val="9"/>
    <w:semiHidden/>
    <w:rsid w:val="007A09D5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vctta-title-text">
    <w:name w:val="vc_tta-title-text"/>
    <w:basedOn w:val="Domylnaczcionkaakapitu"/>
    <w:rsid w:val="007A09D5"/>
  </w:style>
  <w:style w:type="character" w:customStyle="1" w:styleId="st">
    <w:name w:val="st"/>
    <w:basedOn w:val="Domylnaczcionkaakapitu"/>
    <w:rsid w:val="007567EC"/>
  </w:style>
  <w:style w:type="character" w:styleId="UyteHipercze">
    <w:name w:val="FollowedHyperlink"/>
    <w:basedOn w:val="Domylnaczcionkaakapitu"/>
    <w:uiPriority w:val="99"/>
    <w:semiHidden/>
    <w:unhideWhenUsed/>
    <w:rsid w:val="008769C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21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21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21C8"/>
    <w:rPr>
      <w:rFonts w:eastAsiaTheme="minorHAns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1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1C8"/>
    <w:rPr>
      <w:rFonts w:eastAsiaTheme="minorHAnsi"/>
      <w:b/>
      <w:bCs/>
      <w:sz w:val="20"/>
      <w:szCs w:val="20"/>
      <w:lang w:eastAsia="en-US"/>
    </w:rPr>
  </w:style>
  <w:style w:type="character" w:customStyle="1" w:styleId="hiddenspellerror">
    <w:name w:val="hiddenspellerror"/>
    <w:basedOn w:val="Domylnaczcionkaakapitu"/>
    <w:rsid w:val="00E3051E"/>
  </w:style>
  <w:style w:type="character" w:customStyle="1" w:styleId="hiddengrammarerror">
    <w:name w:val="hiddengrammarerror"/>
    <w:basedOn w:val="Domylnaczcionkaakapitu"/>
    <w:rsid w:val="00E3051E"/>
  </w:style>
  <w:style w:type="character" w:customStyle="1" w:styleId="a8c37x1j">
    <w:name w:val="a8c37x1j"/>
    <w:basedOn w:val="Domylnaczcionkaakapitu"/>
    <w:rsid w:val="00B414A2"/>
  </w:style>
  <w:style w:type="character" w:customStyle="1" w:styleId="BezodstpwZnak">
    <w:name w:val="Bez odstępów Znak"/>
    <w:basedOn w:val="Domylnaczcionkaakapitu"/>
    <w:link w:val="Bezodstpw"/>
    <w:uiPriority w:val="1"/>
    <w:rsid w:val="00BB737F"/>
    <w:rPr>
      <w:rFonts w:eastAsiaTheme="minorHAnsi"/>
      <w:sz w:val="22"/>
      <w:szCs w:val="22"/>
      <w:lang w:eastAsia="en-US"/>
    </w:rPr>
  </w:style>
  <w:style w:type="character" w:customStyle="1" w:styleId="gpro0wi8">
    <w:name w:val="gpro0wi8"/>
    <w:basedOn w:val="Domylnaczcionkaakapitu"/>
    <w:rsid w:val="00DE70B1"/>
  </w:style>
  <w:style w:type="character" w:customStyle="1" w:styleId="pcp91wgn">
    <w:name w:val="pcp91wgn"/>
    <w:basedOn w:val="Domylnaczcionkaakapitu"/>
    <w:rsid w:val="00DE70B1"/>
  </w:style>
  <w:style w:type="paragraph" w:customStyle="1" w:styleId="p1">
    <w:name w:val="p1"/>
    <w:basedOn w:val="Normalny"/>
    <w:rsid w:val="00452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C0416D"/>
  </w:style>
  <w:style w:type="character" w:customStyle="1" w:styleId="s1">
    <w:name w:val="s1"/>
    <w:basedOn w:val="Domylnaczcionkaakapitu"/>
    <w:rsid w:val="00C0416D"/>
  </w:style>
  <w:style w:type="character" w:customStyle="1" w:styleId="d2edcug0">
    <w:name w:val="d2edcug0"/>
    <w:basedOn w:val="Domylnaczcionkaakapitu"/>
    <w:rsid w:val="00F459D8"/>
  </w:style>
  <w:style w:type="character" w:customStyle="1" w:styleId="name">
    <w:name w:val="name"/>
    <w:basedOn w:val="Domylnaczcionkaakapitu"/>
    <w:rsid w:val="003B204E"/>
  </w:style>
  <w:style w:type="paragraph" w:customStyle="1" w:styleId="lead">
    <w:name w:val="lead"/>
    <w:basedOn w:val="Normalny"/>
    <w:rsid w:val="00356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9E5693"/>
  </w:style>
  <w:style w:type="character" w:customStyle="1" w:styleId="Nagwek5Znak">
    <w:name w:val="Nagłówek 5 Znak"/>
    <w:basedOn w:val="Domylnaczcionkaakapitu"/>
    <w:link w:val="Nagwek5"/>
    <w:uiPriority w:val="9"/>
    <w:semiHidden/>
    <w:rsid w:val="00B0210A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ql-cursor">
    <w:name w:val="ql-cursor"/>
    <w:basedOn w:val="Domylnaczcionkaakapitu"/>
    <w:rsid w:val="00652444"/>
  </w:style>
  <w:style w:type="character" w:customStyle="1" w:styleId="Tytu1">
    <w:name w:val="Tytuł1"/>
    <w:basedOn w:val="Domylnaczcionkaakapitu"/>
    <w:rsid w:val="00207646"/>
  </w:style>
  <w:style w:type="paragraph" w:customStyle="1" w:styleId="sub-title">
    <w:name w:val="sub-title"/>
    <w:basedOn w:val="Normalny"/>
    <w:rsid w:val="0020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q6dq46d">
    <w:name w:val="pq6dq46d"/>
    <w:basedOn w:val="Domylnaczcionkaakapitu"/>
    <w:rsid w:val="00275F8A"/>
  </w:style>
  <w:style w:type="paragraph" w:customStyle="1" w:styleId="ui-state-default">
    <w:name w:val="ui-state-default"/>
    <w:basedOn w:val="Normalny"/>
    <w:rsid w:val="00B2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9A76C5"/>
  </w:style>
  <w:style w:type="paragraph" w:customStyle="1" w:styleId="text-align-center">
    <w:name w:val="text-align-center"/>
    <w:basedOn w:val="Normalny"/>
    <w:rsid w:val="009A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ojvnm2t">
    <w:name w:val="tojvnm2t"/>
    <w:basedOn w:val="Domylnaczcionkaakapitu"/>
    <w:rsid w:val="003C6A8A"/>
  </w:style>
  <w:style w:type="character" w:customStyle="1" w:styleId="Nagwek6Znak">
    <w:name w:val="Nagłówek 6 Znak"/>
    <w:basedOn w:val="Domylnaczcionkaakapitu"/>
    <w:link w:val="Nagwek6"/>
    <w:uiPriority w:val="9"/>
    <w:semiHidden/>
    <w:rsid w:val="00914F99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eael-accordion-tab-title">
    <w:name w:val="eael-accordion-tab-title"/>
    <w:basedOn w:val="Domylnaczcionkaakapitu"/>
    <w:rsid w:val="003A626F"/>
  </w:style>
  <w:style w:type="table" w:styleId="Tabela-Siatka">
    <w:name w:val="Table Grid"/>
    <w:basedOn w:val="Standardowy"/>
    <w:uiPriority w:val="39"/>
    <w:rsid w:val="00B30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Domylnaczcionkaakapitu"/>
    <w:rsid w:val="00863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2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0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7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3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9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2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6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1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6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5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0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6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3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4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8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0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30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1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8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2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0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1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0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5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3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9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3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2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6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0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0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8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9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9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8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1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2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5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6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2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599222">
                                          <w:blockQuote w:val="1"/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4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9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0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2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80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2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2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7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3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5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1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9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9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0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7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5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24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0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3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1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3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0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2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5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6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0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8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4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4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0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6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554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2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9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1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9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5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3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3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8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4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3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1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7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0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9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5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9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5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9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1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0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2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8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22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17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59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7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6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9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3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8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5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5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7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53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7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75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1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1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7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9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8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1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0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1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1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1091">
          <w:marLeft w:val="0"/>
          <w:marRight w:val="0"/>
          <w:marTop w:val="0"/>
          <w:marBottom w:val="150"/>
          <w:divBdr>
            <w:top w:val="single" w:sz="6" w:space="11" w:color="DCDCDC"/>
            <w:left w:val="single" w:sz="6" w:space="11" w:color="DCDCDC"/>
            <w:bottom w:val="single" w:sz="6" w:space="11" w:color="DCDCDC"/>
            <w:right w:val="single" w:sz="6" w:space="11" w:color="DCDCDC"/>
          </w:divBdr>
          <w:divsChild>
            <w:div w:id="14108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6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2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2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9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7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8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6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5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9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4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9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1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1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8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0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1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9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3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74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2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7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8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6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7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9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0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6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0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2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5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3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16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11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7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3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5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56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9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2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45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8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5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8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4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06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1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4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7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5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5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4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6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4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6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02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49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28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8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9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4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99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5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74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2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1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922443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90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1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5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76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0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7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9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27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7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94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7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3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9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6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94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1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4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4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9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2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0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8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5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1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2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0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85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1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4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2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6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36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7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8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0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0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3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4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3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8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0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9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00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9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4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3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5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5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2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1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1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0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2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9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26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093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8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90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617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4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378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4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788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32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4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48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563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2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59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7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0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8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1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7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267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9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721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83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060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28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33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8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624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3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764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97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26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8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16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0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0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9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4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4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2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9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0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9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0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63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9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5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0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6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5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894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047983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1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3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73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379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9926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01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778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834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37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05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96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98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31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2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4741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32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3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8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05899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26744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9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1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96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5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1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2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4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2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8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2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311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9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1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1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3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1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9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53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1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7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2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4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03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851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7535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6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26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4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41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40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5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6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6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2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80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76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3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2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37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5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5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0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3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1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5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5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0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6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4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2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6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8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5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5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2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1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0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4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7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7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94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8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3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7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6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4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4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59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5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6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5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7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5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2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5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9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09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3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8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3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0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9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2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0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2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2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7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50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5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13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9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6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1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3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6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6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4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9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96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8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2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24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3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24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2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6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6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5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6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5613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5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02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9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6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5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4453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29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48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10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187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0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22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04317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175267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8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2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135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53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43767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5885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25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4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7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4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0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4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1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8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7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6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4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6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0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2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2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7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2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45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6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763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16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571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74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2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9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2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3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65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0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9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0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1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9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1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4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5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3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4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08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31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4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7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86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82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1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6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49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7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7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1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7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3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3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1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2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7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6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78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2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40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8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63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1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57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1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4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7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5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7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2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22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7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8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9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5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5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1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7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9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9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2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0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5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7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5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5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0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3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2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4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6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7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5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9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22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2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2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5011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7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50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3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5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0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0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7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7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1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7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3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8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8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2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9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5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9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6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3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6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5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6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9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9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2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3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0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3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1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9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27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1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1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2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5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5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0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7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5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4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32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7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95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6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8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5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8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0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1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7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7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14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6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6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6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8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7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6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5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5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1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4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9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05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35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2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71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0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48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5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0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4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4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1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6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684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62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16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7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0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0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1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1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73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8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8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998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2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5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6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4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9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8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801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1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7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7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3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7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9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10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8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4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1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8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9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3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2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1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7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5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73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46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8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12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96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4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6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7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36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54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3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7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3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7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9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2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3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3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4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0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7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0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63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082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1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0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3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30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9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8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3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4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7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8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4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1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37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26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9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1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76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6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4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2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2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5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3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8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08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4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0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5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5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8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57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6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7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8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2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7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5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1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9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4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5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11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97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89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52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0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759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964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42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45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0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148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81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08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28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6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71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6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01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53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3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22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7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9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5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93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0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36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5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50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3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251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5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48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9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29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7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0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1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0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5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9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06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1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0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9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7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1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7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5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9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8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5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5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1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6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2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5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16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5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1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6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9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5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0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1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7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1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2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5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01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9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5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61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9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8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2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0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27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2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9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3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3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96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4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2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4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9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7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8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8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8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6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4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1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2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25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0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0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6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1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5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4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1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4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9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9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26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0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4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5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8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6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4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2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8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8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1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5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1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1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6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3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3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3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4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7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9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4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67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4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4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8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8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07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0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5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6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43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22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2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6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46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6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39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44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5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7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1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4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5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5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04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64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1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3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4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4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0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9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2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swtorun.bilety24.pl/wydarzenie/?id=141005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sw.torun.pl/centrum-lit/sztuka-uzytkowa-bizuteria-ze-sznurka-warsztaty-makramy-56688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dria-art.pl/nasi-artysci/95/roksana-wegiel?_gl=1*1wz563t*_up*MQ..&amp;gclid=CjwKCAiAxaCvBhBaEiwAvsLmWM0Y7AfHYIfzjvVB5Bt-i7C-vDCR-QCnyKVii4maScCR-kZevPsaAxoCZCsQAvD_Bw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AI%20+%20GMT(1)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022513CE54E44BC99369DCED5B446" ma:contentTypeVersion="3" ma:contentTypeDescription="Utwórz nowy dokument." ma:contentTypeScope="" ma:versionID="939dbf94439413837f045e1a3d3f9dc0">
  <xsd:schema xmlns:xsd="http://www.w3.org/2001/XMLSchema" xmlns:xs="http://www.w3.org/2001/XMLSchema" xmlns:p="http://schemas.microsoft.com/office/2006/metadata/properties" xmlns:ns3="93d8c4ab-16c0-4486-9fd2-c4f5734c7b77" targetNamespace="http://schemas.microsoft.com/office/2006/metadata/properties" ma:root="true" ma:fieldsID="57ecec1919d6171963096a78308d8fa4" ns3:_="">
    <xsd:import namespace="93d8c4ab-16c0-4486-9fd2-c4f5734c7b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8c4ab-16c0-4486-9fd2-c4f5734c7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C1AE1F-57F7-4B63-9968-A35D0536AE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B7C87A-046F-48A7-ACD3-8F98524CA6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80BA1F-5281-49FD-892B-FE8463A0E2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74207C-A086-4C3E-A47E-135C2A0A4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d8c4ab-16c0-4486-9fd2-c4f5734c7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 + GMT(1).dotx</Template>
  <TotalTime>2469</TotalTime>
  <Pages>9</Pages>
  <Words>1393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Patrycja Krawczyk</cp:lastModifiedBy>
  <cp:revision>5</cp:revision>
  <cp:lastPrinted>2021-04-16T08:53:00Z</cp:lastPrinted>
  <dcterms:created xsi:type="dcterms:W3CDTF">2025-10-28T22:42:00Z</dcterms:created>
  <dcterms:modified xsi:type="dcterms:W3CDTF">2025-10-30T23:13:00Z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0x0101006DF022513CE54E44BC99369DCED5B446</vt:lpwstr>
  </property>
</Properties>
</file>